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25A6E" w14:textId="6DDF8618" w:rsidR="007F3015" w:rsidRDefault="007F3015">
      <w:pPr>
        <w:pStyle w:val="Heading1"/>
      </w:pPr>
    </w:p>
    <w:p w14:paraId="26C3CD0F" w14:textId="214CD36A" w:rsidR="007F3015" w:rsidRDefault="003D28C6">
      <w:pPr>
        <w:pStyle w:val="Heading1"/>
      </w:pPr>
      <w:r w:rsidRPr="003D28C6">
        <w:rPr>
          <w:b w:val="0"/>
          <w:bCs w:val="0"/>
          <w:noProof/>
          <w:kern w:val="0"/>
          <w:sz w:val="22"/>
          <w:szCs w:val="22"/>
          <w:lang w:eastAsia="en-GB"/>
        </w:rPr>
        <mc:AlternateContent>
          <mc:Choice Requires="wps">
            <w:drawing>
              <wp:anchor distT="0" distB="0" distL="114300" distR="114300" simplePos="0" relativeHeight="251660800" behindDoc="1" locked="0" layoutInCell="1" allowOverlap="1" wp14:anchorId="1B574D18" wp14:editId="7F356569">
                <wp:simplePos x="0" y="0"/>
                <wp:positionH relativeFrom="margin">
                  <wp:posOffset>0</wp:posOffset>
                </wp:positionH>
                <wp:positionV relativeFrom="page">
                  <wp:posOffset>1233805</wp:posOffset>
                </wp:positionV>
                <wp:extent cx="5943600" cy="1642747"/>
                <wp:effectExtent l="0" t="0" r="0" b="0"/>
                <wp:wrapNone/>
                <wp:docPr id="1619112243"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1642747"/>
                        </a:xfrm>
                        <a:prstGeom prst="rect">
                          <a:avLst/>
                        </a:prstGeom>
                        <a:noFill/>
                        <a:ln>
                          <a:noFill/>
                          <a:prstDash/>
                        </a:ln>
                      </wps:spPr>
                      <wps:txbx>
                        <w:txbxContent>
                          <w:p w14:paraId="6613D12F" w14:textId="77777777" w:rsidR="003D28C6" w:rsidRPr="003B5A85" w:rsidRDefault="003D28C6" w:rsidP="003D28C6">
                            <w:pPr>
                              <w:pStyle w:val="CoverTitle2"/>
                              <w:jc w:val="left"/>
                              <w:rPr>
                                <w:color w:val="62A60E"/>
                              </w:rPr>
                            </w:pPr>
                            <w:r w:rsidRPr="00AE02D1">
                              <w:rPr>
                                <w:color w:val="62A60E"/>
                              </w:rPr>
                              <w:t>Woodl</w:t>
                            </w:r>
                            <w:r w:rsidRPr="003B5A85">
                              <w:rPr>
                                <w:color w:val="62A60E"/>
                              </w:rPr>
                              <w:t>and Management Plan</w:t>
                            </w:r>
                          </w:p>
                        </w:txbxContent>
                      </wps:txbx>
                      <wps:bodyPr vert="horz" wrap="square" lIns="91440" tIns="45720" rIns="91440" bIns="45720" anchor="t" anchorCtr="0" compatLnSpc="0">
                        <a:noAutofit/>
                      </wps:bodyPr>
                    </wps:wsp>
                  </a:graphicData>
                </a:graphic>
              </wp:anchor>
            </w:drawing>
          </mc:Choice>
          <mc:Fallback>
            <w:pict>
              <v:shapetype w14:anchorId="1B574D18" id="_x0000_t202" coordsize="21600,21600" o:spt="202" path="m,l,21600r21600,l21600,xe">
                <v:stroke joinstyle="miter"/>
                <v:path gradientshapeok="t" o:connecttype="rect"/>
              </v:shapetype>
              <v:shape id="Text Box 4" o:spid="_x0000_s1026" type="#_x0000_t202" alt="&quot;&quot;" style="position:absolute;margin-left:0;margin-top:97.15pt;width:468pt;height:129.35pt;z-index:-25165568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" filled="f" stroked="f">
                <v:textbox>
                  <w:txbxContent>
                    <w:p w14:paraId="6613D12F" w14:textId="77777777" w:rsidR="003D28C6" w:rsidRPr="003B5A85" w:rsidRDefault="003D28C6" w:rsidP="003D28C6">
                      <w:pPr>
                        <w:pStyle w:val="CoverTitle2"/>
                        <w:jc w:val="left"/>
                        <w:rPr>
                          <w:color w:val="62A60E"/>
                        </w:rPr>
                      </w:pPr>
                      <w:r w:rsidRPr="00AE02D1">
                        <w:rPr>
                          <w:color w:val="62A60E"/>
                        </w:rPr>
                        <w:t>Woodl</w:t>
                      </w:r>
                      <w:r w:rsidRPr="003B5A85">
                        <w:rPr>
                          <w:color w:val="62A60E"/>
                        </w:rPr>
                        <w:t>and Management Plan</w:t>
                      </w:r>
                    </w:p>
                  </w:txbxContent>
                </v:textbox>
                <w10:wrap anchorx="margin" anchory="page"/>
              </v:shape>
            </w:pict>
          </mc:Fallback>
        </mc:AlternateContent>
      </w:r>
    </w:p>
    <w:p w14:paraId="409E7A8A" w14:textId="77777777" w:rsidR="007F3015" w:rsidRDefault="007F3015">
      <w:pPr>
        <w:pStyle w:val="Heading1"/>
      </w:pPr>
    </w:p>
    <w:p w14:paraId="1ACFC9F1" w14:textId="77777777" w:rsidR="007F3015" w:rsidRDefault="007F3015">
      <w:pPr>
        <w:pStyle w:val="Heading1"/>
      </w:pPr>
    </w:p>
    <w:p w14:paraId="3082D2CE" w14:textId="77777777" w:rsidR="007F3015" w:rsidRDefault="007F3015">
      <w:pPr>
        <w:pStyle w:val="Heading1"/>
      </w:pPr>
    </w:p>
    <w:p w14:paraId="435B0B5B" w14:textId="77777777" w:rsidR="003D28C6" w:rsidRPr="00AA232E" w:rsidRDefault="003D28C6" w:rsidP="00AA232E"/>
    <w:tbl>
      <w:tblPr>
        <w:tblW w:w="9855" w:type="dxa"/>
        <w:tblLayout w:type="fixed"/>
        <w:tblCellMar>
          <w:left w:w="10" w:type="dxa"/>
          <w:right w:w="10" w:type="dxa"/>
        </w:tblCellMar>
        <w:tblLook w:val="04A0" w:firstRow="1" w:lastRow="0" w:firstColumn="1" w:lastColumn="0" w:noHBand="0" w:noVBand="1"/>
      </w:tblPr>
      <w:tblGrid>
        <w:gridCol w:w="3369"/>
        <w:gridCol w:w="4252"/>
        <w:gridCol w:w="2234"/>
      </w:tblGrid>
      <w:tr w:rsidR="003D28C6" w14:paraId="68F64CFB" w14:textId="77777777" w:rsidTr="00703179">
        <w:tc>
          <w:tcPr>
            <w:tcW w:w="985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BCAAA5C" w14:textId="2A0D7592" w:rsidR="003D28C6" w:rsidRPr="000B7035" w:rsidRDefault="003D28C6" w:rsidP="003D28C6">
            <w:pPr>
              <w:pStyle w:val="Heading1"/>
              <w:spacing w:before="60" w:line="280" w:lineRule="atLeast"/>
              <w:rPr>
                <w:rFonts w:cs="Arial"/>
                <w:bCs w:val="0"/>
                <w:sz w:val="22"/>
                <w:szCs w:val="22"/>
              </w:rPr>
            </w:pPr>
            <w:r>
              <w:rPr>
                <w:bCs w:val="0"/>
                <w:sz w:val="24"/>
                <w:szCs w:val="24"/>
              </w:rPr>
              <w:t>To be completed by the plan author:</w:t>
            </w:r>
          </w:p>
        </w:tc>
      </w:tr>
      <w:tr w:rsidR="007F3015" w14:paraId="2E9DAE8C" w14:textId="77777777">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0F6FA12" w14:textId="3DFFB4A4" w:rsidR="007F3015" w:rsidRPr="000B7035" w:rsidRDefault="00A454B9">
            <w:pPr>
              <w:pStyle w:val="Heading1"/>
              <w:spacing w:before="60" w:line="280" w:lineRule="atLeast"/>
              <w:rPr>
                <w:rFonts w:cs="Arial"/>
                <w:bCs w:val="0"/>
                <w:sz w:val="22"/>
                <w:szCs w:val="22"/>
              </w:rPr>
            </w:pPr>
            <w:bookmarkStart w:id="0" w:name="_Toc124792468"/>
            <w:bookmarkStart w:id="1" w:name="_Toc181705378"/>
            <w:r w:rsidRPr="000B7035">
              <w:rPr>
                <w:rFonts w:cs="Arial"/>
                <w:bCs w:val="0"/>
                <w:sz w:val="22"/>
                <w:szCs w:val="22"/>
              </w:rPr>
              <w:t xml:space="preserve">Woodland or </w:t>
            </w:r>
            <w:r w:rsidR="00CA5F12">
              <w:rPr>
                <w:rFonts w:cs="Arial"/>
                <w:bCs w:val="0"/>
                <w:sz w:val="22"/>
                <w:szCs w:val="22"/>
              </w:rPr>
              <w:t>p</w:t>
            </w:r>
            <w:r w:rsidRPr="000B7035">
              <w:rPr>
                <w:rFonts w:cs="Arial"/>
                <w:bCs w:val="0"/>
                <w:sz w:val="22"/>
                <w:szCs w:val="22"/>
              </w:rPr>
              <w:t>roperty name</w:t>
            </w:r>
            <w:bookmarkEnd w:id="0"/>
            <w:bookmarkEnd w:id="1"/>
          </w:p>
        </w:tc>
        <w:tc>
          <w:tcPr>
            <w:tcW w:w="6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46905" w14:textId="0EB5C83B" w:rsidR="007F3015" w:rsidRPr="000B7035" w:rsidRDefault="009C620B">
            <w:pPr>
              <w:pStyle w:val="Heading1"/>
              <w:spacing w:before="60" w:line="280" w:lineRule="atLeast"/>
              <w:rPr>
                <w:rFonts w:cs="Arial"/>
                <w:bCs w:val="0"/>
                <w:sz w:val="22"/>
                <w:szCs w:val="22"/>
              </w:rPr>
            </w:pPr>
            <w:bookmarkStart w:id="2" w:name="_Toc124792469"/>
            <w:bookmarkStart w:id="3" w:name="_Toc181705379"/>
            <w:r>
              <w:rPr>
                <w:rFonts w:cs="Arial"/>
                <w:bCs w:val="0"/>
                <w:sz w:val="22"/>
                <w:szCs w:val="22"/>
              </w:rPr>
              <w:t>VALLEY VIEW FARM</w:t>
            </w:r>
            <w:r w:rsidR="00CA5F12">
              <w:rPr>
                <w:rFonts w:cs="Arial"/>
                <w:bCs w:val="0"/>
                <w:sz w:val="22"/>
                <w:szCs w:val="22"/>
              </w:rPr>
              <w:t xml:space="preserve"> </w:t>
            </w:r>
            <w:r w:rsidR="00AA232E" w:rsidRPr="000B7035">
              <w:rPr>
                <w:rFonts w:cs="Arial"/>
                <w:bCs w:val="0"/>
                <w:sz w:val="22"/>
                <w:szCs w:val="22"/>
              </w:rPr>
              <w:t>WOOD</w:t>
            </w:r>
            <w:bookmarkEnd w:id="2"/>
            <w:bookmarkEnd w:id="3"/>
            <w:r>
              <w:rPr>
                <w:rFonts w:cs="Arial"/>
                <w:bCs w:val="0"/>
                <w:sz w:val="22"/>
                <w:szCs w:val="22"/>
              </w:rPr>
              <w:t>S</w:t>
            </w:r>
          </w:p>
        </w:tc>
      </w:tr>
      <w:tr w:rsidR="007F3015" w14:paraId="3B95D970" w14:textId="77777777">
        <w:trPr>
          <w:trHeight w:val="533"/>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23E0081" w14:textId="77777777" w:rsidR="007F3015" w:rsidRPr="000B7035" w:rsidRDefault="00A454B9">
            <w:pPr>
              <w:pStyle w:val="Heading1"/>
              <w:spacing w:before="60" w:line="280" w:lineRule="atLeast"/>
              <w:rPr>
                <w:rFonts w:cs="Arial"/>
                <w:bCs w:val="0"/>
                <w:sz w:val="22"/>
                <w:szCs w:val="22"/>
              </w:rPr>
            </w:pPr>
            <w:bookmarkStart w:id="4" w:name="_Toc124792470"/>
            <w:bookmarkStart w:id="5" w:name="_Toc181705380"/>
            <w:r w:rsidRPr="000B7035">
              <w:rPr>
                <w:rFonts w:cs="Arial"/>
                <w:bCs w:val="0"/>
                <w:sz w:val="22"/>
                <w:szCs w:val="22"/>
              </w:rPr>
              <w:t>Woodland Management Plan case reference</w:t>
            </w:r>
            <w:bookmarkEnd w:id="4"/>
            <w:bookmarkEnd w:id="5"/>
          </w:p>
        </w:tc>
        <w:tc>
          <w:tcPr>
            <w:tcW w:w="6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65849" w14:textId="37AAACCB" w:rsidR="007F3015" w:rsidRPr="000B7035" w:rsidRDefault="009C620B">
            <w:pPr>
              <w:pStyle w:val="Heading1"/>
              <w:spacing w:before="60" w:line="280" w:lineRule="atLeast"/>
              <w:rPr>
                <w:rFonts w:cs="Arial"/>
                <w:bCs w:val="0"/>
                <w:sz w:val="22"/>
                <w:szCs w:val="22"/>
              </w:rPr>
            </w:pPr>
            <w:r>
              <w:rPr>
                <w:rFonts w:cs="Arial"/>
                <w:bCs w:val="0"/>
                <w:sz w:val="22"/>
                <w:szCs w:val="22"/>
              </w:rPr>
              <w:t>see below</w:t>
            </w:r>
          </w:p>
        </w:tc>
      </w:tr>
      <w:tr w:rsidR="00CA5F12" w14:paraId="6C634C41" w14:textId="77777777">
        <w:trPr>
          <w:trHeight w:val="533"/>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8D1E541" w14:textId="77777777" w:rsidR="00CA5F12" w:rsidRPr="00CA5F12" w:rsidRDefault="00CA5F12" w:rsidP="00CA5F12">
            <w:pPr>
              <w:rPr>
                <w:b/>
                <w:bCs/>
              </w:rPr>
            </w:pPr>
            <w:r w:rsidRPr="00CA5F12">
              <w:rPr>
                <w:b/>
                <w:bCs/>
              </w:rPr>
              <w:t xml:space="preserve">CS WMP agreement reference </w:t>
            </w:r>
          </w:p>
          <w:p w14:paraId="5393B93D" w14:textId="6754CD65" w:rsidR="00CA5F12" w:rsidRPr="000B7035" w:rsidRDefault="00CA5F12" w:rsidP="00CA5F12">
            <w:pPr>
              <w:pStyle w:val="Heading1"/>
              <w:spacing w:before="0"/>
              <w:rPr>
                <w:rFonts w:cs="Arial"/>
                <w:bCs w:val="0"/>
                <w:sz w:val="22"/>
                <w:szCs w:val="22"/>
              </w:rPr>
            </w:pPr>
            <w:r w:rsidRPr="00CA5F12">
              <w:rPr>
                <w:b w:val="0"/>
                <w:bCs w:val="0"/>
                <w:i/>
                <w:iCs/>
                <w:kern w:val="0"/>
                <w:sz w:val="22"/>
                <w:szCs w:val="22"/>
              </w:rPr>
              <w:t>(if applicable)</w:t>
            </w:r>
          </w:p>
        </w:tc>
        <w:tc>
          <w:tcPr>
            <w:tcW w:w="6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63A31" w14:textId="25A55DED" w:rsidR="00CA5F12" w:rsidRPr="000B7035" w:rsidRDefault="009C620B">
            <w:pPr>
              <w:pStyle w:val="Heading1"/>
              <w:spacing w:before="60" w:line="280" w:lineRule="atLeast"/>
              <w:rPr>
                <w:rFonts w:cs="Arial"/>
                <w:bCs w:val="0"/>
                <w:sz w:val="22"/>
                <w:szCs w:val="22"/>
              </w:rPr>
            </w:pPr>
            <w:r>
              <w:rPr>
                <w:rFonts w:cs="Arial"/>
                <w:bCs w:val="0"/>
                <w:sz w:val="22"/>
                <w:szCs w:val="22"/>
              </w:rPr>
              <w:t>1968113</w:t>
            </w:r>
          </w:p>
        </w:tc>
      </w:tr>
      <w:tr w:rsidR="007F3015" w14:paraId="799665EC" w14:textId="77777777">
        <w:trPr>
          <w:trHeight w:val="708"/>
        </w:trPr>
        <w:tc>
          <w:tcPr>
            <w:tcW w:w="762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EC36D42" w14:textId="77777777" w:rsidR="007F3015" w:rsidRPr="000B7035" w:rsidRDefault="00A454B9">
            <w:pPr>
              <w:spacing w:before="60" w:after="60" w:line="280" w:lineRule="atLeast"/>
              <w:rPr>
                <w:b/>
              </w:rPr>
            </w:pPr>
            <w:r w:rsidRPr="000B7035">
              <w:rPr>
                <w:b/>
              </w:rPr>
              <w:t>The landowner agrees this plan as a statement of intent for the woodland</w:t>
            </w:r>
          </w:p>
        </w:tc>
        <w:tc>
          <w:tcPr>
            <w:tcW w:w="22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063D61" w14:textId="77777777" w:rsidR="008436B6" w:rsidRDefault="008436B6">
            <w:pPr>
              <w:spacing w:before="60" w:after="60" w:line="280" w:lineRule="atLeast"/>
              <w:jc w:val="center"/>
              <w:rPr>
                <w:b/>
              </w:rPr>
            </w:pPr>
          </w:p>
          <w:p w14:paraId="42DAFFBF" w14:textId="426D6796" w:rsidR="00A032AB" w:rsidRPr="008436B6" w:rsidRDefault="008436B6" w:rsidP="008436B6">
            <w:pPr>
              <w:spacing w:before="60" w:after="60" w:line="280" w:lineRule="atLeast"/>
              <w:jc w:val="center"/>
              <w:rPr>
                <w:b/>
              </w:rPr>
            </w:pPr>
            <w:r>
              <w:rPr>
                <w:b/>
              </w:rPr>
              <w:t>Yes</w:t>
            </w:r>
          </w:p>
          <w:p w14:paraId="2A43796F" w14:textId="66D1C9BE" w:rsidR="00A032AB" w:rsidRPr="000B7035" w:rsidRDefault="00A032AB">
            <w:pPr>
              <w:spacing w:before="60" w:after="60" w:line="280" w:lineRule="atLeast"/>
              <w:jc w:val="center"/>
              <w:rPr>
                <w:b/>
              </w:rPr>
            </w:pPr>
          </w:p>
        </w:tc>
      </w:tr>
      <w:tr w:rsidR="007F3015" w14:paraId="33B066A4" w14:textId="77777777">
        <w:trPr>
          <w:trHeight w:val="585"/>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9D0FD55" w14:textId="77777777" w:rsidR="007F3015" w:rsidRPr="000B7035" w:rsidRDefault="00A454B9">
            <w:pPr>
              <w:pStyle w:val="Heading1"/>
              <w:spacing w:before="60" w:line="280" w:lineRule="atLeast"/>
              <w:rPr>
                <w:rFonts w:cs="Arial"/>
                <w:bCs w:val="0"/>
                <w:sz w:val="22"/>
                <w:szCs w:val="22"/>
              </w:rPr>
            </w:pPr>
            <w:bookmarkStart w:id="6" w:name="_Toc124792471"/>
            <w:bookmarkStart w:id="7" w:name="_Toc181705381"/>
            <w:r w:rsidRPr="000B7035">
              <w:rPr>
                <w:rFonts w:cs="Arial"/>
                <w:bCs w:val="0"/>
                <w:sz w:val="22"/>
                <w:szCs w:val="22"/>
              </w:rPr>
              <w:t>Plan author name</w:t>
            </w:r>
            <w:bookmarkEnd w:id="6"/>
            <w:bookmarkEnd w:id="7"/>
          </w:p>
        </w:tc>
        <w:tc>
          <w:tcPr>
            <w:tcW w:w="6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D4302" w14:textId="14977327" w:rsidR="007F3015" w:rsidRPr="000B7035" w:rsidRDefault="00EF4039">
            <w:pPr>
              <w:pStyle w:val="Heading1"/>
              <w:spacing w:before="60" w:line="280" w:lineRule="atLeast"/>
              <w:rPr>
                <w:rFonts w:cs="Arial"/>
                <w:bCs w:val="0"/>
                <w:sz w:val="22"/>
                <w:szCs w:val="22"/>
              </w:rPr>
            </w:pPr>
            <w:bookmarkStart w:id="8" w:name="_Toc124792472"/>
            <w:bookmarkStart w:id="9" w:name="_Toc181705382"/>
            <w:r w:rsidRPr="000B7035">
              <w:rPr>
                <w:rFonts w:cs="Arial"/>
                <w:bCs w:val="0"/>
                <w:sz w:val="22"/>
                <w:szCs w:val="22"/>
              </w:rPr>
              <w:t>Roland Stonex</w:t>
            </w:r>
            <w:bookmarkEnd w:id="8"/>
            <w:bookmarkEnd w:id="9"/>
          </w:p>
        </w:tc>
      </w:tr>
    </w:tbl>
    <w:p w14:paraId="115E686D" w14:textId="77777777" w:rsidR="007F3015" w:rsidRDefault="007F3015"/>
    <w:p w14:paraId="56E1A031" w14:textId="7D7F9289" w:rsidR="004524AD" w:rsidRDefault="00A032AB">
      <w:pPr>
        <w:rPr>
          <w:i/>
          <w:iCs/>
        </w:rPr>
      </w:pPr>
      <w:r>
        <w:rPr>
          <w:i/>
          <w:iCs/>
          <w:noProof/>
        </w:rPr>
        <w:t xml:space="preserve">  </w:t>
      </w:r>
      <w:r>
        <w:rPr>
          <w:i/>
          <w:iCs/>
          <w:noProof/>
        </w:rPr>
        <w:drawing>
          <wp:inline distT="0" distB="0" distL="0" distR="0" wp14:anchorId="378D0C96" wp14:editId="45C8C0A1">
            <wp:extent cx="2819498" cy="2114550"/>
            <wp:effectExtent l="0" t="0" r="0" b="0"/>
            <wp:docPr id="387804850" name="Picture 9" descr="A group of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04850" name="Picture 9" descr="A group of trees and bush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3643" cy="2132658"/>
                    </a:xfrm>
                    <a:prstGeom prst="rect">
                      <a:avLst/>
                    </a:prstGeom>
                  </pic:spPr>
                </pic:pic>
              </a:graphicData>
            </a:graphic>
          </wp:inline>
        </w:drawing>
      </w:r>
      <w:r>
        <w:rPr>
          <w:i/>
          <w:iCs/>
        </w:rPr>
        <w:t xml:space="preserve">   </w:t>
      </w:r>
      <w:r w:rsidR="008436B6">
        <w:rPr>
          <w:i/>
          <w:iCs/>
          <w:noProof/>
        </w:rPr>
        <w:t xml:space="preserve">    </w:t>
      </w:r>
      <w:r>
        <w:rPr>
          <w:i/>
          <w:iCs/>
          <w:noProof/>
        </w:rPr>
        <w:drawing>
          <wp:inline distT="0" distB="0" distL="0" distR="0" wp14:anchorId="067C2BDA" wp14:editId="1E8705E3">
            <wp:extent cx="2816110" cy="2112010"/>
            <wp:effectExtent l="0" t="0" r="3810" b="2540"/>
            <wp:docPr id="645291952" name="Picture 10" descr="A group of trees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1952" name="Picture 10" descr="A group of trees in a grassy area&#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8930" cy="2129125"/>
                    </a:xfrm>
                    <a:prstGeom prst="rect">
                      <a:avLst/>
                    </a:prstGeom>
                  </pic:spPr>
                </pic:pic>
              </a:graphicData>
            </a:graphic>
          </wp:inline>
        </w:drawing>
      </w:r>
    </w:p>
    <w:p w14:paraId="7D534603" w14:textId="77777777" w:rsidR="000C2019" w:rsidRDefault="000C2019">
      <w:pPr>
        <w:rPr>
          <w:i/>
          <w:iCs/>
        </w:rPr>
      </w:pPr>
    </w:p>
    <w:p w14:paraId="32A2AB79" w14:textId="77777777" w:rsidR="008436B6" w:rsidRDefault="008436B6">
      <w:pPr>
        <w:rPr>
          <w:i/>
          <w:iCs/>
        </w:rPr>
      </w:pPr>
    </w:p>
    <w:tbl>
      <w:tblPr>
        <w:tblW w:w="9855" w:type="dxa"/>
        <w:tblLayout w:type="fixed"/>
        <w:tblCellMar>
          <w:left w:w="10" w:type="dxa"/>
          <w:right w:w="10" w:type="dxa"/>
        </w:tblCellMar>
        <w:tblLook w:val="04A0" w:firstRow="1" w:lastRow="0" w:firstColumn="1" w:lastColumn="0" w:noHBand="0" w:noVBand="1"/>
      </w:tblPr>
      <w:tblGrid>
        <w:gridCol w:w="3369"/>
        <w:gridCol w:w="1417"/>
        <w:gridCol w:w="1843"/>
        <w:gridCol w:w="1559"/>
        <w:gridCol w:w="1667"/>
      </w:tblGrid>
      <w:tr w:rsidR="007F3015" w14:paraId="6CBB49F2" w14:textId="77777777">
        <w:trPr>
          <w:trHeight w:val="186"/>
        </w:trPr>
        <w:tc>
          <w:tcPr>
            <w:tcW w:w="985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90D154" w14:textId="77777777" w:rsidR="007F3015" w:rsidRPr="000B7035" w:rsidRDefault="00A454B9">
            <w:pPr>
              <w:pStyle w:val="Heading1"/>
              <w:spacing w:before="60" w:line="280" w:lineRule="atLeast"/>
              <w:rPr>
                <w:rFonts w:cs="Arial"/>
                <w:sz w:val="22"/>
                <w:szCs w:val="22"/>
              </w:rPr>
            </w:pPr>
            <w:bookmarkStart w:id="10" w:name="_Toc124792474"/>
            <w:bookmarkStart w:id="11" w:name="_Toc181705384"/>
            <w:r w:rsidRPr="000B7035">
              <w:rPr>
                <w:rFonts w:cs="Arial"/>
                <w:sz w:val="22"/>
                <w:szCs w:val="22"/>
              </w:rPr>
              <w:t>For FC Use only:</w:t>
            </w:r>
            <w:bookmarkEnd w:id="10"/>
            <w:bookmarkEnd w:id="11"/>
          </w:p>
        </w:tc>
      </w:tr>
      <w:tr w:rsidR="007F3015" w14:paraId="2F283AC5" w14:textId="77777777">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810BF39" w14:textId="77777777" w:rsidR="007F3015" w:rsidRPr="000B7035" w:rsidRDefault="00A454B9">
            <w:pPr>
              <w:keepNext/>
              <w:spacing w:before="60" w:after="60" w:line="280" w:lineRule="atLeast"/>
              <w:outlineLvl w:val="0"/>
              <w:rPr>
                <w:rFonts w:cs="Arial"/>
                <w:b/>
                <w:bCs/>
                <w:kern w:val="3"/>
              </w:rPr>
            </w:pPr>
            <w:bookmarkStart w:id="12" w:name="_Toc124792475"/>
            <w:bookmarkStart w:id="13" w:name="_Toc181705385"/>
            <w:r w:rsidRPr="000B7035">
              <w:rPr>
                <w:rFonts w:cs="Arial"/>
                <w:b/>
                <w:bCs/>
                <w:kern w:val="3"/>
              </w:rPr>
              <w:t>Plan Period</w:t>
            </w:r>
            <w:bookmarkEnd w:id="12"/>
            <w:bookmarkEnd w:id="13"/>
            <w:r w:rsidRPr="000B7035">
              <w:rPr>
                <w:rFonts w:cs="Arial"/>
                <w:b/>
                <w:bCs/>
                <w:kern w:val="3"/>
              </w:rPr>
              <w:t xml:space="preserve"> </w:t>
            </w:r>
          </w:p>
          <w:p w14:paraId="6584E6B7" w14:textId="61B9485C" w:rsidR="007F3015" w:rsidRPr="00AA232E" w:rsidRDefault="00A454B9">
            <w:pPr>
              <w:keepNext/>
              <w:spacing w:before="60" w:after="60" w:line="280" w:lineRule="atLeast"/>
              <w:outlineLvl w:val="0"/>
              <w:rPr>
                <w:rFonts w:cs="Arial"/>
                <w:i/>
                <w:kern w:val="3"/>
              </w:rPr>
            </w:pPr>
            <w:bookmarkStart w:id="14" w:name="_Toc124792476"/>
            <w:bookmarkStart w:id="15" w:name="_Toc181705386"/>
            <w:r w:rsidRPr="00AA232E">
              <w:rPr>
                <w:rFonts w:cs="Arial"/>
                <w:i/>
                <w:kern w:val="3"/>
              </w:rPr>
              <w:t>(dd/mm/</w:t>
            </w:r>
            <w:proofErr w:type="spellStart"/>
            <w:r w:rsidRPr="00AA232E">
              <w:rPr>
                <w:rFonts w:cs="Arial"/>
                <w:i/>
                <w:kern w:val="3"/>
              </w:rPr>
              <w:t>yyyy</w:t>
            </w:r>
            <w:proofErr w:type="spellEnd"/>
            <w:r w:rsidRPr="00AA232E">
              <w:rPr>
                <w:rFonts w:cs="Arial"/>
                <w:i/>
                <w:kern w:val="3"/>
              </w:rPr>
              <w:t xml:space="preserve"> - </w:t>
            </w:r>
            <w:r w:rsidR="00CA5F12">
              <w:rPr>
                <w:rFonts w:cs="Arial"/>
                <w:i/>
                <w:kern w:val="3"/>
              </w:rPr>
              <w:t>10</w:t>
            </w:r>
            <w:r w:rsidRPr="00AA232E">
              <w:rPr>
                <w:rFonts w:cs="Arial"/>
                <w:i/>
                <w:kern w:val="3"/>
              </w:rPr>
              <w:t xml:space="preserve"> years)</w:t>
            </w:r>
            <w:bookmarkEnd w:id="14"/>
            <w:bookmarkEnd w:id="15"/>
          </w:p>
        </w:tc>
        <w:tc>
          <w:tcPr>
            <w:tcW w:w="141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93E1BC" w14:textId="77777777" w:rsidR="007F3015" w:rsidRPr="000B7035" w:rsidRDefault="00A454B9">
            <w:pPr>
              <w:keepNext/>
              <w:spacing w:before="60" w:after="60" w:line="280" w:lineRule="atLeast"/>
              <w:outlineLvl w:val="0"/>
              <w:rPr>
                <w:rFonts w:cs="Arial"/>
                <w:b/>
                <w:bCs/>
                <w:kern w:val="3"/>
              </w:rPr>
            </w:pPr>
            <w:bookmarkStart w:id="16" w:name="_Toc124792477"/>
            <w:bookmarkStart w:id="17" w:name="_Toc181705387"/>
            <w:r w:rsidRPr="000B7035">
              <w:rPr>
                <w:rFonts w:cs="Arial"/>
                <w:b/>
                <w:bCs/>
                <w:kern w:val="3"/>
              </w:rPr>
              <w:t>Approval Date:</w:t>
            </w:r>
            <w:bookmarkEnd w:id="16"/>
            <w:bookmarkEnd w:id="17"/>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47A84F" w14:textId="77777777" w:rsidR="007F3015" w:rsidRPr="000B7035" w:rsidRDefault="007F3015">
            <w:pPr>
              <w:keepNext/>
              <w:spacing w:before="60" w:after="60" w:line="280" w:lineRule="atLeast"/>
              <w:outlineLvl w:val="0"/>
              <w:rPr>
                <w:rFonts w:cs="Arial"/>
                <w:b/>
                <w:bCs/>
                <w:kern w:val="3"/>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210D5AF" w14:textId="77777777" w:rsidR="007F3015" w:rsidRPr="000B7035" w:rsidRDefault="00A454B9">
            <w:pPr>
              <w:keepNext/>
              <w:spacing w:line="240" w:lineRule="atLeast"/>
              <w:outlineLvl w:val="0"/>
              <w:rPr>
                <w:rFonts w:cs="Arial"/>
                <w:b/>
                <w:bCs/>
                <w:kern w:val="3"/>
              </w:rPr>
            </w:pPr>
            <w:bookmarkStart w:id="18" w:name="_Toc124792478"/>
            <w:bookmarkStart w:id="19" w:name="_Toc181705388"/>
            <w:r w:rsidRPr="000B7035">
              <w:rPr>
                <w:rFonts w:cs="Arial"/>
                <w:b/>
                <w:bCs/>
                <w:kern w:val="3"/>
              </w:rPr>
              <w:t>Approved until:</w:t>
            </w:r>
            <w:bookmarkEnd w:id="18"/>
            <w:bookmarkEnd w:id="19"/>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28580" w14:textId="77777777" w:rsidR="007F3015" w:rsidRPr="000B7035" w:rsidRDefault="007F3015">
            <w:pPr>
              <w:keepNext/>
              <w:spacing w:line="240" w:lineRule="atLeast"/>
              <w:outlineLvl w:val="0"/>
              <w:rPr>
                <w:rFonts w:cs="Arial"/>
                <w:b/>
                <w:bCs/>
                <w:kern w:val="3"/>
              </w:rPr>
            </w:pPr>
          </w:p>
        </w:tc>
      </w:tr>
      <w:tr w:rsidR="007F3015" w14:paraId="3CD81F92" w14:textId="77777777">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563650B" w14:textId="281B5F6F" w:rsidR="007F3015" w:rsidRPr="000B7035" w:rsidRDefault="00CA5F12">
            <w:pPr>
              <w:keepNext/>
              <w:spacing w:before="60" w:after="60" w:line="280" w:lineRule="atLeast"/>
              <w:outlineLvl w:val="0"/>
              <w:rPr>
                <w:b/>
                <w:bCs/>
              </w:rPr>
            </w:pPr>
            <w:bookmarkStart w:id="20" w:name="_Toc124792479"/>
            <w:bookmarkStart w:id="21" w:name="_Toc181705389"/>
            <w:r>
              <w:rPr>
                <w:rFonts w:cs="Arial"/>
                <w:b/>
                <w:bCs/>
                <w:kern w:val="3"/>
                <w:szCs w:val="24"/>
              </w:rPr>
              <w:t>5-y</w:t>
            </w:r>
            <w:r w:rsidR="00A454B9" w:rsidRPr="000B7035">
              <w:rPr>
                <w:rFonts w:cs="Arial"/>
                <w:b/>
                <w:bCs/>
                <w:kern w:val="3"/>
                <w:szCs w:val="24"/>
              </w:rPr>
              <w:t xml:space="preserve">ear </w:t>
            </w:r>
            <w:r>
              <w:rPr>
                <w:rFonts w:cs="Arial"/>
                <w:b/>
                <w:bCs/>
                <w:kern w:val="3"/>
                <w:szCs w:val="24"/>
              </w:rPr>
              <w:t>r</w:t>
            </w:r>
            <w:r w:rsidR="00A454B9" w:rsidRPr="000B7035">
              <w:rPr>
                <w:rFonts w:cs="Arial"/>
                <w:b/>
                <w:bCs/>
                <w:kern w:val="3"/>
                <w:szCs w:val="24"/>
              </w:rPr>
              <w:t xml:space="preserve">eview </w:t>
            </w:r>
            <w:r>
              <w:rPr>
                <w:rFonts w:cs="Arial"/>
                <w:b/>
                <w:bCs/>
                <w:kern w:val="3"/>
                <w:szCs w:val="24"/>
              </w:rPr>
              <w:t>d</w:t>
            </w:r>
            <w:r w:rsidR="00A454B9" w:rsidRPr="000B7035">
              <w:rPr>
                <w:rFonts w:cs="Arial"/>
                <w:b/>
                <w:bCs/>
                <w:kern w:val="3"/>
                <w:szCs w:val="24"/>
              </w:rPr>
              <w:t>ate</w:t>
            </w:r>
            <w:bookmarkEnd w:id="20"/>
            <w:bookmarkEnd w:id="21"/>
          </w:p>
        </w:tc>
        <w:tc>
          <w:tcPr>
            <w:tcW w:w="648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829CB" w14:textId="77777777" w:rsidR="007F3015" w:rsidRPr="000B7035" w:rsidRDefault="007F3015">
            <w:pPr>
              <w:keepNext/>
              <w:spacing w:before="60" w:after="60" w:line="280" w:lineRule="atLeast"/>
              <w:outlineLvl w:val="0"/>
              <w:rPr>
                <w:rFonts w:cs="Arial"/>
                <w:b/>
                <w:bCs/>
                <w:kern w:val="3"/>
              </w:rPr>
            </w:pPr>
          </w:p>
        </w:tc>
      </w:tr>
    </w:tbl>
    <w:p w14:paraId="4A40012D" w14:textId="77777777" w:rsidR="007F3015" w:rsidRDefault="007F3015">
      <w:pPr>
        <w:pStyle w:val="Heading1"/>
        <w:spacing w:before="0"/>
        <w:rPr>
          <w:sz w:val="22"/>
          <w:szCs w:val="22"/>
        </w:rPr>
      </w:pPr>
    </w:p>
    <w:p w14:paraId="7B0813E9" w14:textId="77777777" w:rsidR="008436B6" w:rsidRDefault="008436B6" w:rsidP="008436B6"/>
    <w:p w14:paraId="54C92257" w14:textId="77777777" w:rsidR="008436B6" w:rsidRDefault="008436B6" w:rsidP="008436B6"/>
    <w:p w14:paraId="395F8E89" w14:textId="77777777" w:rsidR="008436B6" w:rsidRDefault="008436B6" w:rsidP="008436B6"/>
    <w:p w14:paraId="72CC4142" w14:textId="77777777" w:rsidR="008436B6" w:rsidRDefault="008436B6" w:rsidP="008436B6"/>
    <w:p w14:paraId="42E6B27F" w14:textId="77777777" w:rsidR="008436B6" w:rsidRPr="008436B6" w:rsidRDefault="008436B6" w:rsidP="008436B6"/>
    <w:tbl>
      <w:tblPr>
        <w:tblW w:w="9855" w:type="dxa"/>
        <w:tblLayout w:type="fixed"/>
        <w:tblCellMar>
          <w:left w:w="10" w:type="dxa"/>
          <w:right w:w="10" w:type="dxa"/>
        </w:tblCellMar>
        <w:tblLook w:val="04A0" w:firstRow="1" w:lastRow="0" w:firstColumn="1" w:lastColumn="0" w:noHBand="0" w:noVBand="1"/>
      </w:tblPr>
      <w:tblGrid>
        <w:gridCol w:w="2463"/>
        <w:gridCol w:w="2453"/>
        <w:gridCol w:w="2475"/>
        <w:gridCol w:w="2464"/>
      </w:tblGrid>
      <w:tr w:rsidR="007F3015" w14:paraId="3A8CBA31" w14:textId="77777777">
        <w:tc>
          <w:tcPr>
            <w:tcW w:w="2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79ECB9" w14:textId="77777777" w:rsidR="007F3015" w:rsidRPr="000B7035" w:rsidRDefault="00A454B9">
            <w:pPr>
              <w:rPr>
                <w:b/>
              </w:rPr>
            </w:pPr>
            <w:r w:rsidRPr="000B7035">
              <w:rPr>
                <w:b/>
              </w:rPr>
              <w:t>Revision No.</w:t>
            </w:r>
          </w:p>
        </w:tc>
        <w:tc>
          <w:tcPr>
            <w:tcW w:w="24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7B32BA" w14:textId="77777777" w:rsidR="007F3015" w:rsidRPr="000B7035" w:rsidRDefault="00A454B9">
            <w:pPr>
              <w:rPr>
                <w:b/>
              </w:rPr>
            </w:pPr>
            <w:r w:rsidRPr="000B7035">
              <w:rPr>
                <w:b/>
              </w:rPr>
              <w:t>Date</w:t>
            </w:r>
          </w:p>
        </w:tc>
        <w:tc>
          <w:tcPr>
            <w:tcW w:w="24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555C1EB" w14:textId="77777777" w:rsidR="007F3015" w:rsidRPr="000B7035" w:rsidRDefault="00A454B9">
            <w:pPr>
              <w:jc w:val="center"/>
              <w:rPr>
                <w:b/>
              </w:rPr>
            </w:pPr>
            <w:r w:rsidRPr="000B7035">
              <w:rPr>
                <w:b/>
              </w:rPr>
              <w:t>Status (draft/final)</w:t>
            </w:r>
          </w:p>
        </w:tc>
        <w:tc>
          <w:tcPr>
            <w:tcW w:w="24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FD1E9F" w14:textId="77777777" w:rsidR="007F3015" w:rsidRPr="000B7035" w:rsidRDefault="00A454B9">
            <w:pPr>
              <w:jc w:val="center"/>
              <w:rPr>
                <w:b/>
              </w:rPr>
            </w:pPr>
            <w:r w:rsidRPr="000B7035">
              <w:rPr>
                <w:b/>
              </w:rPr>
              <w:t>Reason for Revision</w:t>
            </w:r>
          </w:p>
        </w:tc>
      </w:tr>
      <w:tr w:rsidR="007F3015" w14:paraId="604A4B64" w14:textId="77777777">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FAA04" w14:textId="3D42DA04" w:rsidR="007F3015" w:rsidRDefault="002E3FE6">
            <w:r>
              <w:t>1</w:t>
            </w:r>
          </w:p>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A287C" w14:textId="3A258592" w:rsidR="007F3015" w:rsidRDefault="008436B6">
            <w:r>
              <w:t>24/09/2025</w:t>
            </w: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FC608" w14:textId="65FBE2BF" w:rsidR="007F3015" w:rsidRDefault="00AE5BFD">
            <w:r>
              <w:t>draft</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D0876" w14:textId="0BACDD1C" w:rsidR="007F3015" w:rsidRDefault="00593A00">
            <w:r>
              <w:t>n/a (</w:t>
            </w:r>
            <w:r w:rsidR="00AE5BFD">
              <w:t>first draft</w:t>
            </w:r>
            <w:r>
              <w:t>)</w:t>
            </w:r>
          </w:p>
        </w:tc>
      </w:tr>
      <w:tr w:rsidR="008436B6" w14:paraId="34E0E55A" w14:textId="77777777">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EF2AF" w14:textId="32CB7866" w:rsidR="008436B6" w:rsidRDefault="008436B6">
            <w:r>
              <w:t>2</w:t>
            </w:r>
          </w:p>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0C67F" w14:textId="0DE49A47" w:rsidR="008436B6" w:rsidRDefault="008436B6">
            <w:r>
              <w:t>08/10/2025</w:t>
            </w: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B9BF9" w14:textId="37929A84" w:rsidR="008436B6" w:rsidRDefault="008436B6">
            <w:r>
              <w:t>draft</w:t>
            </w: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BA39E" w14:textId="4D94FE53" w:rsidR="008436B6" w:rsidRDefault="008436B6">
            <w:r>
              <w:t>Incorporating feedback from owner</w:t>
            </w:r>
          </w:p>
        </w:tc>
      </w:tr>
    </w:tbl>
    <w:p w14:paraId="6778BF03" w14:textId="77777777" w:rsidR="00AA232E" w:rsidRDefault="00AA232E">
      <w:pPr>
        <w:pStyle w:val="Heading1"/>
        <w:sectPr w:rsidR="00AA232E" w:rsidSect="005136D2">
          <w:headerReference w:type="even" r:id="rId10"/>
          <w:headerReference w:type="default" r:id="rId11"/>
          <w:footerReference w:type="even" r:id="rId12"/>
          <w:footerReference w:type="default" r:id="rId13"/>
          <w:headerReference w:type="first" r:id="rId14"/>
          <w:footerReference w:type="first" r:id="rId15"/>
          <w:pgSz w:w="11907" w:h="16840"/>
          <w:pgMar w:top="1134" w:right="1134" w:bottom="1134" w:left="1134" w:header="720" w:footer="567" w:gutter="0"/>
          <w:cols w:space="720"/>
        </w:sectPr>
      </w:pPr>
    </w:p>
    <w:bookmarkStart w:id="22" w:name="_Toc181705390" w:displacedByCustomXml="next"/>
    <w:bookmarkStart w:id="23" w:name="_Toc124792480" w:displacedByCustomXml="next"/>
    <w:sdt>
      <w:sdtPr>
        <w:rPr>
          <w:rFonts w:ascii="Verdana" w:hAnsi="Verdana"/>
          <w:b w:val="0"/>
          <w:bCs w:val="0"/>
          <w:kern w:val="0"/>
          <w:sz w:val="22"/>
          <w:szCs w:val="22"/>
          <w:lang w:bidi="ar-SA"/>
        </w:rPr>
        <w:id w:val="715013338"/>
        <w:docPartObj>
          <w:docPartGallery w:val="Table of Contents"/>
          <w:docPartUnique/>
        </w:docPartObj>
      </w:sdtPr>
      <w:sdtEndPr>
        <w:rPr>
          <w:noProof/>
        </w:rPr>
      </w:sdtEndPr>
      <w:sdtContent>
        <w:p w14:paraId="4FD86432" w14:textId="77777777" w:rsidR="00894AE4" w:rsidRDefault="00894AE4">
          <w:pPr>
            <w:pStyle w:val="TOCHeading"/>
            <w:rPr>
              <w:rFonts w:ascii="Verdana" w:hAnsi="Verdana"/>
            </w:rPr>
          </w:pPr>
          <w:r w:rsidRPr="00894AE4">
            <w:rPr>
              <w:rFonts w:ascii="Verdana" w:hAnsi="Verdana"/>
            </w:rPr>
            <w:t>Contents</w:t>
          </w:r>
          <w:bookmarkEnd w:id="23"/>
          <w:bookmarkEnd w:id="22"/>
        </w:p>
        <w:p w14:paraId="3B88B871" w14:textId="77777777" w:rsidR="00894AE4" w:rsidRPr="00894AE4" w:rsidRDefault="00894AE4" w:rsidP="00894AE4">
          <w:pPr>
            <w:rPr>
              <w:lang w:bidi="en-US"/>
            </w:rPr>
          </w:pPr>
        </w:p>
        <w:p w14:paraId="3673C8CB" w14:textId="71002012" w:rsidR="00CF3CFF" w:rsidRPr="00507E35" w:rsidRDefault="00894AE4"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r w:rsidRPr="00507E35">
            <w:rPr>
              <w:b w:val="0"/>
              <w:bCs w:val="0"/>
              <w:noProof w:val="0"/>
              <w:highlight w:val="lightGray"/>
            </w:rPr>
            <w:fldChar w:fldCharType="begin"/>
          </w:r>
          <w:r w:rsidRPr="00507E35">
            <w:rPr>
              <w:b w:val="0"/>
              <w:bCs w:val="0"/>
              <w:highlight w:val="lightGray"/>
            </w:rPr>
            <w:instrText xml:space="preserve"> TOC \o "1-3" \h \z \u </w:instrText>
          </w:r>
          <w:r w:rsidRPr="00507E35">
            <w:rPr>
              <w:b w:val="0"/>
              <w:bCs w:val="0"/>
              <w:noProof w:val="0"/>
              <w:highlight w:val="lightGray"/>
            </w:rPr>
            <w:fldChar w:fldCharType="separate"/>
          </w:r>
          <w:hyperlink w:anchor="_Toc181705391" w:history="1">
            <w:r w:rsidR="00CF3CFF" w:rsidRPr="00507E35">
              <w:rPr>
                <w:rStyle w:val="Hyperlink"/>
                <w:b w:val="0"/>
                <w:bCs w:val="0"/>
                <w:highlight w:val="lightGray"/>
              </w:rPr>
              <w:t>UK Forestry Standard management planning criteria</w:t>
            </w:r>
            <w:r w:rsidR="00CF3CFF" w:rsidRPr="00507E35">
              <w:rPr>
                <w:b w:val="0"/>
                <w:bCs w:val="0"/>
                <w:webHidden/>
                <w:highlight w:val="lightGray"/>
              </w:rPr>
              <w:tab/>
            </w:r>
            <w:r w:rsidR="00CF3CFF" w:rsidRPr="00507E35">
              <w:rPr>
                <w:b w:val="0"/>
                <w:bCs w:val="0"/>
                <w:webHidden/>
                <w:highlight w:val="lightGray"/>
              </w:rPr>
              <w:fldChar w:fldCharType="begin"/>
            </w:r>
            <w:r w:rsidR="00CF3CFF" w:rsidRPr="00507E35">
              <w:rPr>
                <w:b w:val="0"/>
                <w:bCs w:val="0"/>
                <w:webHidden/>
                <w:highlight w:val="lightGray"/>
              </w:rPr>
              <w:instrText xml:space="preserve"> PAGEREF _Toc181705391 \h </w:instrText>
            </w:r>
            <w:r w:rsidR="00CF3CFF" w:rsidRPr="00507E35">
              <w:rPr>
                <w:b w:val="0"/>
                <w:bCs w:val="0"/>
                <w:webHidden/>
                <w:highlight w:val="lightGray"/>
              </w:rPr>
            </w:r>
            <w:r w:rsidR="00CF3CFF" w:rsidRPr="00507E35">
              <w:rPr>
                <w:b w:val="0"/>
                <w:bCs w:val="0"/>
                <w:webHidden/>
                <w:highlight w:val="lightGray"/>
              </w:rPr>
              <w:fldChar w:fldCharType="separate"/>
            </w:r>
            <w:r w:rsidR="00BA3C6B">
              <w:rPr>
                <w:b w:val="0"/>
                <w:bCs w:val="0"/>
                <w:webHidden/>
                <w:highlight w:val="lightGray"/>
              </w:rPr>
              <w:t>1</w:t>
            </w:r>
            <w:r w:rsidR="00CF3CFF" w:rsidRPr="00507E35">
              <w:rPr>
                <w:b w:val="0"/>
                <w:bCs w:val="0"/>
                <w:webHidden/>
                <w:highlight w:val="lightGray"/>
              </w:rPr>
              <w:fldChar w:fldCharType="end"/>
            </w:r>
          </w:hyperlink>
        </w:p>
        <w:p w14:paraId="12EADEAD" w14:textId="725BCA37" w:rsidR="00CF3CFF" w:rsidRPr="00507E35" w:rsidRDefault="00CF3CFF"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392" w:history="1">
            <w:r w:rsidRPr="00507E35">
              <w:rPr>
                <w:rStyle w:val="Hyperlink"/>
                <w:b w:val="0"/>
                <w:bCs w:val="0"/>
                <w:highlight w:val="lightGray"/>
              </w:rPr>
              <w:t>Section 1: Property Details</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_Toc181705392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3</w:t>
            </w:r>
            <w:r w:rsidRPr="00507E35">
              <w:rPr>
                <w:b w:val="0"/>
                <w:bCs w:val="0"/>
                <w:webHidden/>
                <w:highlight w:val="lightGray"/>
              </w:rPr>
              <w:fldChar w:fldCharType="end"/>
            </w:r>
          </w:hyperlink>
        </w:p>
        <w:p w14:paraId="576D5EE6" w14:textId="5DCB55E4" w:rsidR="00CF3CFF" w:rsidRPr="00507E35" w:rsidRDefault="00CF3CFF"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393" w:history="1">
            <w:r w:rsidRPr="00507E35">
              <w:rPr>
                <w:rStyle w:val="Hyperlink"/>
                <w:b w:val="0"/>
                <w:bCs w:val="0"/>
                <w:highlight w:val="lightGray"/>
              </w:rPr>
              <w:t>Section 2: Vision and Objectives</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_Toc181705393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5</w:t>
            </w:r>
            <w:r w:rsidRPr="00507E35">
              <w:rPr>
                <w:b w:val="0"/>
                <w:bCs w:val="0"/>
                <w:webHidden/>
                <w:highlight w:val="lightGray"/>
              </w:rPr>
              <w:fldChar w:fldCharType="end"/>
            </w:r>
          </w:hyperlink>
        </w:p>
        <w:p w14:paraId="19DE8568" w14:textId="24EBAF44"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394" w:history="1">
            <w:r w:rsidRPr="00507E35">
              <w:rPr>
                <w:rStyle w:val="Hyperlink"/>
                <w:b w:val="0"/>
                <w:bCs w:val="0"/>
                <w:highlight w:val="lightGray"/>
              </w:rPr>
              <w:t>2.1 Vision</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_Toc181705394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5</w:t>
            </w:r>
            <w:r w:rsidRPr="00507E35">
              <w:rPr>
                <w:b w:val="0"/>
                <w:bCs w:val="0"/>
                <w:webHidden/>
                <w:highlight w:val="lightGray"/>
              </w:rPr>
              <w:fldChar w:fldCharType="end"/>
            </w:r>
          </w:hyperlink>
        </w:p>
        <w:p w14:paraId="08B0B72F" w14:textId="6AE59E8E"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395" w:history="1">
            <w:r w:rsidRPr="00507E35">
              <w:rPr>
                <w:rStyle w:val="Hyperlink"/>
                <w:b w:val="0"/>
                <w:bCs w:val="0"/>
                <w:highlight w:val="lightGray"/>
              </w:rPr>
              <w:t>2.2 Management Objectives</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_Toc181705395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5</w:t>
            </w:r>
            <w:r w:rsidRPr="00507E35">
              <w:rPr>
                <w:b w:val="0"/>
                <w:bCs w:val="0"/>
                <w:webHidden/>
                <w:highlight w:val="lightGray"/>
              </w:rPr>
              <w:fldChar w:fldCharType="end"/>
            </w:r>
          </w:hyperlink>
        </w:p>
        <w:p w14:paraId="7E7035BA" w14:textId="61C7AAB9" w:rsidR="00CF3CFF" w:rsidRPr="00507E35" w:rsidRDefault="00CF3CFF"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396" w:history="1">
            <w:r w:rsidRPr="00507E35">
              <w:rPr>
                <w:rStyle w:val="Hyperlink"/>
                <w:b w:val="0"/>
                <w:bCs w:val="0"/>
                <w:highlight w:val="lightGray"/>
              </w:rPr>
              <w:t>Section 3: Plan Review – Achievements</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_Toc181705396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7</w:t>
            </w:r>
            <w:r w:rsidRPr="00507E35">
              <w:rPr>
                <w:b w:val="0"/>
                <w:bCs w:val="0"/>
                <w:webHidden/>
                <w:highlight w:val="lightGray"/>
              </w:rPr>
              <w:fldChar w:fldCharType="end"/>
            </w:r>
          </w:hyperlink>
        </w:p>
        <w:p w14:paraId="31CA0E7E" w14:textId="05EF7BFD" w:rsidR="00CF3CFF" w:rsidRPr="00507E35" w:rsidRDefault="00CF3CFF"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397" w:history="1">
            <w:r w:rsidRPr="00507E35">
              <w:rPr>
                <w:rStyle w:val="Hyperlink"/>
                <w:b w:val="0"/>
                <w:bCs w:val="0"/>
                <w:highlight w:val="lightGray"/>
              </w:rPr>
              <w:t>Section 4: Woodland Survey</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_Toc181705397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8</w:t>
            </w:r>
            <w:r w:rsidRPr="00507E35">
              <w:rPr>
                <w:b w:val="0"/>
                <w:bCs w:val="0"/>
                <w:webHidden/>
                <w:highlight w:val="lightGray"/>
              </w:rPr>
              <w:fldChar w:fldCharType="end"/>
            </w:r>
          </w:hyperlink>
        </w:p>
        <w:p w14:paraId="2F9ABD3C" w14:textId="3AEE2BC9"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398" w:history="1">
            <w:r w:rsidRPr="00507E35">
              <w:rPr>
                <w:rStyle w:val="Hyperlink"/>
                <w:b w:val="0"/>
                <w:bCs w:val="0"/>
                <w:highlight w:val="lightGray"/>
              </w:rPr>
              <w:t>4.1 Description</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_Toc181705398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8</w:t>
            </w:r>
            <w:r w:rsidRPr="00507E35">
              <w:rPr>
                <w:b w:val="0"/>
                <w:bCs w:val="0"/>
                <w:webHidden/>
                <w:highlight w:val="lightGray"/>
              </w:rPr>
              <w:fldChar w:fldCharType="end"/>
            </w:r>
          </w:hyperlink>
        </w:p>
        <w:p w14:paraId="5E5A68E2" w14:textId="08F154C3"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399" w:history="1">
            <w:r w:rsidRPr="00507E35">
              <w:rPr>
                <w:rStyle w:val="Hyperlink"/>
                <w:b w:val="0"/>
                <w:bCs w:val="0"/>
                <w:highlight w:val="lightGray"/>
              </w:rPr>
              <w:t>4.2 Information</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_Toc181705399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9</w:t>
            </w:r>
            <w:r w:rsidRPr="00507E35">
              <w:rPr>
                <w:b w:val="0"/>
                <w:bCs w:val="0"/>
                <w:webHidden/>
                <w:highlight w:val="lightGray"/>
              </w:rPr>
              <w:fldChar w:fldCharType="end"/>
            </w:r>
          </w:hyperlink>
        </w:p>
        <w:p w14:paraId="4D7687E2" w14:textId="113EE98E"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0" w:history="1">
            <w:r w:rsidRPr="00507E35">
              <w:rPr>
                <w:rStyle w:val="Hyperlink"/>
                <w:b w:val="0"/>
                <w:bCs w:val="0"/>
                <w:highlight w:val="lightGray"/>
              </w:rPr>
              <w:t>4.3 Habitat Types</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_Toc181705400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12</w:t>
            </w:r>
            <w:r w:rsidRPr="00507E35">
              <w:rPr>
                <w:b w:val="0"/>
                <w:bCs w:val="0"/>
                <w:webHidden/>
                <w:highlight w:val="lightGray"/>
              </w:rPr>
              <w:fldChar w:fldCharType="end"/>
            </w:r>
          </w:hyperlink>
        </w:p>
        <w:p w14:paraId="5747C483" w14:textId="55B1705F"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1" w:history="1">
            <w:r w:rsidRPr="00507E35">
              <w:rPr>
                <w:rStyle w:val="Hyperlink"/>
                <w:b w:val="0"/>
                <w:bCs w:val="0"/>
                <w:highlight w:val="lightGray"/>
              </w:rPr>
              <w:t>4.4 Structure</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_Toc181705401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15</w:t>
            </w:r>
            <w:r w:rsidRPr="00507E35">
              <w:rPr>
                <w:b w:val="0"/>
                <w:bCs w:val="0"/>
                <w:webHidden/>
                <w:highlight w:val="lightGray"/>
              </w:rPr>
              <w:fldChar w:fldCharType="end"/>
            </w:r>
          </w:hyperlink>
        </w:p>
        <w:p w14:paraId="774AC681" w14:textId="51AC1710" w:rsidR="00CF3CFF" w:rsidRPr="00507E35" w:rsidRDefault="00CF3CFF" w:rsidP="00AF7124">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2" w:history="1">
            <w:r w:rsidRPr="00507E35">
              <w:rPr>
                <w:rStyle w:val="Hyperlink"/>
                <w:b w:val="0"/>
                <w:bCs w:val="0"/>
                <w:highlight w:val="lightGray"/>
              </w:rPr>
              <w:t>Section 5: Woodland Protection</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_Toc181705402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16</w:t>
            </w:r>
            <w:r w:rsidRPr="00507E35">
              <w:rPr>
                <w:b w:val="0"/>
                <w:bCs w:val="0"/>
                <w:webHidden/>
                <w:highlight w:val="lightGray"/>
              </w:rPr>
              <w:fldChar w:fldCharType="end"/>
            </w:r>
          </w:hyperlink>
        </w:p>
        <w:p w14:paraId="0AAE38CE" w14:textId="0C7E43AD"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3" w:history="1">
            <w:r w:rsidRPr="00507E35">
              <w:rPr>
                <w:rStyle w:val="Hyperlink"/>
                <w:b w:val="0"/>
                <w:bCs w:val="0"/>
                <w:kern w:val="3"/>
                <w:highlight w:val="lightGray"/>
              </w:rPr>
              <w:t>5.1 Risk Matrix</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_Toc181705403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16</w:t>
            </w:r>
            <w:r w:rsidRPr="00507E35">
              <w:rPr>
                <w:b w:val="0"/>
                <w:bCs w:val="0"/>
                <w:webHidden/>
                <w:highlight w:val="lightGray"/>
              </w:rPr>
              <w:fldChar w:fldCharType="end"/>
            </w:r>
          </w:hyperlink>
        </w:p>
        <w:p w14:paraId="58C5E6B7" w14:textId="36BA657D"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4" w:history="1">
            <w:r w:rsidRPr="00507E35">
              <w:rPr>
                <w:rStyle w:val="Hyperlink"/>
                <w:b w:val="0"/>
                <w:bCs w:val="0"/>
                <w:highlight w:val="lightGray"/>
              </w:rPr>
              <w:t>5.2 Plant Health</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_Toc181705404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16</w:t>
            </w:r>
            <w:r w:rsidRPr="00507E35">
              <w:rPr>
                <w:b w:val="0"/>
                <w:bCs w:val="0"/>
                <w:webHidden/>
                <w:highlight w:val="lightGray"/>
              </w:rPr>
              <w:fldChar w:fldCharType="end"/>
            </w:r>
          </w:hyperlink>
        </w:p>
        <w:p w14:paraId="3B30D6F1" w14:textId="16A8EAA4"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5" w:history="1">
            <w:r w:rsidRPr="00507E35">
              <w:rPr>
                <w:rStyle w:val="Hyperlink"/>
                <w:b w:val="0"/>
                <w:bCs w:val="0"/>
                <w:highlight w:val="lightGray"/>
              </w:rPr>
              <w:t>5.3 Deer</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_Toc181705405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18</w:t>
            </w:r>
            <w:r w:rsidRPr="00507E35">
              <w:rPr>
                <w:b w:val="0"/>
                <w:bCs w:val="0"/>
                <w:webHidden/>
                <w:highlight w:val="lightGray"/>
              </w:rPr>
              <w:fldChar w:fldCharType="end"/>
            </w:r>
          </w:hyperlink>
        </w:p>
        <w:p w14:paraId="5BB2BAEF" w14:textId="14465E1E"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6" w:history="1">
            <w:r w:rsidRPr="00507E35">
              <w:rPr>
                <w:rStyle w:val="Hyperlink"/>
                <w:b w:val="0"/>
                <w:bCs w:val="0"/>
                <w:highlight w:val="lightGray"/>
              </w:rPr>
              <w:t>5.4 Grey Squirrels</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_Toc181705406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19</w:t>
            </w:r>
            <w:r w:rsidRPr="00507E35">
              <w:rPr>
                <w:b w:val="0"/>
                <w:bCs w:val="0"/>
                <w:webHidden/>
                <w:highlight w:val="lightGray"/>
              </w:rPr>
              <w:fldChar w:fldCharType="end"/>
            </w:r>
          </w:hyperlink>
        </w:p>
        <w:p w14:paraId="72BA456D" w14:textId="7DEAD25D"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7" w:history="1">
            <w:r w:rsidRPr="00507E35">
              <w:rPr>
                <w:rStyle w:val="Hyperlink"/>
                <w:b w:val="0"/>
                <w:bCs w:val="0"/>
                <w:highlight w:val="lightGray"/>
              </w:rPr>
              <w:t>5.5 Livestock and Other Mammals</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_Toc181705407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20</w:t>
            </w:r>
            <w:r w:rsidRPr="00507E35">
              <w:rPr>
                <w:b w:val="0"/>
                <w:bCs w:val="0"/>
                <w:webHidden/>
                <w:highlight w:val="lightGray"/>
              </w:rPr>
              <w:fldChar w:fldCharType="end"/>
            </w:r>
          </w:hyperlink>
        </w:p>
        <w:p w14:paraId="6F06684C" w14:textId="5AD8DC59"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8" w:history="1">
            <w:r w:rsidRPr="00507E35">
              <w:rPr>
                <w:rStyle w:val="Hyperlink"/>
                <w:b w:val="0"/>
                <w:bCs w:val="0"/>
                <w:highlight w:val="lightGray"/>
              </w:rPr>
              <w:t>5.6 Water &amp; Soil</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_Toc181705408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21</w:t>
            </w:r>
            <w:r w:rsidRPr="00507E35">
              <w:rPr>
                <w:b w:val="0"/>
                <w:bCs w:val="0"/>
                <w:webHidden/>
                <w:highlight w:val="lightGray"/>
              </w:rPr>
              <w:fldChar w:fldCharType="end"/>
            </w:r>
          </w:hyperlink>
        </w:p>
        <w:p w14:paraId="63DC15A2" w14:textId="6DCB8316"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09" w:history="1">
            <w:r w:rsidRPr="00507E35">
              <w:rPr>
                <w:rStyle w:val="Hyperlink"/>
                <w:b w:val="0"/>
                <w:bCs w:val="0"/>
                <w:highlight w:val="lightGray"/>
              </w:rPr>
              <w:t>5.7 Environmental</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_Toc181705409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22</w:t>
            </w:r>
            <w:r w:rsidRPr="00507E35">
              <w:rPr>
                <w:b w:val="0"/>
                <w:bCs w:val="0"/>
                <w:webHidden/>
                <w:highlight w:val="lightGray"/>
              </w:rPr>
              <w:fldChar w:fldCharType="end"/>
            </w:r>
          </w:hyperlink>
        </w:p>
        <w:p w14:paraId="0D36C298" w14:textId="0CB4A7BF"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10" w:history="1">
            <w:r w:rsidRPr="00507E35">
              <w:rPr>
                <w:rStyle w:val="Hyperlink"/>
                <w:rFonts w:eastAsia="Calibri"/>
                <w:b w:val="0"/>
                <w:bCs w:val="0"/>
                <w:highlight w:val="lightGray"/>
              </w:rPr>
              <w:t>5.8 Social</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_Toc181705410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23</w:t>
            </w:r>
            <w:r w:rsidRPr="00507E35">
              <w:rPr>
                <w:b w:val="0"/>
                <w:bCs w:val="0"/>
                <w:webHidden/>
                <w:highlight w:val="lightGray"/>
              </w:rPr>
              <w:fldChar w:fldCharType="end"/>
            </w:r>
          </w:hyperlink>
        </w:p>
        <w:p w14:paraId="08D3F36D" w14:textId="0C008A29"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11" w:history="1">
            <w:r w:rsidRPr="00507E35">
              <w:rPr>
                <w:rStyle w:val="Hyperlink"/>
                <w:b w:val="0"/>
                <w:bCs w:val="0"/>
                <w:kern w:val="3"/>
                <w:highlight w:val="lightGray"/>
              </w:rPr>
              <w:t>5.9 Economic</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_Toc181705411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23</w:t>
            </w:r>
            <w:r w:rsidRPr="00507E35">
              <w:rPr>
                <w:b w:val="0"/>
                <w:bCs w:val="0"/>
                <w:webHidden/>
                <w:highlight w:val="lightGray"/>
              </w:rPr>
              <w:fldChar w:fldCharType="end"/>
            </w:r>
          </w:hyperlink>
        </w:p>
        <w:p w14:paraId="462E4489" w14:textId="06E72DF4" w:rsidR="00CF3CFF" w:rsidRPr="00507E35" w:rsidRDefault="00CF3CFF" w:rsidP="00AF7124">
          <w:pPr>
            <w:pStyle w:val="TOC1"/>
            <w:ind w:left="567"/>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12" w:history="1">
            <w:r w:rsidRPr="00507E35">
              <w:rPr>
                <w:rStyle w:val="Hyperlink"/>
                <w:b w:val="0"/>
                <w:bCs w:val="0"/>
                <w:highlight w:val="lightGray"/>
              </w:rPr>
              <w:t>5.10 Climate Change Resilience</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_Toc181705412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24</w:t>
            </w:r>
            <w:r w:rsidRPr="00507E35">
              <w:rPr>
                <w:b w:val="0"/>
                <w:bCs w:val="0"/>
                <w:webHidden/>
                <w:highlight w:val="lightGray"/>
              </w:rPr>
              <w:fldChar w:fldCharType="end"/>
            </w:r>
          </w:hyperlink>
        </w:p>
        <w:p w14:paraId="78080E7D" w14:textId="75E1840B" w:rsidR="00CF3CFF" w:rsidRPr="00507E35" w:rsidRDefault="00CF3CFF"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13" w:history="1">
            <w:r w:rsidRPr="00507E35">
              <w:rPr>
                <w:rStyle w:val="Hyperlink"/>
                <w:b w:val="0"/>
                <w:bCs w:val="0"/>
                <w:highlight w:val="lightGray"/>
              </w:rPr>
              <w:t>Section 6: Management Strategy</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_Toc181705413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25</w:t>
            </w:r>
            <w:r w:rsidRPr="00507E35">
              <w:rPr>
                <w:b w:val="0"/>
                <w:bCs w:val="0"/>
                <w:webHidden/>
                <w:highlight w:val="lightGray"/>
              </w:rPr>
              <w:fldChar w:fldCharType="end"/>
            </w:r>
          </w:hyperlink>
        </w:p>
        <w:p w14:paraId="6820BFA1" w14:textId="22C93CB6" w:rsidR="00CF3CFF" w:rsidRPr="00507E35" w:rsidRDefault="00CF3CFF"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14" w:history="1">
            <w:r w:rsidRPr="00507E35">
              <w:rPr>
                <w:rStyle w:val="Hyperlink"/>
                <w:b w:val="0"/>
                <w:bCs w:val="0"/>
                <w:highlight w:val="lightGray"/>
              </w:rPr>
              <w:t>Section 7: Stakeholder Engagement</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_Toc181705414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31</w:t>
            </w:r>
            <w:r w:rsidRPr="00507E35">
              <w:rPr>
                <w:b w:val="0"/>
                <w:bCs w:val="0"/>
                <w:webHidden/>
                <w:highlight w:val="lightGray"/>
              </w:rPr>
              <w:fldChar w:fldCharType="end"/>
            </w:r>
          </w:hyperlink>
        </w:p>
        <w:p w14:paraId="4B6464D2" w14:textId="0DBD0074" w:rsidR="00CF3CFF" w:rsidRPr="00507E35" w:rsidRDefault="00CF3CFF"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15" w:history="1">
            <w:r w:rsidRPr="00507E35">
              <w:rPr>
                <w:rStyle w:val="Hyperlink"/>
                <w:b w:val="0"/>
                <w:bCs w:val="0"/>
                <w:highlight w:val="lightGray"/>
              </w:rPr>
              <w:t>Section 8: Monitoring</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_Toc181705415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32</w:t>
            </w:r>
            <w:r w:rsidRPr="00507E35">
              <w:rPr>
                <w:b w:val="0"/>
                <w:bCs w:val="0"/>
                <w:webHidden/>
                <w:highlight w:val="lightGray"/>
              </w:rPr>
              <w:fldChar w:fldCharType="end"/>
            </w:r>
          </w:hyperlink>
        </w:p>
        <w:p w14:paraId="657CA441" w14:textId="3F6CB65F" w:rsidR="00CF3CFF" w:rsidRPr="00507E35" w:rsidRDefault="00CF3CFF" w:rsidP="00CF3CFF">
          <w:pPr>
            <w:pStyle w:val="TOC1"/>
            <w:rPr>
              <w:rFonts w:asciiTheme="minorHAnsi" w:eastAsiaTheme="minorEastAsia" w:hAnsiTheme="minorHAnsi" w:cstheme="minorBidi"/>
              <w:b w:val="0"/>
              <w:bCs w:val="0"/>
              <w:kern w:val="2"/>
              <w:sz w:val="24"/>
              <w:szCs w:val="24"/>
              <w:highlight w:val="lightGray"/>
              <w:lang w:eastAsia="en-GB"/>
              <w14:ligatures w14:val="standardContextual"/>
            </w:rPr>
          </w:pPr>
          <w:hyperlink w:anchor="_Toc181705416" w:history="1">
            <w:r w:rsidRPr="00507E35">
              <w:rPr>
                <w:rStyle w:val="Hyperlink"/>
                <w:b w:val="0"/>
                <w:bCs w:val="0"/>
                <w:highlight w:val="lightGray"/>
              </w:rPr>
              <w:t>UK Forestry Standard woodland plan assessment</w:t>
            </w:r>
            <w:r w:rsidRPr="00507E35">
              <w:rPr>
                <w:b w:val="0"/>
                <w:bCs w:val="0"/>
                <w:webHidden/>
                <w:highlight w:val="lightGray"/>
              </w:rPr>
              <w:tab/>
            </w:r>
            <w:r w:rsidRPr="00507E35">
              <w:rPr>
                <w:b w:val="0"/>
                <w:bCs w:val="0"/>
                <w:webHidden/>
                <w:highlight w:val="lightGray"/>
              </w:rPr>
              <w:fldChar w:fldCharType="begin"/>
            </w:r>
            <w:r w:rsidRPr="00507E35">
              <w:rPr>
                <w:b w:val="0"/>
                <w:bCs w:val="0"/>
                <w:webHidden/>
                <w:highlight w:val="lightGray"/>
              </w:rPr>
              <w:instrText xml:space="preserve"> PAGEREF _Toc181705416 \h </w:instrText>
            </w:r>
            <w:r w:rsidRPr="00507E35">
              <w:rPr>
                <w:b w:val="0"/>
                <w:bCs w:val="0"/>
                <w:webHidden/>
                <w:highlight w:val="lightGray"/>
              </w:rPr>
            </w:r>
            <w:r w:rsidRPr="00507E35">
              <w:rPr>
                <w:b w:val="0"/>
                <w:bCs w:val="0"/>
                <w:webHidden/>
                <w:highlight w:val="lightGray"/>
              </w:rPr>
              <w:fldChar w:fldCharType="separate"/>
            </w:r>
            <w:r w:rsidR="00BA3C6B">
              <w:rPr>
                <w:b w:val="0"/>
                <w:bCs w:val="0"/>
                <w:webHidden/>
                <w:highlight w:val="lightGray"/>
              </w:rPr>
              <w:t>35</w:t>
            </w:r>
            <w:r w:rsidRPr="00507E35">
              <w:rPr>
                <w:b w:val="0"/>
                <w:bCs w:val="0"/>
                <w:webHidden/>
                <w:highlight w:val="lightGray"/>
              </w:rPr>
              <w:fldChar w:fldCharType="end"/>
            </w:r>
          </w:hyperlink>
        </w:p>
        <w:p w14:paraId="233B5FE5" w14:textId="5E180284" w:rsidR="00894AE4" w:rsidRPr="00CF3CFF" w:rsidRDefault="00894AE4">
          <w:pPr>
            <w:rPr>
              <w:noProof/>
            </w:rPr>
          </w:pPr>
          <w:r w:rsidRPr="00507E35">
            <w:rPr>
              <w:noProof/>
              <w:highlight w:val="lightGray"/>
            </w:rPr>
            <w:fldChar w:fldCharType="end"/>
          </w:r>
        </w:p>
      </w:sdtContent>
    </w:sdt>
    <w:p w14:paraId="54D4D035" w14:textId="77777777" w:rsidR="00BF1B9F" w:rsidRPr="00BF1B9F" w:rsidRDefault="00BF1B9F">
      <w:pPr>
        <w:rPr>
          <w:b/>
          <w:bCs/>
        </w:rPr>
      </w:pPr>
    </w:p>
    <w:p w14:paraId="37DA88DE" w14:textId="03445E18" w:rsidR="00AA232E" w:rsidRPr="00BF1B9F" w:rsidRDefault="00894AE4" w:rsidP="00AA232E">
      <w:pPr>
        <w:rPr>
          <w:b/>
          <w:bCs/>
          <w:sz w:val="24"/>
          <w:szCs w:val="24"/>
        </w:rPr>
      </w:pPr>
      <w:r w:rsidRPr="00BF1B9F">
        <w:rPr>
          <w:b/>
          <w:bCs/>
          <w:sz w:val="24"/>
          <w:szCs w:val="24"/>
        </w:rPr>
        <w:t>Appendices</w:t>
      </w:r>
    </w:p>
    <w:p w14:paraId="16115FEC" w14:textId="77777777" w:rsidR="00BF1B9F" w:rsidRDefault="00BF1B9F" w:rsidP="00AA232E"/>
    <w:p w14:paraId="16C2EBC3" w14:textId="75E617A9" w:rsidR="00BF1B9F" w:rsidRPr="00BF1B9F" w:rsidRDefault="00BF1B9F" w:rsidP="00BF1B9F">
      <w:r w:rsidRPr="00BF1B9F">
        <w:t>Inventory and Plan of Operations:</w:t>
      </w:r>
    </w:p>
    <w:p w14:paraId="64608534" w14:textId="77777777" w:rsidR="0096214D" w:rsidRDefault="00020CE9" w:rsidP="00A032AB">
      <w:pPr>
        <w:pStyle w:val="ListParagraph"/>
        <w:numPr>
          <w:ilvl w:val="0"/>
          <w:numId w:val="11"/>
        </w:numPr>
        <w:ind w:left="1560"/>
      </w:pPr>
      <w:bookmarkStart w:id="24" w:name="_Hlk168411400"/>
      <w:r>
        <w:t xml:space="preserve">     </w:t>
      </w:r>
      <w:r w:rsidR="0096214D">
        <w:t>Customer Details</w:t>
      </w:r>
    </w:p>
    <w:p w14:paraId="4EDB5295" w14:textId="6B8718C2" w:rsidR="00BF1B9F" w:rsidRPr="00BF1B9F" w:rsidRDefault="0096214D" w:rsidP="00A032AB">
      <w:pPr>
        <w:pStyle w:val="ListParagraph"/>
        <w:numPr>
          <w:ilvl w:val="0"/>
          <w:numId w:val="11"/>
        </w:numPr>
        <w:ind w:left="1560"/>
      </w:pPr>
      <w:r>
        <w:t xml:space="preserve">     </w:t>
      </w:r>
      <w:r w:rsidR="00BF1B9F" w:rsidRPr="00BF1B9F">
        <w:t>Sub-C</w:t>
      </w:r>
      <w:r w:rsidR="007A385D">
        <w:t>om</w:t>
      </w:r>
      <w:r w:rsidR="00BF1B9F" w:rsidRPr="00BF1B9F">
        <w:t>p</w:t>
      </w:r>
      <w:r w:rsidR="007A385D">
        <w:t>artmen</w:t>
      </w:r>
      <w:r w:rsidR="00BF1B9F" w:rsidRPr="00BF1B9F">
        <w:t>t Record</w:t>
      </w:r>
    </w:p>
    <w:p w14:paraId="4EFC078D" w14:textId="07E7DA87" w:rsidR="00BF1B9F" w:rsidRPr="00BF1B9F" w:rsidRDefault="00020CE9" w:rsidP="00A032AB">
      <w:pPr>
        <w:pStyle w:val="ListParagraph"/>
        <w:numPr>
          <w:ilvl w:val="0"/>
          <w:numId w:val="11"/>
        </w:numPr>
        <w:ind w:left="1560"/>
      </w:pPr>
      <w:r>
        <w:t xml:space="preserve">     </w:t>
      </w:r>
      <w:r w:rsidR="00BF1B9F" w:rsidRPr="00BF1B9F">
        <w:t>Felling &amp; Restocking</w:t>
      </w:r>
    </w:p>
    <w:p w14:paraId="35BA9BDE" w14:textId="0F5F8222" w:rsidR="00BF1B9F" w:rsidRPr="00BF1B9F" w:rsidRDefault="00020CE9" w:rsidP="00A032AB">
      <w:pPr>
        <w:pStyle w:val="ListParagraph"/>
        <w:numPr>
          <w:ilvl w:val="0"/>
          <w:numId w:val="11"/>
        </w:numPr>
        <w:ind w:left="1560"/>
      </w:pPr>
      <w:r>
        <w:t xml:space="preserve">     </w:t>
      </w:r>
      <w:r w:rsidR="00BF1B9F" w:rsidRPr="00BF1B9F">
        <w:t>Work Programme</w:t>
      </w:r>
    </w:p>
    <w:bookmarkEnd w:id="24"/>
    <w:p w14:paraId="4F8914BF" w14:textId="77777777" w:rsidR="00BF1B9F" w:rsidRPr="00BF1B9F" w:rsidRDefault="00BF1B9F" w:rsidP="00A032AB">
      <w:pPr>
        <w:pStyle w:val="ListParagraph"/>
        <w:numPr>
          <w:ilvl w:val="0"/>
          <w:numId w:val="0"/>
        </w:numPr>
        <w:ind w:left="323"/>
      </w:pPr>
    </w:p>
    <w:p w14:paraId="52FA5FDA" w14:textId="78070B24" w:rsidR="00BF1B9F" w:rsidRDefault="00B33FC5" w:rsidP="00BF1B9F">
      <w:r>
        <w:t xml:space="preserve">Supporting </w:t>
      </w:r>
      <w:r w:rsidR="00BF1B9F" w:rsidRPr="00BF1B9F">
        <w:t xml:space="preserve">Maps: </w:t>
      </w:r>
    </w:p>
    <w:p w14:paraId="52051BF7" w14:textId="047A23F9" w:rsidR="00B7136A" w:rsidRPr="00BF1B9F" w:rsidRDefault="00B7136A">
      <w:pPr>
        <w:pStyle w:val="MainHeading"/>
        <w:numPr>
          <w:ilvl w:val="0"/>
          <w:numId w:val="12"/>
        </w:numPr>
        <w:spacing w:after="0" w:line="300" w:lineRule="exact"/>
        <w:ind w:left="1843" w:hanging="709"/>
        <w:rPr>
          <w:color w:val="auto"/>
          <w:sz w:val="22"/>
        </w:rPr>
      </w:pPr>
      <w:r w:rsidRPr="00BF1B9F">
        <w:rPr>
          <w:color w:val="auto"/>
          <w:sz w:val="22"/>
        </w:rPr>
        <w:t>Locatio</w:t>
      </w:r>
      <w:r w:rsidR="003428B1">
        <w:rPr>
          <w:color w:val="auto"/>
          <w:sz w:val="22"/>
        </w:rPr>
        <w:t>n map</w:t>
      </w:r>
    </w:p>
    <w:p w14:paraId="6FD29C1C" w14:textId="43AC787F" w:rsidR="00090CC6" w:rsidRDefault="00B7136A" w:rsidP="00B7136A">
      <w:pPr>
        <w:pStyle w:val="MainHeading"/>
        <w:tabs>
          <w:tab w:val="left" w:pos="1843"/>
        </w:tabs>
        <w:spacing w:after="0" w:line="300" w:lineRule="exact"/>
        <w:ind w:left="1058" w:firstLine="76"/>
        <w:rPr>
          <w:color w:val="auto"/>
          <w:sz w:val="22"/>
        </w:rPr>
      </w:pPr>
      <w:r>
        <w:rPr>
          <w:color w:val="auto"/>
          <w:sz w:val="22"/>
        </w:rPr>
        <w:t>2.</w:t>
      </w:r>
      <w:r>
        <w:rPr>
          <w:color w:val="auto"/>
          <w:sz w:val="22"/>
        </w:rPr>
        <w:tab/>
      </w:r>
      <w:r w:rsidRPr="00BF1B9F">
        <w:rPr>
          <w:color w:val="auto"/>
          <w:sz w:val="22"/>
        </w:rPr>
        <w:t>Compartment</w:t>
      </w:r>
      <w:r w:rsidR="003428B1">
        <w:rPr>
          <w:color w:val="auto"/>
          <w:sz w:val="22"/>
        </w:rPr>
        <w:t xml:space="preserve"> (and sub-</w:t>
      </w:r>
      <w:proofErr w:type="spellStart"/>
      <w:r w:rsidR="003428B1">
        <w:rPr>
          <w:color w:val="auto"/>
          <w:sz w:val="22"/>
        </w:rPr>
        <w:t>cpts</w:t>
      </w:r>
      <w:proofErr w:type="spellEnd"/>
      <w:r w:rsidR="00020CE9">
        <w:rPr>
          <w:color w:val="auto"/>
          <w:sz w:val="22"/>
        </w:rPr>
        <w:t>)</w:t>
      </w:r>
      <w:r>
        <w:rPr>
          <w:color w:val="auto"/>
          <w:sz w:val="22"/>
        </w:rPr>
        <w:t xml:space="preserve"> </w:t>
      </w:r>
      <w:r w:rsidR="003428B1">
        <w:rPr>
          <w:color w:val="auto"/>
          <w:sz w:val="22"/>
        </w:rPr>
        <w:t>map</w:t>
      </w:r>
    </w:p>
    <w:p w14:paraId="0E733986" w14:textId="5EC0C973" w:rsidR="00C846D1" w:rsidRDefault="00020CE9" w:rsidP="00B7136A">
      <w:pPr>
        <w:pStyle w:val="MainHeading"/>
        <w:tabs>
          <w:tab w:val="left" w:pos="1843"/>
        </w:tabs>
        <w:spacing w:after="0" w:line="300" w:lineRule="exact"/>
        <w:ind w:left="1058" w:firstLine="76"/>
        <w:rPr>
          <w:color w:val="auto"/>
          <w:sz w:val="22"/>
        </w:rPr>
      </w:pPr>
      <w:r>
        <w:rPr>
          <w:color w:val="auto"/>
          <w:sz w:val="22"/>
        </w:rPr>
        <w:t>3</w:t>
      </w:r>
      <w:r w:rsidR="00B7136A">
        <w:rPr>
          <w:color w:val="auto"/>
          <w:sz w:val="22"/>
        </w:rPr>
        <w:t>.</w:t>
      </w:r>
      <w:r w:rsidR="00B7136A">
        <w:rPr>
          <w:color w:val="auto"/>
          <w:sz w:val="22"/>
        </w:rPr>
        <w:tab/>
        <w:t>Operations</w:t>
      </w:r>
      <w:r w:rsidR="003428B1">
        <w:rPr>
          <w:color w:val="auto"/>
          <w:sz w:val="22"/>
        </w:rPr>
        <w:t xml:space="preserve"> map</w:t>
      </w:r>
    </w:p>
    <w:p w14:paraId="6E1CC605" w14:textId="17DE327D" w:rsidR="00090CC6" w:rsidRDefault="00020CE9" w:rsidP="00090CC6">
      <w:pPr>
        <w:pStyle w:val="MainHeading"/>
        <w:tabs>
          <w:tab w:val="left" w:pos="1843"/>
        </w:tabs>
        <w:spacing w:after="0" w:line="300" w:lineRule="exact"/>
        <w:ind w:left="1058" w:firstLine="76"/>
        <w:rPr>
          <w:color w:val="auto"/>
          <w:sz w:val="22"/>
        </w:rPr>
      </w:pPr>
      <w:r>
        <w:rPr>
          <w:color w:val="auto"/>
          <w:sz w:val="22"/>
        </w:rPr>
        <w:t>4</w:t>
      </w:r>
      <w:r w:rsidR="00090CC6">
        <w:rPr>
          <w:color w:val="auto"/>
          <w:sz w:val="22"/>
        </w:rPr>
        <w:t xml:space="preserve">. </w:t>
      </w:r>
      <w:r w:rsidR="00090CC6">
        <w:rPr>
          <w:color w:val="auto"/>
          <w:sz w:val="22"/>
        </w:rPr>
        <w:tab/>
        <w:t>Constraints</w:t>
      </w:r>
      <w:r>
        <w:rPr>
          <w:color w:val="auto"/>
          <w:sz w:val="22"/>
        </w:rPr>
        <w:t xml:space="preserve"> map</w:t>
      </w:r>
    </w:p>
    <w:p w14:paraId="6C2C3C25" w14:textId="77777777" w:rsidR="00BF1B9F" w:rsidRPr="00B8166D" w:rsidRDefault="00BF1B9F" w:rsidP="00A032AB">
      <w:pPr>
        <w:pStyle w:val="ListParagraph"/>
        <w:numPr>
          <w:ilvl w:val="0"/>
          <w:numId w:val="0"/>
        </w:numPr>
        <w:ind w:left="323"/>
      </w:pPr>
    </w:p>
    <w:p w14:paraId="6567530B" w14:textId="76C6ADFB" w:rsidR="004524AD" w:rsidRPr="00B8166D" w:rsidRDefault="004524AD">
      <w:pPr>
        <w:pStyle w:val="ListParagraph"/>
        <w:numPr>
          <w:ilvl w:val="0"/>
          <w:numId w:val="13"/>
        </w:numPr>
        <w:sectPr w:rsidR="004524AD" w:rsidRPr="00B8166D" w:rsidSect="0096214D">
          <w:headerReference w:type="default" r:id="rId16"/>
          <w:footerReference w:type="default" r:id="rId17"/>
          <w:pgSz w:w="11907" w:h="16840"/>
          <w:pgMar w:top="568" w:right="1134" w:bottom="709" w:left="1134" w:header="720" w:footer="567" w:gutter="0"/>
          <w:pgNumType w:start="1"/>
          <w:cols w:space="720"/>
        </w:sectPr>
      </w:pPr>
      <w:bookmarkStart w:id="25" w:name="_Hlk174366375"/>
    </w:p>
    <w:p w14:paraId="4835E234" w14:textId="77777777" w:rsidR="007F3015" w:rsidRDefault="00A454B9" w:rsidP="00DC6890">
      <w:pPr>
        <w:pStyle w:val="SectionHeading"/>
      </w:pPr>
      <w:bookmarkStart w:id="26" w:name="_Toc181705391"/>
      <w:bookmarkEnd w:id="25"/>
      <w:r w:rsidRPr="00340985">
        <w:lastRenderedPageBreak/>
        <w:t>UK Forestry Standard management planning criteria</w:t>
      </w:r>
      <w:bookmarkEnd w:id="26"/>
    </w:p>
    <w:p w14:paraId="54EF19CF" w14:textId="77777777" w:rsidR="00E41F89" w:rsidRDefault="006A28DF" w:rsidP="00E41F89">
      <w:pPr>
        <w:pStyle w:val="NoSpacing"/>
        <w:spacing w:before="120" w:after="0"/>
        <w:ind w:hanging="425"/>
        <w:rPr>
          <w:rFonts w:ascii="Verdana" w:hAnsi="Verdana" w:cs="Calibri"/>
          <w:sz w:val="22"/>
          <w:lang w:eastAsia="en-GB"/>
        </w:rPr>
      </w:pPr>
      <w:r>
        <w:rPr>
          <w:rFonts w:ascii="Verdana" w:hAnsi="Verdana" w:cs="Calibri"/>
          <w:sz w:val="22"/>
          <w:lang w:eastAsia="en-GB"/>
        </w:rPr>
        <w:t xml:space="preserve"> Approval of this plan will be considered against the following UKFS criteria</w:t>
      </w:r>
      <w:r w:rsidR="00E41F89">
        <w:rPr>
          <w:rFonts w:ascii="Verdana" w:hAnsi="Verdana" w:cs="Calibri"/>
          <w:sz w:val="22"/>
          <w:lang w:eastAsia="en-GB"/>
        </w:rPr>
        <w:t>.</w:t>
      </w:r>
    </w:p>
    <w:p w14:paraId="27FBF67C" w14:textId="090F6DD8" w:rsidR="00E41F89" w:rsidRDefault="00E41F89" w:rsidP="00E41F89">
      <w:pPr>
        <w:pStyle w:val="NoSpacing"/>
        <w:spacing w:after="60"/>
        <w:ind w:hanging="425"/>
        <w:rPr>
          <w:rFonts w:ascii="Verdana" w:hAnsi="Verdana" w:cs="Calibri"/>
          <w:sz w:val="22"/>
          <w:lang w:eastAsia="en-GB"/>
        </w:rPr>
      </w:pPr>
      <w:r>
        <w:rPr>
          <w:rFonts w:ascii="Verdana" w:hAnsi="Verdana" w:cs="Calibri"/>
          <w:sz w:val="22"/>
          <w:lang w:eastAsia="en-GB"/>
        </w:rPr>
        <w:t xml:space="preserve"> Before submitting, review your plan against the criteria using the checklist below:</w:t>
      </w:r>
    </w:p>
    <w:tbl>
      <w:tblPr>
        <w:tblW w:w="10774" w:type="dxa"/>
        <w:tblInd w:w="-318" w:type="dxa"/>
        <w:tblLayout w:type="fixed"/>
        <w:tblCellMar>
          <w:left w:w="10" w:type="dxa"/>
          <w:right w:w="10" w:type="dxa"/>
        </w:tblCellMar>
        <w:tblLook w:val="04A0" w:firstRow="1" w:lastRow="0" w:firstColumn="1" w:lastColumn="0" w:noHBand="0" w:noVBand="1"/>
      </w:tblPr>
      <w:tblGrid>
        <w:gridCol w:w="426"/>
        <w:gridCol w:w="4536"/>
        <w:gridCol w:w="4678"/>
        <w:gridCol w:w="1134"/>
      </w:tblGrid>
      <w:tr w:rsidR="007A385D" w:rsidRPr="007A385D" w14:paraId="098733BD" w14:textId="77777777" w:rsidTr="007A385D">
        <w:tc>
          <w:tcPr>
            <w:tcW w:w="4962"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4B4C77C3" w14:textId="77777777" w:rsidR="007A385D" w:rsidRPr="007A385D" w:rsidRDefault="007A385D" w:rsidP="007A385D">
            <w:pPr>
              <w:contextualSpacing/>
              <w:rPr>
                <w:b/>
              </w:rPr>
            </w:pPr>
            <w:r w:rsidRPr="007A385D">
              <w:rPr>
                <w:b/>
              </w:rPr>
              <w:t>UKFS management plan criteria</w:t>
            </w:r>
          </w:p>
        </w:tc>
        <w:tc>
          <w:tcPr>
            <w:tcW w:w="4678"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4F9B407E" w14:textId="77777777" w:rsidR="007A385D" w:rsidRPr="007A385D" w:rsidRDefault="007A385D" w:rsidP="007A385D">
            <w:pPr>
              <w:contextualSpacing/>
              <w:rPr>
                <w:b/>
              </w:rPr>
            </w:pPr>
            <w:r w:rsidRPr="007A385D">
              <w:rPr>
                <w:b/>
              </w:rPr>
              <w:t>Minimum approval requirements</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1205F4A6" w14:textId="77777777" w:rsidR="007A385D" w:rsidRPr="007A385D" w:rsidRDefault="007A385D" w:rsidP="007A385D">
            <w:r w:rsidRPr="007A385D">
              <w:rPr>
                <w:b/>
              </w:rPr>
              <w:t xml:space="preserve">Author check </w:t>
            </w:r>
          </w:p>
        </w:tc>
      </w:tr>
      <w:tr w:rsidR="007A385D" w:rsidRPr="007A385D" w14:paraId="72EFFEF6" w14:textId="77777777" w:rsidTr="007A385D">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88C50" w14:textId="77777777" w:rsidR="007A385D" w:rsidRPr="007A385D" w:rsidRDefault="007A385D" w:rsidP="007A385D">
            <w:pPr>
              <w:autoSpaceDE w:val="0"/>
              <w:contextualSpacing/>
              <w:jc w:val="center"/>
              <w:rPr>
                <w:rFonts w:cs="MundoSans-Light"/>
                <w:lang w:eastAsia="en-GB"/>
              </w:rPr>
            </w:pPr>
            <w:r w:rsidRPr="007A385D">
              <w:rPr>
                <w:rFonts w:cs="MundoSans-Light"/>
                <w:lang w:eastAsia="en-GB"/>
              </w:rPr>
              <w:t>1</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BAACF" w14:textId="77777777" w:rsidR="007A385D" w:rsidRPr="007A385D" w:rsidRDefault="007A385D" w:rsidP="007A385D">
            <w:pPr>
              <w:spacing w:before="40" w:line="240" w:lineRule="atLeast"/>
              <w:rPr>
                <w:b/>
              </w:rPr>
            </w:pPr>
            <w:r w:rsidRPr="007A385D">
              <w:rPr>
                <w:b/>
              </w:rPr>
              <w:t>Plan objectives:</w:t>
            </w:r>
          </w:p>
          <w:p w14:paraId="5124A78E" w14:textId="77777777" w:rsidR="007A385D" w:rsidRPr="007A385D" w:rsidRDefault="007A385D" w:rsidP="007A385D">
            <w:pPr>
              <w:spacing w:before="40" w:line="240" w:lineRule="atLeast"/>
            </w:pPr>
            <w:r w:rsidRPr="007A385D">
              <w:t>Forest management plans should state the objectives of management and set out how an appropriate balance between social, economic, and environmental objectives will be achieved.</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CE30F" w14:textId="77777777" w:rsidR="007A385D" w:rsidRPr="007A385D" w:rsidRDefault="007A385D">
            <w:pPr>
              <w:numPr>
                <w:ilvl w:val="0"/>
                <w:numId w:val="25"/>
              </w:numPr>
              <w:spacing w:before="40" w:line="240" w:lineRule="atLeast"/>
              <w:ind w:left="170" w:hanging="170"/>
              <w:contextualSpacing/>
              <w:rPr>
                <w:rFonts w:eastAsia="Calibri"/>
                <w:lang w:bidi="en-US"/>
              </w:rPr>
            </w:pPr>
            <w:r w:rsidRPr="007A385D">
              <w:rPr>
                <w:rFonts w:eastAsia="Calibri"/>
                <w:lang w:bidi="en-US"/>
              </w:rPr>
              <w:t>Management plan objectives are stated.</w:t>
            </w:r>
          </w:p>
          <w:p w14:paraId="68DF5C36" w14:textId="77777777" w:rsidR="007A385D" w:rsidRPr="007A385D" w:rsidRDefault="007A385D">
            <w:pPr>
              <w:numPr>
                <w:ilvl w:val="0"/>
                <w:numId w:val="25"/>
              </w:numPr>
              <w:spacing w:before="40" w:line="240" w:lineRule="atLeast"/>
              <w:ind w:left="170" w:hanging="170"/>
              <w:contextualSpacing/>
              <w:rPr>
                <w:rFonts w:eastAsia="Calibri"/>
                <w:lang w:bidi="en-US"/>
              </w:rPr>
            </w:pPr>
            <w:r w:rsidRPr="007A385D">
              <w:rPr>
                <w:rFonts w:eastAsia="Calibri"/>
                <w:lang w:bidi="en-US"/>
              </w:rPr>
              <w:t>Consideration is given to environmental, economic and social objectives relevant to the vision for the woodland.</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E1726F" w14:textId="7BE22462" w:rsidR="007A385D" w:rsidRPr="007A385D" w:rsidRDefault="007A385D" w:rsidP="007A385D">
            <w:pPr>
              <w:jc w:val="center"/>
            </w:pPr>
            <w:r w:rsidRPr="007A385D">
              <w:rPr>
                <w:szCs w:val="20"/>
              </w:rPr>
              <w:t>Yes</w:t>
            </w:r>
          </w:p>
        </w:tc>
      </w:tr>
      <w:tr w:rsidR="007A385D" w:rsidRPr="007A385D" w14:paraId="7FC40B94" w14:textId="77777777" w:rsidTr="007A385D">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5201F" w14:textId="77777777" w:rsidR="007A385D" w:rsidRPr="007A385D" w:rsidRDefault="007A385D" w:rsidP="007A385D">
            <w:pPr>
              <w:autoSpaceDE w:val="0"/>
              <w:contextualSpacing/>
              <w:jc w:val="center"/>
              <w:rPr>
                <w:rFonts w:cs="MundoSans-Light"/>
                <w:lang w:eastAsia="en-GB"/>
              </w:rPr>
            </w:pPr>
            <w:r w:rsidRPr="007A385D">
              <w:rPr>
                <w:rFonts w:cs="MundoSans-Light"/>
                <w:lang w:eastAsia="en-GB"/>
              </w:rPr>
              <w:t>2</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E2FBC" w14:textId="77777777" w:rsidR="007A385D" w:rsidRPr="007A385D" w:rsidRDefault="007A385D" w:rsidP="007A385D">
            <w:pPr>
              <w:autoSpaceDE w:val="0"/>
              <w:spacing w:before="40" w:line="240" w:lineRule="atLeast"/>
              <w:rPr>
                <w:rFonts w:cs="MundoSans-Light"/>
                <w:b/>
                <w:bCs/>
                <w:lang w:eastAsia="en-GB"/>
              </w:rPr>
            </w:pPr>
            <w:r w:rsidRPr="007A385D">
              <w:rPr>
                <w:rFonts w:cs="MundoSans-Light"/>
                <w:b/>
                <w:bCs/>
                <w:lang w:eastAsia="en-GB"/>
              </w:rPr>
              <w:t>Forest context and important features in management strategy:</w:t>
            </w:r>
          </w:p>
          <w:p w14:paraId="70FA1D7B" w14:textId="77777777" w:rsidR="007A385D" w:rsidRPr="007A385D" w:rsidRDefault="007A385D" w:rsidP="007A385D">
            <w:pPr>
              <w:autoSpaceDE w:val="0"/>
              <w:spacing w:before="40" w:line="240" w:lineRule="atLeast"/>
              <w:rPr>
                <w:rFonts w:cs="MundoSans-Light"/>
                <w:lang w:eastAsia="en-GB"/>
              </w:rPr>
            </w:pPr>
            <w:r w:rsidRPr="007A385D">
              <w:rPr>
                <w:rFonts w:cs="MundoSans-Light"/>
                <w:lang w:eastAsia="en-GB"/>
              </w:rPr>
              <w:t>Forest management plans should address the forest context and the forest potential and demonstrate how the relevant interests and issues have been considered and addressed.</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9DDE3" w14:textId="77777777" w:rsidR="007A385D" w:rsidRPr="007A385D" w:rsidRDefault="007A385D" w:rsidP="007A385D">
            <w:pPr>
              <w:spacing w:before="40" w:line="240" w:lineRule="atLeast"/>
              <w:rPr>
                <w:rFonts w:cs="MundoSans-Light"/>
                <w:lang w:eastAsia="en-GB"/>
              </w:rPr>
            </w:pPr>
            <w:r w:rsidRPr="007A385D">
              <w:rPr>
                <w:rFonts w:cs="MundoSans-Light"/>
                <w:lang w:eastAsia="en-GB"/>
              </w:rPr>
              <w:t xml:space="preserve">Management intentions communicated in </w:t>
            </w:r>
            <w:r w:rsidRPr="007A385D">
              <w:rPr>
                <w:rFonts w:cs="MundoSans-Light"/>
                <w:b/>
                <w:bCs/>
                <w:i/>
                <w:iCs/>
                <w:lang w:eastAsia="en-GB"/>
              </w:rPr>
              <w:t>Sect. 6</w:t>
            </w:r>
            <w:r w:rsidRPr="007A385D">
              <w:rPr>
                <w:rFonts w:cs="MundoSans-Light"/>
                <w:lang w:eastAsia="en-GB"/>
              </w:rPr>
              <w:t xml:space="preserve"> of the management plan are in line with stated objective(s) </w:t>
            </w:r>
            <w:r w:rsidRPr="007A385D">
              <w:rPr>
                <w:rFonts w:cs="MundoSans-Light"/>
                <w:b/>
                <w:bCs/>
                <w:i/>
                <w:iCs/>
                <w:lang w:eastAsia="en-GB"/>
              </w:rPr>
              <w:t>Sect. 2</w:t>
            </w:r>
            <w:r w:rsidRPr="007A385D">
              <w:rPr>
                <w:rFonts w:cs="MundoSans-Light"/>
                <w:lang w:eastAsia="en-GB"/>
              </w:rPr>
              <w:t xml:space="preserve">.  </w:t>
            </w:r>
          </w:p>
          <w:p w14:paraId="1AD21E04" w14:textId="77777777" w:rsidR="007A385D" w:rsidRPr="007A385D" w:rsidRDefault="007A385D" w:rsidP="007A385D">
            <w:pPr>
              <w:spacing w:before="40" w:line="240" w:lineRule="atLeast"/>
              <w:rPr>
                <w:rFonts w:cs="MundoSans-Light"/>
                <w:lang w:eastAsia="en-GB"/>
              </w:rPr>
            </w:pPr>
          </w:p>
          <w:p w14:paraId="09D63D0C" w14:textId="77777777" w:rsidR="007A385D" w:rsidRPr="007A385D" w:rsidRDefault="007A385D" w:rsidP="007A385D">
            <w:pPr>
              <w:spacing w:before="40" w:line="240" w:lineRule="atLeast"/>
              <w:rPr>
                <w:rFonts w:cs="MundoSans-Light"/>
                <w:lang w:eastAsia="en-GB"/>
              </w:rPr>
            </w:pPr>
            <w:r w:rsidRPr="007A385D">
              <w:rPr>
                <w:rFonts w:cs="MundoSans-Light"/>
                <w:lang w:eastAsia="en-GB"/>
              </w:rPr>
              <w:t>Management intentions should take account of:</w:t>
            </w:r>
          </w:p>
          <w:p w14:paraId="7AF0B4AC" w14:textId="77777777" w:rsidR="007A385D" w:rsidRPr="007A385D" w:rsidRDefault="007A385D">
            <w:pPr>
              <w:numPr>
                <w:ilvl w:val="0"/>
                <w:numId w:val="26"/>
              </w:numPr>
              <w:spacing w:before="40" w:line="240" w:lineRule="atLeast"/>
              <w:ind w:left="170" w:hanging="170"/>
            </w:pPr>
            <w:r w:rsidRPr="007A385D">
              <w:rPr>
                <w:rFonts w:cs="MundoSans-Light"/>
                <w:lang w:eastAsia="en-GB"/>
              </w:rPr>
              <w:t>Relevant features and issues identified within the woodland survey (</w:t>
            </w:r>
            <w:r w:rsidRPr="007A385D">
              <w:rPr>
                <w:rFonts w:cs="MundoSans-Light"/>
                <w:b/>
                <w:bCs/>
                <w:i/>
                <w:iCs/>
                <w:lang w:eastAsia="en-GB"/>
              </w:rPr>
              <w:t>Sect. 4</w:t>
            </w:r>
            <w:r w:rsidRPr="007A385D">
              <w:rPr>
                <w:rFonts w:cs="MundoSans-Light"/>
                <w:lang w:eastAsia="en-GB"/>
              </w:rPr>
              <w:t>)</w:t>
            </w:r>
          </w:p>
          <w:p w14:paraId="7F5016FA" w14:textId="77777777" w:rsidR="007A385D" w:rsidRPr="007A385D" w:rsidRDefault="007A385D">
            <w:pPr>
              <w:numPr>
                <w:ilvl w:val="0"/>
                <w:numId w:val="26"/>
              </w:numPr>
              <w:spacing w:before="40" w:line="240" w:lineRule="atLeast"/>
              <w:ind w:left="170" w:hanging="170"/>
            </w:pPr>
            <w:r w:rsidRPr="007A385D">
              <w:rPr>
                <w:rFonts w:cs="MundoSans-Light"/>
                <w:lang w:eastAsia="en-GB"/>
              </w:rPr>
              <w:t>Any potential threats to and opportunities for the woodland, as identified under woodland protection (</w:t>
            </w:r>
            <w:r w:rsidRPr="007A385D">
              <w:rPr>
                <w:rFonts w:cs="MundoSans-Light"/>
                <w:b/>
                <w:bCs/>
                <w:i/>
                <w:iCs/>
                <w:lang w:eastAsia="en-GB"/>
              </w:rPr>
              <w:t>Sect. 5</w:t>
            </w:r>
            <w:r w:rsidRPr="007A385D">
              <w:rPr>
                <w:rFonts w:cs="MundoSans-Light"/>
                <w:lang w:eastAsia="en-GB"/>
              </w:rPr>
              <w:t>).</w:t>
            </w:r>
          </w:p>
          <w:p w14:paraId="3E8E759F" w14:textId="77777777" w:rsidR="007A385D" w:rsidRPr="007A385D" w:rsidRDefault="007A385D">
            <w:pPr>
              <w:numPr>
                <w:ilvl w:val="0"/>
                <w:numId w:val="26"/>
              </w:numPr>
              <w:spacing w:before="40" w:line="240" w:lineRule="atLeast"/>
              <w:ind w:left="170" w:hanging="170"/>
            </w:pPr>
            <w:r w:rsidRPr="007A385D">
              <w:rPr>
                <w:rFonts w:cs="MundoSans-Light"/>
                <w:lang w:eastAsia="en-GB"/>
              </w:rPr>
              <w:t xml:space="preserve">Relevant comments received from stakeholder engagement and documented in </w:t>
            </w:r>
            <w:r w:rsidRPr="007A385D">
              <w:rPr>
                <w:rFonts w:cs="MundoSans-Light"/>
                <w:b/>
                <w:i/>
                <w:lang w:eastAsia="en-GB"/>
              </w:rPr>
              <w:t>Sect. 7</w:t>
            </w:r>
            <w:r w:rsidRPr="007A385D">
              <w:rPr>
                <w:rFonts w:cs="MundoSans-Light"/>
                <w:lang w:eastAsia="en-GB"/>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337E3" w14:textId="64734FD2" w:rsidR="007A385D" w:rsidRPr="007A385D" w:rsidRDefault="007A385D" w:rsidP="007A385D">
            <w:pPr>
              <w:jc w:val="center"/>
            </w:pPr>
            <w:r w:rsidRPr="007A385D">
              <w:rPr>
                <w:szCs w:val="20"/>
              </w:rPr>
              <w:t>Yes</w:t>
            </w:r>
          </w:p>
        </w:tc>
      </w:tr>
      <w:tr w:rsidR="007A385D" w:rsidRPr="007A385D" w14:paraId="6D4EB5D3" w14:textId="77777777" w:rsidTr="007A385D">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FD2062" w14:textId="77777777" w:rsidR="007A385D" w:rsidRPr="007A385D" w:rsidRDefault="007A385D" w:rsidP="007A385D">
            <w:pPr>
              <w:autoSpaceDE w:val="0"/>
              <w:contextualSpacing/>
              <w:jc w:val="center"/>
              <w:rPr>
                <w:rFonts w:cs="MundoSans-Light"/>
                <w:lang w:eastAsia="en-GB"/>
              </w:rPr>
            </w:pPr>
            <w:r w:rsidRPr="007A385D">
              <w:rPr>
                <w:rFonts w:cs="MundoSans-Light"/>
                <w:lang w:eastAsia="en-GB"/>
              </w:rPr>
              <w:t>3</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00D91" w14:textId="77777777" w:rsidR="007A385D" w:rsidRPr="007A385D" w:rsidRDefault="007A385D" w:rsidP="007A385D">
            <w:pPr>
              <w:autoSpaceDE w:val="0"/>
              <w:spacing w:before="40" w:line="240" w:lineRule="atLeast"/>
              <w:rPr>
                <w:rFonts w:cs="MundoSans-Light"/>
                <w:b/>
                <w:lang w:eastAsia="en-GB"/>
              </w:rPr>
            </w:pPr>
            <w:r w:rsidRPr="007A385D">
              <w:rPr>
                <w:rFonts w:cs="MundoSans-Light"/>
                <w:b/>
                <w:lang w:eastAsia="en-GB"/>
              </w:rPr>
              <w:t>Identification of designations within and surrounding the site:</w:t>
            </w:r>
          </w:p>
          <w:p w14:paraId="1BA555D6" w14:textId="77777777" w:rsidR="007A385D" w:rsidRPr="007A385D" w:rsidRDefault="007A385D" w:rsidP="007A385D">
            <w:pPr>
              <w:autoSpaceDE w:val="0"/>
              <w:spacing w:before="40" w:line="240" w:lineRule="atLeast"/>
              <w:rPr>
                <w:rFonts w:cs="MundoSans-Light"/>
                <w:lang w:eastAsia="en-GB"/>
              </w:rPr>
            </w:pPr>
            <w:r w:rsidRPr="007A385D">
              <w:rPr>
                <w:rFonts w:cs="MundoSans-Light"/>
                <w:lang w:eastAsia="en-GB"/>
              </w:rPr>
              <w:t xml:space="preserve">For designated areas, e.g. National Parks or SSSI, </w:t>
            </w:r>
            <w:proofErr w:type="gramStart"/>
            <w:r w:rsidRPr="007A385D">
              <w:rPr>
                <w:rFonts w:cs="MundoSans-Light"/>
                <w:lang w:eastAsia="en-GB"/>
              </w:rPr>
              <w:t>particular account</w:t>
            </w:r>
            <w:proofErr w:type="gramEnd"/>
            <w:r w:rsidRPr="007A385D">
              <w:rPr>
                <w:rFonts w:cs="MundoSans-Light"/>
                <w:lang w:eastAsia="en-GB"/>
              </w:rPr>
              <w:t xml:space="preserve"> should be taken of landscape and other sensitivities in the design of forests and forest infrastructure.</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AA46C" w14:textId="77777777" w:rsidR="007A385D" w:rsidRPr="007A385D" w:rsidRDefault="007A385D">
            <w:pPr>
              <w:numPr>
                <w:ilvl w:val="0"/>
                <w:numId w:val="27"/>
              </w:numPr>
              <w:spacing w:before="40" w:line="240" w:lineRule="atLeast"/>
              <w:ind w:left="170" w:hanging="170"/>
            </w:pPr>
            <w:r w:rsidRPr="007A385D">
              <w:rPr>
                <w:rFonts w:cs="MundoSans-Light"/>
                <w:lang w:eastAsia="en-GB"/>
              </w:rPr>
              <w:t>Survey information (</w:t>
            </w:r>
            <w:r w:rsidRPr="007A385D">
              <w:rPr>
                <w:rFonts w:cs="MundoSans-Light"/>
                <w:b/>
                <w:bCs/>
                <w:i/>
                <w:iCs/>
                <w:lang w:eastAsia="en-GB"/>
              </w:rPr>
              <w:t>Sect. 4</w:t>
            </w:r>
            <w:r w:rsidRPr="007A385D">
              <w:rPr>
                <w:rFonts w:cs="MundoSans-Light"/>
                <w:lang w:eastAsia="en-GB"/>
              </w:rPr>
              <w:t>) identifies any designations that impact on woodland management.</w:t>
            </w:r>
          </w:p>
          <w:p w14:paraId="4EE2871E" w14:textId="77777777" w:rsidR="007A385D" w:rsidRPr="007A385D" w:rsidRDefault="007A385D">
            <w:pPr>
              <w:numPr>
                <w:ilvl w:val="0"/>
                <w:numId w:val="27"/>
              </w:numPr>
              <w:spacing w:before="40" w:line="240" w:lineRule="atLeast"/>
              <w:ind w:left="170" w:hanging="170"/>
            </w:pPr>
            <w:r w:rsidRPr="007A385D">
              <w:rPr>
                <w:rFonts w:cs="MundoSans-Light"/>
                <w:lang w:eastAsia="en-GB"/>
              </w:rPr>
              <w:t>Management intentions (</w:t>
            </w:r>
            <w:r w:rsidRPr="007A385D">
              <w:rPr>
                <w:rFonts w:cs="MundoSans-Light"/>
                <w:b/>
                <w:i/>
                <w:lang w:eastAsia="en-GB"/>
              </w:rPr>
              <w:t>Sect. 6</w:t>
            </w:r>
            <w:r w:rsidRPr="007A385D">
              <w:rPr>
                <w:rFonts w:cs="MundoSans-Light"/>
                <w:lang w:eastAsia="en-GB"/>
              </w:rPr>
              <w:t>) have taken account of any designations.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667977" w14:textId="4E984E1E" w:rsidR="007A385D" w:rsidRPr="007A385D" w:rsidRDefault="007A385D" w:rsidP="007A385D">
            <w:pPr>
              <w:jc w:val="center"/>
            </w:pPr>
            <w:r w:rsidRPr="007A385D">
              <w:rPr>
                <w:szCs w:val="20"/>
              </w:rPr>
              <w:t>Yes</w:t>
            </w:r>
          </w:p>
        </w:tc>
      </w:tr>
      <w:tr w:rsidR="007A385D" w:rsidRPr="007A385D" w14:paraId="4E47A565" w14:textId="77777777" w:rsidTr="007A385D">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2598F" w14:textId="77777777" w:rsidR="007A385D" w:rsidRPr="007A385D" w:rsidRDefault="007A385D" w:rsidP="007A385D">
            <w:pPr>
              <w:autoSpaceDE w:val="0"/>
              <w:contextualSpacing/>
              <w:jc w:val="center"/>
              <w:rPr>
                <w:rFonts w:cs="MundoSans-Light"/>
                <w:lang w:eastAsia="en-GB"/>
              </w:rPr>
            </w:pPr>
            <w:r w:rsidRPr="007A385D">
              <w:rPr>
                <w:rFonts w:cs="MundoSans-Light"/>
                <w:lang w:eastAsia="en-GB"/>
              </w:rPr>
              <w:t>4</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2B12C" w14:textId="77777777" w:rsidR="007A385D" w:rsidRPr="007A385D" w:rsidRDefault="007A385D" w:rsidP="007A385D">
            <w:pPr>
              <w:autoSpaceDE w:val="0"/>
              <w:spacing w:before="40" w:line="240" w:lineRule="atLeast"/>
              <w:rPr>
                <w:rFonts w:cs="MundoSans-Light"/>
                <w:b/>
                <w:lang w:eastAsia="en-GB"/>
              </w:rPr>
            </w:pPr>
            <w:r w:rsidRPr="007A385D">
              <w:rPr>
                <w:rFonts w:cs="MundoSans-Light"/>
                <w:b/>
                <w:lang w:eastAsia="en-GB"/>
              </w:rPr>
              <w:t>Felling and restocking to improve forest structure and diversity:</w:t>
            </w:r>
          </w:p>
          <w:p w14:paraId="09639FF5" w14:textId="77777777" w:rsidR="007A385D" w:rsidRPr="007A385D" w:rsidRDefault="007A385D" w:rsidP="007A385D">
            <w:pPr>
              <w:autoSpaceDE w:val="0"/>
              <w:spacing w:before="40" w:line="240" w:lineRule="atLeast"/>
              <w:rPr>
                <w:rFonts w:cs="MundoSans-Light"/>
                <w:lang w:eastAsia="en-GB"/>
              </w:rPr>
            </w:pPr>
            <w:r w:rsidRPr="007A385D">
              <w:rPr>
                <w:rFonts w:cs="MundoSans-Light"/>
                <w:lang w:eastAsia="en-GB"/>
              </w:rPr>
              <w:t>When planning felling and restocking, the design of existing forests should be re-assessed and any necessary changes made so that they meet UKFS requirements.</w:t>
            </w:r>
          </w:p>
          <w:p w14:paraId="4DFC2B9B" w14:textId="77777777" w:rsidR="007A385D" w:rsidRPr="007A385D" w:rsidRDefault="007A385D" w:rsidP="007A385D">
            <w:pPr>
              <w:autoSpaceDE w:val="0"/>
              <w:spacing w:before="40" w:line="240" w:lineRule="atLeast"/>
              <w:rPr>
                <w:rFonts w:cs="MundoSans-Light"/>
                <w:lang w:eastAsia="en-GB"/>
              </w:rPr>
            </w:pPr>
            <w:r w:rsidRPr="007A385D">
              <w:rPr>
                <w:rFonts w:cs="MundoSans-Light"/>
                <w:lang w:eastAsia="en-GB"/>
              </w:rPr>
              <w:t>Forests should be designed to achieve a diverse structure of habitat, species and ages of trees, appropriate to the scale and context.</w:t>
            </w:r>
          </w:p>
          <w:p w14:paraId="5E21BC96" w14:textId="77777777" w:rsidR="007A385D" w:rsidRPr="007A385D" w:rsidRDefault="007A385D" w:rsidP="007A385D">
            <w:pPr>
              <w:autoSpaceDE w:val="0"/>
              <w:spacing w:before="40" w:line="240" w:lineRule="atLeast"/>
              <w:rPr>
                <w:rFonts w:cs="MundoSans-Light"/>
                <w:lang w:eastAsia="en-GB"/>
              </w:rPr>
            </w:pPr>
            <w:r w:rsidRPr="007A385D">
              <w:rPr>
                <w:rFonts w:cs="MundoSans-Light"/>
                <w:lang w:eastAsia="en-GB"/>
              </w:rPr>
              <w:t xml:space="preserve">Forests characterised by a lack of diversity, due to extensive areas of even-aged trees, should be </w:t>
            </w:r>
            <w:r w:rsidRPr="007A385D">
              <w:rPr>
                <w:rFonts w:cs="MundoSans-Light"/>
                <w:lang w:eastAsia="en-GB"/>
              </w:rPr>
              <w:lastRenderedPageBreak/>
              <w:t>progressively restructured to achieve age class range.</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CBA2E" w14:textId="77777777" w:rsidR="007A385D" w:rsidRPr="007A385D" w:rsidRDefault="007A385D">
            <w:pPr>
              <w:numPr>
                <w:ilvl w:val="0"/>
                <w:numId w:val="28"/>
              </w:numPr>
              <w:spacing w:before="40" w:line="240" w:lineRule="atLeast"/>
              <w:ind w:left="170" w:hanging="170"/>
              <w:rPr>
                <w:rFonts w:cs="MundoSans-Light"/>
                <w:lang w:eastAsia="en-GB"/>
              </w:rPr>
            </w:pPr>
            <w:r w:rsidRPr="007A385D">
              <w:rPr>
                <w:rFonts w:cs="MundoSans-Light"/>
                <w:lang w:eastAsia="en-GB"/>
              </w:rPr>
              <w:lastRenderedPageBreak/>
              <w:t>Felling and restocking proposals are consistent with UKFS design principles (for example scale and adjacency).</w:t>
            </w:r>
          </w:p>
          <w:p w14:paraId="4D8F61EF" w14:textId="77777777" w:rsidR="007A385D" w:rsidRPr="007A385D" w:rsidRDefault="007A385D">
            <w:pPr>
              <w:numPr>
                <w:ilvl w:val="0"/>
                <w:numId w:val="28"/>
              </w:numPr>
              <w:spacing w:before="40" w:line="240" w:lineRule="atLeast"/>
              <w:ind w:left="170" w:hanging="170"/>
            </w:pPr>
            <w:r w:rsidRPr="007A385D">
              <w:rPr>
                <w:rFonts w:cs="MundoSans-Light"/>
                <w:lang w:eastAsia="en-GB"/>
              </w:rPr>
              <w:t>Current diversity (structure, species, age structure) of the woodland has been identified through the survey (</w:t>
            </w:r>
            <w:r w:rsidRPr="007A385D">
              <w:rPr>
                <w:rFonts w:cs="MundoSans-Light"/>
                <w:b/>
                <w:bCs/>
                <w:i/>
                <w:iCs/>
                <w:lang w:eastAsia="en-GB"/>
              </w:rPr>
              <w:t>Sect. 4</w:t>
            </w:r>
            <w:r w:rsidRPr="007A385D">
              <w:rPr>
                <w:rFonts w:cs="MundoSans-Light"/>
                <w:lang w:eastAsia="en-GB"/>
              </w:rPr>
              <w:t>).</w:t>
            </w:r>
          </w:p>
          <w:p w14:paraId="10ACE4E5" w14:textId="77777777" w:rsidR="007A385D" w:rsidRPr="007A385D" w:rsidRDefault="007A385D">
            <w:pPr>
              <w:numPr>
                <w:ilvl w:val="0"/>
                <w:numId w:val="28"/>
              </w:numPr>
              <w:spacing w:before="40" w:line="240" w:lineRule="atLeast"/>
              <w:ind w:left="170" w:hanging="170"/>
              <w:rPr>
                <w:rFonts w:cs="MundoSans-Light"/>
                <w:lang w:eastAsia="en-GB"/>
              </w:rPr>
            </w:pPr>
            <w:r w:rsidRPr="007A385D">
              <w:rPr>
                <w:rFonts w:cs="MundoSans-Light"/>
                <w:lang w:eastAsia="en-GB"/>
              </w:rPr>
              <w:t>Management intentions aim to improve/ maintain current diversity (structure, species, and ages of trees).</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5DB37" w14:textId="266BBDC3" w:rsidR="007A385D" w:rsidRPr="007A385D" w:rsidRDefault="007A385D" w:rsidP="007A385D">
            <w:pPr>
              <w:jc w:val="center"/>
            </w:pPr>
            <w:r w:rsidRPr="007A385D">
              <w:rPr>
                <w:szCs w:val="20"/>
              </w:rPr>
              <w:t>Yes</w:t>
            </w:r>
          </w:p>
        </w:tc>
      </w:tr>
      <w:tr w:rsidR="007A385D" w:rsidRPr="007A385D" w14:paraId="5B21D518" w14:textId="77777777" w:rsidTr="007A385D">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0FA6B" w14:textId="77777777" w:rsidR="007A385D" w:rsidRPr="007A385D" w:rsidRDefault="007A385D" w:rsidP="007A385D">
            <w:pPr>
              <w:autoSpaceDE w:val="0"/>
              <w:contextualSpacing/>
              <w:jc w:val="center"/>
              <w:rPr>
                <w:rFonts w:cs="MundoSans-Light"/>
                <w:lang w:eastAsia="en-GB"/>
              </w:rPr>
            </w:pPr>
            <w:r w:rsidRPr="007A385D">
              <w:rPr>
                <w:rFonts w:cs="MundoSans-Light"/>
                <w:lang w:eastAsia="en-GB"/>
              </w:rPr>
              <w:t>5</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3B5D6" w14:textId="77777777" w:rsidR="007A385D" w:rsidRPr="007A385D" w:rsidRDefault="007A385D" w:rsidP="007A385D">
            <w:pPr>
              <w:autoSpaceDE w:val="0"/>
              <w:spacing w:before="40" w:line="240" w:lineRule="atLeast"/>
              <w:rPr>
                <w:rFonts w:cs="MundoSans-Light"/>
                <w:b/>
                <w:lang w:eastAsia="en-GB"/>
              </w:rPr>
            </w:pPr>
            <w:r w:rsidRPr="007A385D">
              <w:rPr>
                <w:rFonts w:cs="MundoSans-Light"/>
                <w:b/>
                <w:lang w:eastAsia="en-GB"/>
              </w:rPr>
              <w:t>Consultation:</w:t>
            </w:r>
          </w:p>
          <w:p w14:paraId="705399D9" w14:textId="77777777" w:rsidR="007A385D" w:rsidRPr="007A385D" w:rsidRDefault="007A385D" w:rsidP="007A385D">
            <w:pPr>
              <w:autoSpaceDE w:val="0"/>
              <w:spacing w:before="40" w:line="240" w:lineRule="atLeast"/>
              <w:rPr>
                <w:rFonts w:cs="MundoSans-Light"/>
                <w:lang w:eastAsia="en-GB"/>
              </w:rPr>
            </w:pPr>
            <w:r w:rsidRPr="007A385D">
              <w:rPr>
                <w:rFonts w:cs="MundoSans-Light"/>
                <w:lang w:eastAsia="en-GB"/>
              </w:rPr>
              <w:t>Consultation on forest management plans and proposals should be carried out according to forestry authority procedures and, where required, the Environmental Impact Assessment Regulations.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20222" w14:textId="77777777" w:rsidR="007A385D" w:rsidRPr="007A385D" w:rsidRDefault="007A385D">
            <w:pPr>
              <w:numPr>
                <w:ilvl w:val="0"/>
                <w:numId w:val="29"/>
              </w:numPr>
              <w:spacing w:before="40" w:line="240" w:lineRule="atLeast"/>
              <w:ind w:left="170" w:hanging="170"/>
            </w:pPr>
            <w:r w:rsidRPr="007A385D">
              <w:rPr>
                <w:rFonts w:cs="MundoSans-Light"/>
                <w:lang w:eastAsia="en-GB"/>
              </w:rPr>
              <w:t xml:space="preserve">Stakeholder engagement is in line with current Forestry Commission guidance and recorded in </w:t>
            </w:r>
            <w:r w:rsidRPr="007A385D">
              <w:rPr>
                <w:rFonts w:cs="MundoSans-Light"/>
                <w:b/>
                <w:bCs/>
                <w:i/>
                <w:iCs/>
                <w:lang w:eastAsia="en-GB"/>
              </w:rPr>
              <w:t>Sect. 7</w:t>
            </w:r>
            <w:r w:rsidRPr="007A385D">
              <w:rPr>
                <w:rFonts w:cs="MundoSans-Light"/>
                <w:lang w:eastAsia="en-GB"/>
              </w:rPr>
              <w:t>. The minimum requirement is for statutory consultation to take place, and this will be carried out by the Forestry Commission.</w:t>
            </w:r>
          </w:p>
          <w:p w14:paraId="4958A632" w14:textId="77777777" w:rsidR="007A385D" w:rsidRPr="007A385D" w:rsidRDefault="007A385D">
            <w:pPr>
              <w:numPr>
                <w:ilvl w:val="0"/>
                <w:numId w:val="29"/>
              </w:numPr>
              <w:spacing w:before="40" w:line="240" w:lineRule="atLeast"/>
              <w:ind w:left="170" w:hanging="170"/>
              <w:rPr>
                <w:rFonts w:cs="MundoSans-Light"/>
                <w:lang w:eastAsia="en-GB"/>
              </w:rPr>
            </w:pPr>
            <w:r w:rsidRPr="007A385D">
              <w:rPr>
                <w:rFonts w:cs="MundoSans-Light"/>
                <w:lang w:eastAsia="en-GB"/>
              </w:rPr>
              <w:t>Plan authors undertake stakeholder engagement (ref Forestry Commission Ops Note 35) relevant to the context and setting of the woodland.</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CAFD1" w14:textId="1D9CFCDA" w:rsidR="007A385D" w:rsidRPr="007A385D" w:rsidRDefault="007A385D" w:rsidP="007A385D">
            <w:pPr>
              <w:jc w:val="center"/>
            </w:pPr>
            <w:r w:rsidRPr="007A385D">
              <w:rPr>
                <w:szCs w:val="20"/>
              </w:rPr>
              <w:t>Yes</w:t>
            </w:r>
          </w:p>
        </w:tc>
      </w:tr>
      <w:tr w:rsidR="007A385D" w:rsidRPr="007A385D" w14:paraId="63D29A91" w14:textId="77777777" w:rsidTr="007A385D">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8D056" w14:textId="77777777" w:rsidR="007A385D" w:rsidRPr="007A385D" w:rsidRDefault="007A385D" w:rsidP="007A385D">
            <w:pPr>
              <w:autoSpaceDE w:val="0"/>
              <w:contextualSpacing/>
              <w:jc w:val="center"/>
              <w:rPr>
                <w:rFonts w:cs="MundoSans-Light"/>
                <w:lang w:eastAsia="en-GB"/>
              </w:rPr>
            </w:pPr>
            <w:r w:rsidRPr="007A385D">
              <w:rPr>
                <w:rFonts w:cs="MundoSans-Light"/>
                <w:lang w:eastAsia="en-GB"/>
              </w:rPr>
              <w:t>6</w:t>
            </w: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D4C2E" w14:textId="77777777" w:rsidR="007A385D" w:rsidRPr="007A385D" w:rsidRDefault="007A385D" w:rsidP="007A385D">
            <w:pPr>
              <w:autoSpaceDE w:val="0"/>
              <w:spacing w:before="40" w:line="240" w:lineRule="atLeast"/>
              <w:rPr>
                <w:rFonts w:cs="MundoSans-Light"/>
                <w:b/>
                <w:lang w:eastAsia="en-GB"/>
              </w:rPr>
            </w:pPr>
            <w:r w:rsidRPr="007A385D">
              <w:rPr>
                <w:rFonts w:cs="MundoSans-Light"/>
                <w:b/>
                <w:lang w:eastAsia="en-GB"/>
              </w:rPr>
              <w:t>Plan update and review:</w:t>
            </w:r>
          </w:p>
          <w:p w14:paraId="3D4071DA" w14:textId="77777777" w:rsidR="007A385D" w:rsidRPr="007A385D" w:rsidRDefault="007A385D" w:rsidP="007A385D">
            <w:pPr>
              <w:autoSpaceDE w:val="0"/>
              <w:spacing w:before="40" w:line="240" w:lineRule="atLeast"/>
              <w:rPr>
                <w:rFonts w:cs="MundoSans-Light"/>
                <w:lang w:eastAsia="en-GB"/>
              </w:rPr>
            </w:pPr>
            <w:r w:rsidRPr="007A385D">
              <w:rPr>
                <w:rFonts w:cs="MundoSans-Light"/>
                <w:lang w:eastAsia="en-GB"/>
              </w:rPr>
              <w:t>Management of the forest should conform to the plan, and the plan should be updated to ensure it is current and relevant.</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C9CAC" w14:textId="77777777" w:rsidR="007A385D" w:rsidRPr="007A385D" w:rsidRDefault="007A385D">
            <w:pPr>
              <w:numPr>
                <w:ilvl w:val="0"/>
                <w:numId w:val="30"/>
              </w:numPr>
              <w:spacing w:before="40" w:line="240" w:lineRule="atLeast"/>
              <w:ind w:left="170" w:hanging="170"/>
              <w:rPr>
                <w:rFonts w:cs="MundoSans-Light"/>
                <w:lang w:eastAsia="en-GB"/>
              </w:rPr>
            </w:pPr>
            <w:r w:rsidRPr="007A385D">
              <w:rPr>
                <w:rFonts w:cs="MundoSans-Light"/>
                <w:lang w:eastAsia="en-GB"/>
              </w:rPr>
              <w:t xml:space="preserve">A 5-year review period is stated on the first page of the plan. </w:t>
            </w:r>
          </w:p>
          <w:p w14:paraId="37F36294" w14:textId="77777777" w:rsidR="007A385D" w:rsidRPr="007A385D" w:rsidRDefault="007A385D">
            <w:pPr>
              <w:numPr>
                <w:ilvl w:val="0"/>
                <w:numId w:val="30"/>
              </w:numPr>
              <w:spacing w:before="40" w:line="240" w:lineRule="atLeast"/>
              <w:ind w:left="170" w:hanging="170"/>
            </w:pPr>
            <w:r w:rsidRPr="007A385D">
              <w:rPr>
                <w:rFonts w:cs="MundoSans-Light"/>
                <w:b/>
                <w:bCs/>
                <w:i/>
                <w:iCs/>
                <w:lang w:eastAsia="en-GB"/>
              </w:rPr>
              <w:t>Sect. 8</w:t>
            </w:r>
            <w:r w:rsidRPr="007A385D">
              <w:rPr>
                <w:rFonts w:cs="MundoSans-Light"/>
                <w:lang w:eastAsia="en-GB"/>
              </w:rPr>
              <w:t xml:space="preserve"> is completed with one indicator of success per management objective.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9976B" w14:textId="494816A6" w:rsidR="007A385D" w:rsidRPr="007A385D" w:rsidRDefault="007A385D" w:rsidP="007A385D">
            <w:pPr>
              <w:jc w:val="center"/>
            </w:pPr>
            <w:r w:rsidRPr="007A385D">
              <w:rPr>
                <w:szCs w:val="20"/>
              </w:rPr>
              <w:t>Yes</w:t>
            </w:r>
          </w:p>
        </w:tc>
      </w:tr>
    </w:tbl>
    <w:p w14:paraId="476EF04F" w14:textId="1E46D72A" w:rsidR="00503E2F" w:rsidRDefault="00503E2F" w:rsidP="007A385D">
      <w:pPr>
        <w:pStyle w:val="NoSpacing"/>
        <w:spacing w:before="120" w:after="60"/>
        <w:ind w:hanging="425"/>
        <w:rPr>
          <w:rFonts w:ascii="Verdana" w:hAnsi="Verdana" w:cs="Calibri"/>
          <w:sz w:val="22"/>
          <w:lang w:eastAsia="en-GB"/>
        </w:rPr>
      </w:pPr>
    </w:p>
    <w:p w14:paraId="1EB92700" w14:textId="77777777" w:rsidR="00503E2F" w:rsidRDefault="00503E2F">
      <w:pPr>
        <w:suppressAutoHyphens w:val="0"/>
        <w:rPr>
          <w:rFonts w:eastAsia="Calibri" w:cs="Calibri"/>
          <w:szCs w:val="32"/>
          <w:lang w:eastAsia="en-GB" w:bidi="en-US"/>
        </w:rPr>
      </w:pPr>
      <w:r>
        <w:rPr>
          <w:rFonts w:cs="Calibri"/>
          <w:lang w:eastAsia="en-GB"/>
        </w:rPr>
        <w:br w:type="page"/>
      </w:r>
    </w:p>
    <w:p w14:paraId="5E65AF61" w14:textId="77777777" w:rsidR="007F3015" w:rsidRDefault="00A454B9" w:rsidP="00DC6890">
      <w:pPr>
        <w:pStyle w:val="SectionHeading"/>
      </w:pPr>
      <w:bookmarkStart w:id="27" w:name="_Toc181705392"/>
      <w:bookmarkStart w:id="28" w:name="_Toc204747040"/>
      <w:bookmarkStart w:id="29" w:name="_Toc204747080"/>
      <w:bookmarkStart w:id="30" w:name="_Toc204747137"/>
      <w:r>
        <w:lastRenderedPageBreak/>
        <w:t>Section 1: Property Details</w:t>
      </w:r>
      <w:bookmarkEnd w:id="27"/>
    </w:p>
    <w:tbl>
      <w:tblPr>
        <w:tblW w:w="9889" w:type="dxa"/>
        <w:jc w:val="center"/>
        <w:tblLayout w:type="fixed"/>
        <w:tblCellMar>
          <w:left w:w="10" w:type="dxa"/>
          <w:right w:w="10" w:type="dxa"/>
        </w:tblCellMar>
        <w:tblLook w:val="04A0" w:firstRow="1" w:lastRow="0" w:firstColumn="1" w:lastColumn="0" w:noHBand="0" w:noVBand="1"/>
      </w:tblPr>
      <w:tblGrid>
        <w:gridCol w:w="1242"/>
        <w:gridCol w:w="103"/>
        <w:gridCol w:w="3866"/>
        <w:gridCol w:w="2190"/>
        <w:gridCol w:w="1371"/>
        <w:gridCol w:w="1117"/>
      </w:tblGrid>
      <w:tr w:rsidR="00BB599B" w:rsidRPr="00BB599B" w14:paraId="31290810" w14:textId="77777777" w:rsidTr="00706DB1">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95C3E" w14:textId="77777777" w:rsidR="00BB599B" w:rsidRPr="00BB599B" w:rsidRDefault="00BB599B" w:rsidP="00BB599B">
            <w:pPr>
              <w:spacing w:after="200" w:line="300" w:lineRule="exact"/>
              <w:rPr>
                <w:b/>
                <w:bCs/>
              </w:rPr>
            </w:pPr>
            <w:r w:rsidRPr="00BB599B">
              <w:rPr>
                <w:b/>
                <w:bCs/>
              </w:rPr>
              <w:t>Woodland property name</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479FF" w14:textId="1F490844" w:rsidR="00BB599B" w:rsidRPr="00BB599B" w:rsidRDefault="009C620B" w:rsidP="00BB599B">
            <w:pPr>
              <w:spacing w:after="200" w:line="300" w:lineRule="exact"/>
              <w:rPr>
                <w:color w:val="000000"/>
                <w:szCs w:val="20"/>
              </w:rPr>
            </w:pPr>
            <w:bookmarkStart w:id="31" w:name="Woodlandpropertyname"/>
            <w:r>
              <w:rPr>
                <w:color w:val="000000"/>
                <w:szCs w:val="20"/>
              </w:rPr>
              <w:t xml:space="preserve">Valley View Farm </w:t>
            </w:r>
            <w:r w:rsidR="00685BF6">
              <w:rPr>
                <w:color w:val="000000"/>
                <w:szCs w:val="20"/>
              </w:rPr>
              <w:t>w</w:t>
            </w:r>
            <w:r>
              <w:rPr>
                <w:color w:val="000000"/>
                <w:szCs w:val="20"/>
              </w:rPr>
              <w:t>o</w:t>
            </w:r>
            <w:r w:rsidR="00535612">
              <w:rPr>
                <w:color w:val="000000"/>
                <w:szCs w:val="20"/>
              </w:rPr>
              <w:t>od</w:t>
            </w:r>
            <w:r>
              <w:rPr>
                <w:color w:val="000000"/>
                <w:szCs w:val="20"/>
              </w:rPr>
              <w:t>s</w:t>
            </w:r>
            <w:bookmarkEnd w:id="31"/>
          </w:p>
        </w:tc>
      </w:tr>
      <w:tr w:rsidR="00BB599B" w:rsidRPr="00BB599B" w14:paraId="750FA32F" w14:textId="77777777" w:rsidTr="00706DB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71689" w14:textId="77777777" w:rsidR="00BB599B" w:rsidRPr="00BB599B" w:rsidRDefault="00BB599B" w:rsidP="00BB599B">
            <w:pPr>
              <w:spacing w:after="200" w:line="300" w:lineRule="exact"/>
              <w:rPr>
                <w:b/>
                <w:bCs/>
              </w:rPr>
            </w:pPr>
            <w:r w:rsidRPr="00BB599B">
              <w:rPr>
                <w:b/>
                <w:bCs/>
              </w:rPr>
              <w:t>Name</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830E5" w14:textId="710E1611" w:rsidR="00BB599B" w:rsidRPr="00BB599B" w:rsidRDefault="009C620B" w:rsidP="00BB599B">
            <w:pPr>
              <w:spacing w:after="200" w:line="300" w:lineRule="exact"/>
              <w:rPr>
                <w:szCs w:val="20"/>
              </w:rPr>
            </w:pPr>
            <w:r>
              <w:rPr>
                <w:szCs w:val="20"/>
              </w:rPr>
              <w:t>Mandy Widdowson</w:t>
            </w: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9875FA" w14:textId="52D14A13" w:rsidR="00BB599B" w:rsidRPr="00BB599B" w:rsidRDefault="00BB599B" w:rsidP="00BB599B">
            <w:pPr>
              <w:spacing w:after="200" w:line="300" w:lineRule="exact"/>
              <w:rPr>
                <w:szCs w:val="20"/>
              </w:rPr>
            </w:pPr>
            <w:r w:rsidRPr="00BB599B">
              <w:rPr>
                <w:szCs w:val="20"/>
              </w:rPr>
              <w:t xml:space="preserve">Owner </w:t>
            </w:r>
            <w:r w:rsidR="00E41F89">
              <w:rPr>
                <w:szCs w:val="20"/>
              </w:rPr>
              <w:t xml:space="preserve">   Yes</w:t>
            </w:r>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2E389" w14:textId="505F3F16" w:rsidR="00BB599B" w:rsidRPr="00BB599B" w:rsidRDefault="00BB599B" w:rsidP="00BB599B">
            <w:pPr>
              <w:spacing w:after="200" w:line="300" w:lineRule="exact"/>
              <w:rPr>
                <w:szCs w:val="20"/>
              </w:rPr>
            </w:pPr>
            <w:r w:rsidRPr="00BB599B">
              <w:rPr>
                <w:szCs w:val="20"/>
              </w:rPr>
              <w:t xml:space="preserve">Tenant  </w:t>
            </w:r>
            <w:r w:rsidR="00E41F89">
              <w:rPr>
                <w:szCs w:val="20"/>
              </w:rPr>
              <w:t xml:space="preserve">  No</w:t>
            </w:r>
          </w:p>
        </w:tc>
      </w:tr>
      <w:tr w:rsidR="00BB599B" w:rsidRPr="00BB599B" w14:paraId="02E74F1A" w14:textId="77777777" w:rsidTr="00706DB1">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4268D" w14:textId="77777777" w:rsidR="00BB599B" w:rsidRPr="00BB599B" w:rsidRDefault="00BB599B" w:rsidP="00BB599B">
            <w:pPr>
              <w:spacing w:after="200" w:line="300" w:lineRule="exact"/>
              <w:rPr>
                <w:b/>
                <w:bCs/>
              </w:rPr>
            </w:pPr>
            <w:r w:rsidRPr="00BB599B">
              <w:rPr>
                <w:b/>
                <w:bCs/>
              </w:rPr>
              <w:t>Email</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7DF63" w14:textId="5EDF4652" w:rsidR="00BB599B" w:rsidRPr="00BB599B" w:rsidRDefault="004267FC" w:rsidP="00BB599B">
            <w:pPr>
              <w:spacing w:after="200" w:line="300" w:lineRule="exact"/>
              <w:rPr>
                <w:szCs w:val="20"/>
              </w:rPr>
            </w:pPr>
            <w:r>
              <w:rPr>
                <w:szCs w:val="20"/>
              </w:rPr>
              <w:t>mandy@exevalleyeggs.co.uk</w:t>
            </w: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1D606" w14:textId="77777777" w:rsidR="00BB599B" w:rsidRPr="00BB599B" w:rsidRDefault="00BB599B" w:rsidP="00BB599B">
            <w:pPr>
              <w:spacing w:after="200" w:line="300" w:lineRule="exact"/>
              <w:rPr>
                <w:b/>
                <w:bCs/>
                <w:szCs w:val="20"/>
              </w:rPr>
            </w:pPr>
            <w:r w:rsidRPr="00BB599B">
              <w:rPr>
                <w:b/>
                <w:bCs/>
                <w:szCs w:val="20"/>
              </w:rPr>
              <w:t>Contact number</w:t>
            </w:r>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C5DCE" w14:textId="0BBC7FFB" w:rsidR="00BB599B" w:rsidRPr="00BB599B" w:rsidRDefault="004267FC" w:rsidP="00BB599B">
            <w:pPr>
              <w:spacing w:after="200" w:line="300" w:lineRule="exact"/>
              <w:rPr>
                <w:szCs w:val="20"/>
              </w:rPr>
            </w:pPr>
            <w:r>
              <w:rPr>
                <w:szCs w:val="20"/>
              </w:rPr>
              <w:t>0</w:t>
            </w:r>
            <w:r w:rsidR="00142E85">
              <w:rPr>
                <w:szCs w:val="20"/>
              </w:rPr>
              <w:t>7729 406646</w:t>
            </w:r>
          </w:p>
        </w:tc>
      </w:tr>
      <w:tr w:rsidR="00BB599B" w:rsidRPr="00BB599B" w14:paraId="0D618A31" w14:textId="77777777" w:rsidTr="00706DB1">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252D0" w14:textId="77777777" w:rsidR="00BB599B" w:rsidRPr="00BB599B" w:rsidRDefault="00BB599B" w:rsidP="00BB599B">
            <w:pPr>
              <w:spacing w:after="200" w:line="300" w:lineRule="exact"/>
            </w:pPr>
            <w:r w:rsidRPr="00BB599B">
              <w:rPr>
                <w:b/>
                <w:bCs/>
              </w:rPr>
              <w:t>Agent name</w:t>
            </w:r>
            <w:r w:rsidRPr="00BB599B">
              <w:t xml:space="preserve"> </w:t>
            </w:r>
            <w:r w:rsidRPr="00BB599B">
              <w:rPr>
                <w:i/>
                <w:iCs/>
              </w:rPr>
              <w:t>(if applicable)</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BFE282" w14:textId="12026B76" w:rsidR="00BB599B" w:rsidRPr="00BB599B" w:rsidRDefault="00E41F89" w:rsidP="00BB599B">
            <w:pPr>
              <w:spacing w:after="200" w:line="300" w:lineRule="exact"/>
              <w:rPr>
                <w:szCs w:val="20"/>
              </w:rPr>
            </w:pPr>
            <w:r>
              <w:rPr>
                <w:szCs w:val="20"/>
              </w:rPr>
              <w:t>Roland Stonex</w:t>
            </w:r>
          </w:p>
        </w:tc>
      </w:tr>
      <w:tr w:rsidR="00BB599B" w:rsidRPr="00BB599B" w14:paraId="6B8F49C3" w14:textId="77777777" w:rsidTr="00706DB1">
        <w:trPr>
          <w:jc w:val="center"/>
        </w:trPr>
        <w:tc>
          <w:tcPr>
            <w:tcW w:w="13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F4207" w14:textId="77777777" w:rsidR="00BB599B" w:rsidRPr="00BB599B" w:rsidRDefault="00BB599B" w:rsidP="00BB599B">
            <w:pPr>
              <w:spacing w:after="200" w:line="300" w:lineRule="exact"/>
              <w:rPr>
                <w:b/>
                <w:bCs/>
              </w:rPr>
            </w:pPr>
            <w:r w:rsidRPr="00BB599B">
              <w:rPr>
                <w:b/>
                <w:bCs/>
              </w:rPr>
              <w:t>Email</w:t>
            </w:r>
          </w:p>
        </w:tc>
        <w:tc>
          <w:tcPr>
            <w:tcW w:w="3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950AA4" w14:textId="2CAE56A8" w:rsidR="00BB599B" w:rsidRPr="00BB599B" w:rsidRDefault="004A292B" w:rsidP="00BB599B">
            <w:pPr>
              <w:spacing w:after="200" w:line="300" w:lineRule="exact"/>
            </w:pPr>
            <w:hyperlink r:id="rId18" w:history="1">
              <w:r w:rsidRPr="00330754">
                <w:rPr>
                  <w:rStyle w:val="Hyperlink"/>
                </w:rPr>
                <w:t>roland.stonex@gmail.com</w:t>
              </w:r>
            </w:hyperlink>
            <w:r>
              <w:t xml:space="preserve"> </w:t>
            </w: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61869" w14:textId="77777777" w:rsidR="00BB599B" w:rsidRPr="00BB599B" w:rsidRDefault="00BB599B" w:rsidP="00BB599B">
            <w:pPr>
              <w:spacing w:after="200" w:line="300" w:lineRule="exact"/>
              <w:rPr>
                <w:b/>
                <w:bCs/>
                <w:szCs w:val="20"/>
              </w:rPr>
            </w:pPr>
            <w:r w:rsidRPr="00BB599B">
              <w:rPr>
                <w:b/>
                <w:bCs/>
                <w:szCs w:val="20"/>
              </w:rPr>
              <w:t>Contact number</w:t>
            </w:r>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33E07" w14:textId="55B05C81" w:rsidR="00BB599B" w:rsidRPr="00BB599B" w:rsidRDefault="00E41F89" w:rsidP="00BB599B">
            <w:pPr>
              <w:spacing w:after="200" w:line="300" w:lineRule="exact"/>
              <w:rPr>
                <w:szCs w:val="20"/>
              </w:rPr>
            </w:pPr>
            <w:r>
              <w:rPr>
                <w:szCs w:val="20"/>
              </w:rPr>
              <w:t>07983 769905</w:t>
            </w:r>
          </w:p>
        </w:tc>
      </w:tr>
      <w:tr w:rsidR="00BB599B" w:rsidRPr="00BB599B" w14:paraId="1713CECB" w14:textId="77777777" w:rsidTr="00706DB1">
        <w:trPr>
          <w:jc w:val="center"/>
        </w:trPr>
        <w:tc>
          <w:tcPr>
            <w:tcW w:w="13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DB905" w14:textId="77777777" w:rsidR="00BB599B" w:rsidRPr="00BB599B" w:rsidRDefault="00BB599B" w:rsidP="00BB599B">
            <w:pPr>
              <w:spacing w:after="200" w:line="300" w:lineRule="exact"/>
              <w:rPr>
                <w:b/>
                <w:bCs/>
              </w:rPr>
            </w:pPr>
            <w:r w:rsidRPr="00BB599B">
              <w:rPr>
                <w:b/>
                <w:bCs/>
              </w:rPr>
              <w:t>County</w:t>
            </w:r>
          </w:p>
        </w:tc>
        <w:tc>
          <w:tcPr>
            <w:tcW w:w="3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FE655" w14:textId="5DAA0C26" w:rsidR="00BB599B" w:rsidRPr="00BB599B" w:rsidRDefault="009C620B" w:rsidP="00BB599B">
            <w:pPr>
              <w:spacing w:after="200" w:line="300" w:lineRule="exact"/>
              <w:rPr>
                <w:szCs w:val="20"/>
              </w:rPr>
            </w:pPr>
            <w:r>
              <w:rPr>
                <w:szCs w:val="20"/>
              </w:rPr>
              <w:t>Devon</w:t>
            </w: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B42BE8" w14:textId="77777777" w:rsidR="00BB599B" w:rsidRPr="00BB599B" w:rsidRDefault="00BB599B" w:rsidP="00BB599B">
            <w:pPr>
              <w:spacing w:after="200" w:line="300" w:lineRule="exact"/>
              <w:rPr>
                <w:color w:val="57A333"/>
                <w:sz w:val="72"/>
              </w:rPr>
            </w:pPr>
            <w:hyperlink r:id="rId19" w:history="1">
              <w:r w:rsidRPr="00BB599B">
                <w:rPr>
                  <w:color w:val="0000FF"/>
                  <w:szCs w:val="20"/>
                  <w:u w:val="single"/>
                </w:rPr>
                <w:t>Local Authority</w:t>
              </w:r>
            </w:hyperlink>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56C2E" w14:textId="1B127880" w:rsidR="00BB599B" w:rsidRPr="00BB599B" w:rsidRDefault="009C620B" w:rsidP="00BB599B">
            <w:pPr>
              <w:spacing w:after="200" w:line="300" w:lineRule="exact"/>
              <w:rPr>
                <w:szCs w:val="20"/>
              </w:rPr>
            </w:pPr>
            <w:r>
              <w:rPr>
                <w:szCs w:val="20"/>
              </w:rPr>
              <w:t>Mid Devon District Council</w:t>
            </w:r>
          </w:p>
        </w:tc>
      </w:tr>
      <w:tr w:rsidR="00BB599B" w:rsidRPr="00BB599B" w14:paraId="44AE3E12" w14:textId="77777777" w:rsidTr="00706DB1">
        <w:trPr>
          <w:jc w:val="center"/>
        </w:trPr>
        <w:tc>
          <w:tcPr>
            <w:tcW w:w="13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1106B" w14:textId="636AEB86" w:rsidR="00BB599B" w:rsidRPr="00BB599B" w:rsidRDefault="00BB599B" w:rsidP="00BB599B">
            <w:pPr>
              <w:spacing w:after="200" w:line="300" w:lineRule="exact"/>
            </w:pPr>
            <w:r w:rsidRPr="00BB599B">
              <w:rPr>
                <w:b/>
                <w:bCs/>
              </w:rPr>
              <w:t>Grid ref</w:t>
            </w:r>
          </w:p>
        </w:tc>
        <w:tc>
          <w:tcPr>
            <w:tcW w:w="3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FCE6F" w14:textId="0E99D5CB" w:rsidR="00BB599B" w:rsidRPr="00E8755D" w:rsidRDefault="009C620B" w:rsidP="00BB599B">
            <w:pPr>
              <w:spacing w:after="200" w:line="300" w:lineRule="exact"/>
              <w:rPr>
                <w:szCs w:val="20"/>
              </w:rPr>
            </w:pPr>
            <w:r>
              <w:t>SS 938 20</w:t>
            </w:r>
            <w:r w:rsidR="00E8755D">
              <w:t>2</w:t>
            </w: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F5203" w14:textId="77777777" w:rsidR="00BB599B" w:rsidRPr="00BB599B" w:rsidRDefault="00BB599B" w:rsidP="00BB599B">
            <w:pPr>
              <w:spacing w:after="200" w:line="300" w:lineRule="exact"/>
              <w:rPr>
                <w:b/>
                <w:bCs/>
              </w:rPr>
            </w:pPr>
            <w:r w:rsidRPr="00BB599B">
              <w:rPr>
                <w:b/>
                <w:bCs/>
              </w:rPr>
              <w:t xml:space="preserve">Single Business Identifier </w:t>
            </w:r>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A2730" w14:textId="0A60C166" w:rsidR="00BB599B" w:rsidRPr="00BB599B" w:rsidRDefault="009C620B" w:rsidP="00BB599B">
            <w:pPr>
              <w:spacing w:after="200" w:line="300" w:lineRule="exact"/>
              <w:rPr>
                <w:szCs w:val="20"/>
              </w:rPr>
            </w:pPr>
            <w:r>
              <w:rPr>
                <w:szCs w:val="20"/>
              </w:rPr>
              <w:t>108914128</w:t>
            </w:r>
          </w:p>
        </w:tc>
      </w:tr>
      <w:tr w:rsidR="00BB599B" w:rsidRPr="00BB599B" w14:paraId="2F815827" w14:textId="77777777" w:rsidTr="00706DB1">
        <w:trPr>
          <w:trHeight w:val="457"/>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00603" w14:textId="77777777" w:rsidR="00BB599B" w:rsidRPr="00BB599B" w:rsidRDefault="00BB599B" w:rsidP="00BB599B">
            <w:pPr>
              <w:spacing w:after="200" w:line="300" w:lineRule="exact"/>
            </w:pPr>
            <w:r w:rsidRPr="00BB599B">
              <w:rPr>
                <w:b/>
                <w:bCs/>
              </w:rPr>
              <w:t>What is the total area of this woodland management plan?</w:t>
            </w:r>
            <w:r w:rsidRPr="00BB599B">
              <w:t xml:space="preserve"> </w:t>
            </w:r>
            <w:r w:rsidRPr="00BB599B">
              <w:rPr>
                <w:i/>
                <w:iCs/>
              </w:rPr>
              <w:t>(in hectares)</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39A41" w14:textId="26D97A53" w:rsidR="00BB599B" w:rsidRPr="00BB599B" w:rsidRDefault="000A16D8" w:rsidP="00BB599B">
            <w:pPr>
              <w:spacing w:after="200" w:line="300" w:lineRule="exact"/>
              <w:rPr>
                <w:szCs w:val="20"/>
              </w:rPr>
            </w:pPr>
            <w:r>
              <w:rPr>
                <w:szCs w:val="20"/>
              </w:rPr>
              <w:t>8.18</w:t>
            </w:r>
            <w:r w:rsidR="00E41F89">
              <w:rPr>
                <w:szCs w:val="20"/>
              </w:rPr>
              <w:t>ha</w:t>
            </w:r>
          </w:p>
        </w:tc>
      </w:tr>
      <w:tr w:rsidR="00BB599B" w:rsidRPr="00BB599B" w14:paraId="378D6572" w14:textId="77777777" w:rsidTr="00706DB1">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F8DEA" w14:textId="77777777" w:rsidR="00BB599B" w:rsidRPr="00BB599B" w:rsidRDefault="00BB599B" w:rsidP="00BB599B">
            <w:pPr>
              <w:spacing w:after="200" w:line="300" w:lineRule="exact"/>
              <w:rPr>
                <w:color w:val="57A333"/>
                <w:sz w:val="72"/>
              </w:rPr>
            </w:pPr>
            <w:r w:rsidRPr="00BB599B">
              <w:rPr>
                <w:b/>
                <w:bCs/>
              </w:rPr>
              <w:t>Have you included an Inventory and Plan of Operations with this woodland management plan</w:t>
            </w:r>
            <w:r w:rsidRPr="00BB599B">
              <w:rPr>
                <w:b/>
                <w:bCs/>
                <w:color w:val="000000"/>
              </w:rPr>
              <w:t>?</w:t>
            </w:r>
            <w:r w:rsidRPr="00BB599B">
              <w:rPr>
                <w:color w:val="000000"/>
              </w:rPr>
              <w:t xml:space="preserve"> </w:t>
            </w:r>
            <w:r w:rsidRPr="00BB599B">
              <w:rPr>
                <w:color w:val="000000"/>
              </w:rPr>
              <w:br/>
            </w:r>
            <w:r w:rsidRPr="00BB599B">
              <w:rPr>
                <w:i/>
                <w:iCs/>
                <w:color w:val="000000"/>
              </w:rPr>
              <w:t>Please use the most up to date version (v4). Older versions may have to be returned.</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3F0E6" w14:textId="374A6957" w:rsidR="00BB599B" w:rsidRPr="00BB599B" w:rsidRDefault="00BB599B" w:rsidP="00BB599B">
            <w:pPr>
              <w:spacing w:after="200" w:line="300" w:lineRule="exact"/>
              <w:rPr>
                <w:szCs w:val="20"/>
              </w:rPr>
            </w:pPr>
            <w:r w:rsidRPr="00BB599B">
              <w:rPr>
                <w:szCs w:val="20"/>
              </w:rPr>
              <w:t>Yes</w:t>
            </w:r>
          </w:p>
        </w:tc>
      </w:tr>
      <w:tr w:rsidR="00BB599B" w:rsidRPr="00BB599B" w14:paraId="0D15CEF2" w14:textId="77777777" w:rsidTr="00706DB1">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79A19A" w14:textId="77777777" w:rsidR="00BB599B" w:rsidRPr="00BB599B" w:rsidRDefault="00BB599B" w:rsidP="00BB599B">
            <w:pPr>
              <w:spacing w:after="200" w:line="300" w:lineRule="exact"/>
              <w:rPr>
                <w:b/>
                <w:bCs/>
                <w:color w:val="57A333"/>
                <w:sz w:val="72"/>
              </w:rPr>
            </w:pPr>
            <w:r w:rsidRPr="00BB599B">
              <w:rPr>
                <w:b/>
                <w:bCs/>
              </w:rPr>
              <w:t xml:space="preserve">Have you listed the maps associated with this woodland management plan? </w:t>
            </w:r>
            <w:r w:rsidRPr="00BB599B">
              <w:rPr>
                <w:b/>
                <w:bCs/>
                <w:i/>
                <w:iCs/>
                <w:color w:val="000000"/>
              </w:rPr>
              <w:t>Note</w:t>
            </w:r>
            <w:r w:rsidRPr="00BB599B">
              <w:rPr>
                <w:i/>
                <w:iCs/>
                <w:color w:val="000000"/>
              </w:rPr>
              <w:t>: G</w:t>
            </w:r>
            <w:r w:rsidRPr="00BB599B">
              <w:rPr>
                <w:rFonts w:eastAsia="Yu Mincho"/>
                <w:i/>
                <w:iCs/>
                <w:color w:val="000000"/>
                <w:lang w:eastAsia="en-GB"/>
              </w:rPr>
              <w:t>oogle Maps/ images of maps will not be accepted because they are copyright protected and should not be used commercially without the appropriate licencing from Google.</w:t>
            </w:r>
            <w:r w:rsidRPr="00BB599B">
              <w:rPr>
                <w:rFonts w:eastAsia="Yu Mincho"/>
                <w:b/>
                <w:bCs/>
                <w:color w:val="000000"/>
                <w:sz w:val="72"/>
                <w:lang w:eastAsia="en-GB"/>
              </w:rPr>
              <w:t xml:space="preserve">  </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396CF5" w14:textId="02BA66E5" w:rsidR="00BB599B" w:rsidRPr="00BB599B" w:rsidRDefault="00BB599B" w:rsidP="00077BF1">
            <w:pPr>
              <w:spacing w:after="200" w:line="300" w:lineRule="exact"/>
              <w:rPr>
                <w:szCs w:val="20"/>
              </w:rPr>
            </w:pPr>
            <w:r w:rsidRPr="00BB599B">
              <w:rPr>
                <w:szCs w:val="20"/>
              </w:rPr>
              <w:t>Yes</w:t>
            </w:r>
            <w:r w:rsidR="00077BF1">
              <w:rPr>
                <w:szCs w:val="20"/>
              </w:rPr>
              <w:t xml:space="preserve">, see </w:t>
            </w:r>
            <w:r w:rsidR="00C020C1">
              <w:rPr>
                <w:szCs w:val="20"/>
              </w:rPr>
              <w:t>contents page</w:t>
            </w:r>
          </w:p>
        </w:tc>
      </w:tr>
      <w:tr w:rsidR="00BB599B" w:rsidRPr="00BB599B" w14:paraId="15230160" w14:textId="77777777" w:rsidTr="00706DB1">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0C886" w14:textId="77777777" w:rsidR="00BB599B" w:rsidRPr="00BB599B" w:rsidRDefault="00BB599B" w:rsidP="000E65F1">
            <w:pPr>
              <w:spacing w:line="300" w:lineRule="exact"/>
              <w:rPr>
                <w:color w:val="000000"/>
              </w:rPr>
            </w:pPr>
            <w:r w:rsidRPr="00BB599B">
              <w:rPr>
                <w:b/>
                <w:bCs/>
                <w:color w:val="000000"/>
              </w:rPr>
              <w:t>Have you sent us your GIS shapefile data?</w:t>
            </w:r>
            <w:r w:rsidRPr="00BB599B">
              <w:rPr>
                <w:color w:val="000000"/>
              </w:rPr>
              <w:t xml:space="preserve"> </w:t>
            </w:r>
          </w:p>
          <w:p w14:paraId="51096F68" w14:textId="77777777" w:rsidR="00BB599B" w:rsidRPr="00BB599B" w:rsidRDefault="00BB599B" w:rsidP="000E65F1">
            <w:pPr>
              <w:spacing w:after="200" w:line="300" w:lineRule="exact"/>
              <w:rPr>
                <w:i/>
                <w:iCs/>
                <w:color w:val="000000"/>
                <w:sz w:val="72"/>
              </w:rPr>
            </w:pPr>
            <w:r w:rsidRPr="00BB599B">
              <w:rPr>
                <w:b/>
                <w:bCs/>
                <w:i/>
                <w:iCs/>
                <w:color w:val="000000"/>
              </w:rPr>
              <w:t>Note</w:t>
            </w:r>
            <w:r w:rsidRPr="00BB599B">
              <w:rPr>
                <w:i/>
                <w:iCs/>
                <w:color w:val="000000"/>
              </w:rPr>
              <w:t xml:space="preserve">: this is not mandatory, but it can help speed up the processing time of your application. Instructions on how to submit your shapefile(s) are included on </w:t>
            </w:r>
            <w:hyperlink r:id="rId20" w:history="1">
              <w:r w:rsidRPr="00BB599B">
                <w:rPr>
                  <w:i/>
                  <w:iCs/>
                  <w:color w:val="000000"/>
                  <w:u w:val="single"/>
                </w:rPr>
                <w:t>create a management plan</w:t>
              </w:r>
            </w:hyperlink>
            <w:r w:rsidRPr="00BB599B">
              <w:rPr>
                <w:i/>
                <w:iCs/>
                <w:color w:val="000000"/>
              </w:rPr>
              <w:t>.</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3C17E" w14:textId="320A29DE" w:rsidR="00077BF1" w:rsidRPr="00BB599B" w:rsidRDefault="002E3FE6" w:rsidP="00077BF1">
            <w:pPr>
              <w:spacing w:after="200" w:line="300" w:lineRule="exact"/>
              <w:rPr>
                <w:color w:val="000000"/>
                <w:sz w:val="72"/>
              </w:rPr>
            </w:pPr>
            <w:r>
              <w:rPr>
                <w:color w:val="000000"/>
                <w:szCs w:val="20"/>
              </w:rPr>
              <w:t xml:space="preserve">Yes, </w:t>
            </w:r>
            <w:r w:rsidR="00077BF1">
              <w:rPr>
                <w:color w:val="000000"/>
                <w:szCs w:val="20"/>
              </w:rPr>
              <w:t>submitted via email with electronic WMP submission</w:t>
            </w:r>
          </w:p>
        </w:tc>
      </w:tr>
      <w:tr w:rsidR="00BB599B" w:rsidRPr="00BB599B" w14:paraId="1A2A0A8E" w14:textId="77777777" w:rsidTr="00BB599B">
        <w:trPr>
          <w:trHeight w:val="561"/>
          <w:jc w:val="center"/>
        </w:trPr>
        <w:tc>
          <w:tcPr>
            <w:tcW w:w="5211"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F88A6D" w14:textId="77777777" w:rsidR="00BB599B" w:rsidRPr="00BB599B" w:rsidRDefault="00BB599B" w:rsidP="00BB599B">
            <w:pPr>
              <w:spacing w:after="200" w:line="300" w:lineRule="exact"/>
              <w:rPr>
                <w:b/>
                <w:bCs/>
              </w:rPr>
            </w:pPr>
            <w:r w:rsidRPr="00BB599B">
              <w:rPr>
                <w:b/>
                <w:bCs/>
              </w:rPr>
              <w:t xml:space="preserve">Do you intend to use the information within this woodland management plan </w:t>
            </w:r>
            <w:r w:rsidRPr="00BB599B">
              <w:rPr>
                <w:b/>
                <w:bCs/>
              </w:rPr>
              <w:lastRenderedPageBreak/>
              <w:t>and associated Inventory and Plan of Operations to apply for the following?</w:t>
            </w:r>
          </w:p>
        </w:tc>
        <w:tc>
          <w:tcPr>
            <w:tcW w:w="3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E36D89" w14:textId="77777777" w:rsidR="00BB599B" w:rsidRPr="00BB599B" w:rsidRDefault="00BB599B" w:rsidP="00BB599B">
            <w:pPr>
              <w:spacing w:after="200"/>
              <w:rPr>
                <w:szCs w:val="20"/>
              </w:rPr>
            </w:pPr>
            <w:r w:rsidRPr="00BB599B">
              <w:rPr>
                <w:szCs w:val="20"/>
              </w:rPr>
              <w:lastRenderedPageBreak/>
              <w:t xml:space="preserve">Felling licence            </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DF703" w14:textId="4A7A3C76" w:rsidR="00BB599B" w:rsidRPr="00BB599B" w:rsidRDefault="00BB599B" w:rsidP="00BB599B">
            <w:pPr>
              <w:spacing w:after="200"/>
              <w:rPr>
                <w:szCs w:val="20"/>
              </w:rPr>
            </w:pPr>
            <w:r w:rsidRPr="00BB599B">
              <w:rPr>
                <w:szCs w:val="20"/>
              </w:rPr>
              <w:t>Yes</w:t>
            </w:r>
          </w:p>
        </w:tc>
      </w:tr>
      <w:tr w:rsidR="00BB599B" w:rsidRPr="00BB599B" w14:paraId="1292FBEC" w14:textId="77777777" w:rsidTr="00706DB1">
        <w:trPr>
          <w:jc w:val="center"/>
        </w:trPr>
        <w:tc>
          <w:tcPr>
            <w:tcW w:w="5211"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3A29B" w14:textId="77777777" w:rsidR="00BB599B" w:rsidRPr="00BB599B" w:rsidRDefault="00BB599B" w:rsidP="00BB599B">
            <w:pPr>
              <w:spacing w:after="200" w:line="300" w:lineRule="exact"/>
            </w:pPr>
          </w:p>
        </w:tc>
        <w:tc>
          <w:tcPr>
            <w:tcW w:w="3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1F6EB" w14:textId="77777777" w:rsidR="00BB599B" w:rsidRPr="00BB599B" w:rsidRDefault="00BB599B" w:rsidP="00BB599B">
            <w:pPr>
              <w:spacing w:after="200"/>
              <w:rPr>
                <w:szCs w:val="20"/>
              </w:rPr>
            </w:pPr>
            <w:r w:rsidRPr="00BB599B">
              <w:rPr>
                <w:szCs w:val="20"/>
              </w:rPr>
              <w:t xml:space="preserve">Thinning licence                    </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A4A58" w14:textId="1AAC58AB" w:rsidR="00BB599B" w:rsidRPr="00BB599B" w:rsidRDefault="00BB599B" w:rsidP="00BB599B">
            <w:pPr>
              <w:spacing w:after="200"/>
              <w:rPr>
                <w:szCs w:val="20"/>
              </w:rPr>
            </w:pPr>
            <w:r w:rsidRPr="00BB599B">
              <w:rPr>
                <w:szCs w:val="20"/>
              </w:rPr>
              <w:t>Yes</w:t>
            </w:r>
          </w:p>
        </w:tc>
      </w:tr>
      <w:tr w:rsidR="00BB599B" w:rsidRPr="00BB599B" w14:paraId="419BFC1A" w14:textId="77777777" w:rsidTr="00706DB1">
        <w:trPr>
          <w:jc w:val="center"/>
        </w:trPr>
        <w:tc>
          <w:tcPr>
            <w:tcW w:w="5211"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73A11" w14:textId="77777777" w:rsidR="00BB599B" w:rsidRPr="00BB599B" w:rsidRDefault="00BB599B" w:rsidP="00BB599B">
            <w:pPr>
              <w:spacing w:after="200" w:line="300" w:lineRule="exact"/>
            </w:pPr>
          </w:p>
        </w:tc>
        <w:tc>
          <w:tcPr>
            <w:tcW w:w="3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DB73E4" w14:textId="77777777" w:rsidR="00BB599B" w:rsidRPr="00BB599B" w:rsidRDefault="00BB599B" w:rsidP="00BB599B">
            <w:pPr>
              <w:spacing w:after="200"/>
              <w:rPr>
                <w:szCs w:val="20"/>
              </w:rPr>
            </w:pPr>
            <w:r w:rsidRPr="00BB599B">
              <w:rPr>
                <w:szCs w:val="20"/>
              </w:rPr>
              <w:t>Woodland regeneration grant</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9EA3D" w14:textId="457152E3" w:rsidR="00BB599B" w:rsidRPr="00BB599B" w:rsidRDefault="000A16D8" w:rsidP="00BB599B">
            <w:pPr>
              <w:spacing w:after="200"/>
              <w:rPr>
                <w:szCs w:val="20"/>
              </w:rPr>
            </w:pPr>
            <w:r>
              <w:rPr>
                <w:szCs w:val="20"/>
              </w:rPr>
              <w:t>tbc</w:t>
            </w:r>
          </w:p>
        </w:tc>
      </w:tr>
      <w:tr w:rsidR="00BB599B" w:rsidRPr="00BB599B" w14:paraId="1C048F83" w14:textId="77777777" w:rsidTr="00706DB1">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35866" w14:textId="77777777" w:rsidR="00BB599B" w:rsidRPr="00BB599B" w:rsidRDefault="00BB599B" w:rsidP="00BB599B">
            <w:pPr>
              <w:spacing w:after="200" w:line="300" w:lineRule="exact"/>
              <w:rPr>
                <w:b/>
                <w:bCs/>
              </w:rPr>
            </w:pPr>
            <w:r w:rsidRPr="00BB599B">
              <w:rPr>
                <w:b/>
                <w:bCs/>
              </w:rPr>
              <w:t>You declare there is management control of the woodland detailed within the woodland management plan?</w:t>
            </w:r>
          </w:p>
        </w:tc>
        <w:tc>
          <w:tcPr>
            <w:tcW w:w="356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030A90" w14:textId="069EB18B" w:rsidR="00BB599B" w:rsidRPr="00BB599B" w:rsidRDefault="00BB599B" w:rsidP="00BB599B">
            <w:pPr>
              <w:spacing w:after="200"/>
              <w:rPr>
                <w:szCs w:val="20"/>
              </w:rPr>
            </w:pPr>
            <w:r w:rsidRPr="00BB599B">
              <w:rPr>
                <w:szCs w:val="20"/>
              </w:rPr>
              <w:t>Yes</w:t>
            </w:r>
          </w:p>
        </w:tc>
        <w:tc>
          <w:tcPr>
            <w:tcW w:w="1117" w:type="dxa"/>
            <w:tcBorders>
              <w:top w:val="single" w:sz="4" w:space="0" w:color="000000"/>
              <w:bottom w:val="single" w:sz="4" w:space="0" w:color="000000"/>
              <w:right w:val="single" w:sz="4" w:space="0" w:color="000000"/>
            </w:tcBorders>
            <w:tcMar>
              <w:top w:w="0" w:type="dxa"/>
              <w:left w:w="108" w:type="dxa"/>
              <w:bottom w:w="0" w:type="dxa"/>
              <w:right w:w="108" w:type="dxa"/>
            </w:tcMar>
          </w:tcPr>
          <w:p w14:paraId="52B8F10E" w14:textId="77777777" w:rsidR="00BB599B" w:rsidRPr="00BB599B" w:rsidRDefault="00BB599B" w:rsidP="00BB599B">
            <w:pPr>
              <w:spacing w:after="200"/>
              <w:rPr>
                <w:szCs w:val="20"/>
              </w:rPr>
            </w:pPr>
          </w:p>
        </w:tc>
      </w:tr>
      <w:tr w:rsidR="00BB599B" w:rsidRPr="00BB599B" w14:paraId="5E4AF6CE" w14:textId="77777777" w:rsidTr="00706DB1">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025DDE" w14:textId="77777777" w:rsidR="00BB599B" w:rsidRPr="00BB599B" w:rsidRDefault="00BB599B" w:rsidP="00BB599B">
            <w:pPr>
              <w:spacing w:after="200" w:line="300" w:lineRule="exact"/>
              <w:rPr>
                <w:b/>
                <w:bCs/>
              </w:rPr>
            </w:pPr>
            <w:r w:rsidRPr="00BB599B">
              <w:rPr>
                <w:b/>
                <w:bCs/>
              </w:rPr>
              <w:t>You agree to make the woodland management plan publicly available?</w:t>
            </w:r>
          </w:p>
        </w:tc>
        <w:tc>
          <w:tcPr>
            <w:tcW w:w="356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D80037" w14:textId="70A770B7" w:rsidR="00BB599B" w:rsidRPr="00BB599B" w:rsidRDefault="00BB599B" w:rsidP="00BB599B">
            <w:pPr>
              <w:spacing w:after="200"/>
              <w:rPr>
                <w:szCs w:val="20"/>
              </w:rPr>
            </w:pPr>
            <w:r w:rsidRPr="00BB599B">
              <w:rPr>
                <w:szCs w:val="20"/>
              </w:rPr>
              <w:t>Yes</w:t>
            </w:r>
          </w:p>
        </w:tc>
        <w:tc>
          <w:tcPr>
            <w:tcW w:w="1117" w:type="dxa"/>
            <w:tcBorders>
              <w:top w:val="single" w:sz="4" w:space="0" w:color="000000"/>
              <w:bottom w:val="single" w:sz="4" w:space="0" w:color="000000"/>
              <w:right w:val="single" w:sz="4" w:space="0" w:color="000000"/>
            </w:tcBorders>
            <w:tcMar>
              <w:top w:w="0" w:type="dxa"/>
              <w:left w:w="108" w:type="dxa"/>
              <w:bottom w:w="0" w:type="dxa"/>
              <w:right w:w="108" w:type="dxa"/>
            </w:tcMar>
          </w:tcPr>
          <w:p w14:paraId="208D0D7B" w14:textId="77777777" w:rsidR="00BB599B" w:rsidRPr="00BB599B" w:rsidRDefault="00BB599B" w:rsidP="00BB599B">
            <w:pPr>
              <w:spacing w:after="200"/>
              <w:rPr>
                <w:szCs w:val="20"/>
              </w:rPr>
            </w:pPr>
          </w:p>
        </w:tc>
      </w:tr>
    </w:tbl>
    <w:p w14:paraId="543A7EC3" w14:textId="77777777" w:rsidR="00B8177A" w:rsidRDefault="00B8177A"/>
    <w:p w14:paraId="6A6BBAED" w14:textId="1E2CEEA5" w:rsidR="00B8177A" w:rsidRDefault="00B8177A">
      <w:pPr>
        <w:suppressAutoHyphens w:val="0"/>
      </w:pPr>
      <w:r>
        <w:br w:type="page"/>
      </w:r>
    </w:p>
    <w:p w14:paraId="1DF8574D" w14:textId="77777777" w:rsidR="007F3015" w:rsidRDefault="00A454B9" w:rsidP="00DC6890">
      <w:pPr>
        <w:pStyle w:val="SectionHeading"/>
      </w:pPr>
      <w:bookmarkStart w:id="32" w:name="_Toc181705393"/>
      <w:r>
        <w:lastRenderedPageBreak/>
        <w:t>Section 2: Vision and Objectives</w:t>
      </w:r>
      <w:bookmarkEnd w:id="28"/>
      <w:bookmarkEnd w:id="29"/>
      <w:bookmarkEnd w:id="30"/>
      <w:bookmarkEnd w:id="32"/>
    </w:p>
    <w:p w14:paraId="5B39EE40" w14:textId="7F289A81" w:rsidR="007F3015" w:rsidRDefault="00A454B9">
      <w:pPr>
        <w:pStyle w:val="NoSpacing"/>
      </w:pPr>
      <w:r>
        <w:rPr>
          <w:rFonts w:ascii="Verdana" w:hAnsi="Verdana"/>
          <w:sz w:val="22"/>
          <w:szCs w:val="24"/>
          <w:lang w:eastAsia="en-GB" w:bidi="ar-SA"/>
        </w:rPr>
        <w:t xml:space="preserve">To develop your </w:t>
      </w:r>
      <w:r w:rsidR="00297ACA">
        <w:rPr>
          <w:rFonts w:ascii="Verdana" w:hAnsi="Verdana"/>
          <w:sz w:val="22"/>
          <w:szCs w:val="24"/>
          <w:lang w:eastAsia="en-GB" w:bidi="ar-SA"/>
        </w:rPr>
        <w:t>long-term</w:t>
      </w:r>
      <w:r>
        <w:rPr>
          <w:rFonts w:ascii="Verdana" w:hAnsi="Verdana"/>
          <w:sz w:val="22"/>
          <w:szCs w:val="24"/>
          <w:lang w:eastAsia="en-GB" w:bidi="ar-SA"/>
        </w:rPr>
        <w:t xml:space="preserve"> vision, yo</w:t>
      </w:r>
      <w:r>
        <w:t>u</w:t>
      </w:r>
      <w:r>
        <w:rPr>
          <w:rFonts w:ascii="Verdana" w:hAnsi="Verdana"/>
          <w:sz w:val="22"/>
          <w:szCs w:val="24"/>
          <w:lang w:eastAsia="en-GB" w:bidi="ar-SA"/>
        </w:rPr>
        <w:t xml:space="preserve"> need to express as clearly as possible the overall direction of management for the woodland(s) and how you envisage it will be in the future. This covers the duration of the plan and beyond.</w:t>
      </w:r>
    </w:p>
    <w:p w14:paraId="5875FFD0" w14:textId="77777777" w:rsidR="007F3015" w:rsidRDefault="00A454B9">
      <w:pPr>
        <w:pStyle w:val="Heading1FC"/>
        <w:rPr>
          <w:lang w:bidi="ar-SA"/>
        </w:rPr>
      </w:pPr>
      <w:bookmarkStart w:id="33" w:name="_Toc181705394"/>
      <w:r>
        <w:rPr>
          <w:lang w:bidi="ar-SA"/>
        </w:rPr>
        <w:t>2.1 Vision</w:t>
      </w:r>
      <w:bookmarkEnd w:id="33"/>
    </w:p>
    <w:p w14:paraId="41E3C45A" w14:textId="770DDF5E" w:rsidR="007F3015" w:rsidRDefault="00A454B9">
      <w:pPr>
        <w:pStyle w:val="NoSpacing"/>
      </w:pPr>
      <w:r>
        <w:rPr>
          <w:rFonts w:ascii="Verdana" w:hAnsi="Verdana"/>
          <w:sz w:val="22"/>
        </w:rPr>
        <w:t xml:space="preserve">Describe your </w:t>
      </w:r>
      <w:r w:rsidR="00297ACA">
        <w:rPr>
          <w:rFonts w:ascii="Verdana" w:hAnsi="Verdana"/>
          <w:sz w:val="22"/>
        </w:rPr>
        <w:t>long-term</w:t>
      </w:r>
      <w:r>
        <w:rPr>
          <w:rFonts w:ascii="Verdana" w:hAnsi="Verdana"/>
          <w:sz w:val="22"/>
        </w:rPr>
        <w:t xml:space="preserve"> vision for the woodland(s)</w:t>
      </w:r>
      <w:r w:rsidR="000E65F1">
        <w:rPr>
          <w:rFonts w:ascii="Verdana" w:hAnsi="Verdana"/>
          <w:sz w:val="22"/>
        </w:rPr>
        <w:t>.</w:t>
      </w:r>
      <w:r>
        <w:rPr>
          <w:rFonts w:ascii="Verdana" w:hAnsi="Verdana"/>
          <w:sz w:val="22"/>
        </w:rPr>
        <w:t xml:space="preserve"> </w:t>
      </w:r>
      <w:r w:rsidR="000E65F1" w:rsidRPr="000E65F1">
        <w:rPr>
          <w:rFonts w:ascii="Verdana" w:hAnsi="Verdana"/>
          <w:sz w:val="22"/>
        </w:rPr>
        <w:t>(</w:t>
      </w:r>
      <w:r w:rsidR="000E65F1" w:rsidRPr="000E65F1">
        <w:rPr>
          <w:rFonts w:ascii="Verdana" w:hAnsi="Verdana"/>
          <w:i/>
          <w:sz w:val="22"/>
        </w:rPr>
        <w:t>Suggest 300 words max</w:t>
      </w:r>
      <w:r w:rsidR="000E65F1" w:rsidRPr="000E65F1">
        <w:rPr>
          <w:rFonts w:ascii="Verdana" w:hAnsi="Verdana"/>
          <w:sz w:val="22"/>
        </w:rPr>
        <w:t>)</w:t>
      </w:r>
    </w:p>
    <w:tbl>
      <w:tblPr>
        <w:tblW w:w="9889" w:type="dxa"/>
        <w:tblLayout w:type="fixed"/>
        <w:tblCellMar>
          <w:left w:w="10" w:type="dxa"/>
          <w:right w:w="10" w:type="dxa"/>
        </w:tblCellMar>
        <w:tblLook w:val="04A0" w:firstRow="1" w:lastRow="0" w:firstColumn="1" w:lastColumn="0" w:noHBand="0" w:noVBand="1"/>
      </w:tblPr>
      <w:tblGrid>
        <w:gridCol w:w="9889"/>
      </w:tblGrid>
      <w:tr w:rsidR="007F3015" w14:paraId="76E8556A" w14:textId="77777777">
        <w:trPr>
          <w:trHeight w:val="1272"/>
        </w:trPr>
        <w:tc>
          <w:tcPr>
            <w:tcW w:w="9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00EDF" w14:textId="77777777" w:rsidR="000A16D8" w:rsidRDefault="007A3ED4" w:rsidP="000A16D8">
            <w:pPr>
              <w:tabs>
                <w:tab w:val="left" w:pos="1099"/>
              </w:tabs>
            </w:pPr>
            <w:r w:rsidRPr="007A3ED4">
              <w:t xml:space="preserve">The </w:t>
            </w:r>
            <w:r w:rsidR="00CE456B" w:rsidRPr="00CE456B">
              <w:rPr>
                <w:highlight w:val="lightGray"/>
                <w:shd w:val="clear" w:color="auto" w:fill="FFFF00"/>
              </w:rPr>
              <w:fldChar w:fldCharType="begin"/>
            </w:r>
            <w:r w:rsidR="00CE456B" w:rsidRPr="00CE456B">
              <w:rPr>
                <w:highlight w:val="lightGray"/>
                <w:shd w:val="clear" w:color="auto" w:fill="FFFF00"/>
              </w:rPr>
              <w:instrText xml:space="preserve"> REF Woodlandpropertyname \h  \* MERGEFORMAT </w:instrText>
            </w:r>
            <w:r w:rsidR="00CE456B" w:rsidRPr="00CE456B">
              <w:rPr>
                <w:highlight w:val="lightGray"/>
                <w:shd w:val="clear" w:color="auto" w:fill="FFFF00"/>
              </w:rPr>
            </w:r>
            <w:r w:rsidR="00CE456B" w:rsidRPr="00CE456B">
              <w:rPr>
                <w:highlight w:val="lightGray"/>
                <w:shd w:val="clear" w:color="auto" w:fill="FFFF00"/>
              </w:rPr>
              <w:fldChar w:fldCharType="separate"/>
            </w:r>
            <w:r w:rsidR="000A16D8" w:rsidRPr="000A16D8">
              <w:rPr>
                <w:color w:val="000000"/>
                <w:szCs w:val="20"/>
                <w:highlight w:val="lightGray"/>
                <w:shd w:val="clear" w:color="auto" w:fill="FFFF00"/>
              </w:rPr>
              <w:t>Valley View Farm</w:t>
            </w:r>
            <w:r w:rsidR="000A16D8">
              <w:rPr>
                <w:color w:val="000000"/>
                <w:szCs w:val="20"/>
              </w:rPr>
              <w:t xml:space="preserve"> woods</w:t>
            </w:r>
            <w:r w:rsidR="00CE456B" w:rsidRPr="00CE456B">
              <w:rPr>
                <w:highlight w:val="lightGray"/>
                <w:shd w:val="clear" w:color="auto" w:fill="FFFF00"/>
              </w:rPr>
              <w:fldChar w:fldCharType="end"/>
            </w:r>
            <w:r w:rsidRPr="007A3ED4">
              <w:t xml:space="preserve"> </w:t>
            </w:r>
            <w:r w:rsidR="00704D07">
              <w:t xml:space="preserve">will </w:t>
            </w:r>
            <w:r w:rsidRPr="007A3ED4">
              <w:t>provide benefits for nature, people and climate</w:t>
            </w:r>
            <w:r w:rsidR="000A16D8">
              <w:t>.</w:t>
            </w:r>
            <w:r w:rsidR="000A16D8" w:rsidRPr="00F26C49">
              <w:t xml:space="preserve"> </w:t>
            </w:r>
          </w:p>
          <w:p w14:paraId="2A9E6BF8" w14:textId="77777777" w:rsidR="000A16D8" w:rsidRDefault="000A16D8" w:rsidP="000A16D8">
            <w:pPr>
              <w:tabs>
                <w:tab w:val="left" w:pos="1099"/>
              </w:tabs>
            </w:pPr>
          </w:p>
          <w:p w14:paraId="6F71304F" w14:textId="200D1C25" w:rsidR="000A16D8" w:rsidRPr="00F26C49" w:rsidRDefault="000A16D8" w:rsidP="000A16D8">
            <w:pPr>
              <w:tabs>
                <w:tab w:val="left" w:pos="1099"/>
              </w:tabs>
            </w:pPr>
            <w:r w:rsidRPr="00F26C49">
              <w:t xml:space="preserve">The woodlands will form an important component of the farm landscape. They will integrate well within the wider landscape and will support local priority habitats and species.  </w:t>
            </w:r>
            <w:r>
              <w:t>They w</w:t>
            </w:r>
            <w:r w:rsidRPr="00F26C49">
              <w:t xml:space="preserve">ill </w:t>
            </w:r>
            <w:r>
              <w:t xml:space="preserve">also </w:t>
            </w:r>
            <w:r w:rsidRPr="00F26C49">
              <w:t>contribute to the farm enterprise and rural economy, providing small quantities of usable timber, as well as shade, shelter and a safe environment</w:t>
            </w:r>
            <w:r>
              <w:t xml:space="preserve"> for people and livestock</w:t>
            </w:r>
            <w:r w:rsidRPr="00F26C49">
              <w:t>.</w:t>
            </w:r>
          </w:p>
          <w:p w14:paraId="3D87A207" w14:textId="6457269B" w:rsidR="00D612A1" w:rsidRDefault="00D612A1" w:rsidP="007A3ED4">
            <w:pPr>
              <w:tabs>
                <w:tab w:val="left" w:pos="1099"/>
              </w:tabs>
            </w:pPr>
          </w:p>
          <w:p w14:paraId="1B95D464" w14:textId="0C0147A1" w:rsidR="00297ACA" w:rsidRPr="00F26C49" w:rsidRDefault="000A16D8" w:rsidP="00F26C49">
            <w:pPr>
              <w:tabs>
                <w:tab w:val="left" w:pos="1099"/>
              </w:tabs>
            </w:pPr>
            <w:r>
              <w:t xml:space="preserve">Semi-natural deciduous </w:t>
            </w:r>
            <w:r w:rsidR="006C624F" w:rsidRPr="00F26C49">
              <w:t xml:space="preserve">woodland </w:t>
            </w:r>
            <w:r>
              <w:t xml:space="preserve">(including Moor </w:t>
            </w:r>
            <w:proofErr w:type="spellStart"/>
            <w:r>
              <w:t>Copse</w:t>
            </w:r>
            <w:proofErr w:type="spellEnd"/>
            <w:r>
              <w:t xml:space="preserve"> ASNW), </w:t>
            </w:r>
            <w:r w:rsidR="006C624F" w:rsidRPr="00F26C49">
              <w:t xml:space="preserve">will have a diverse structure, including a range of age classes from saplings to veteran trees, understorey shrubs, deadwood and canopy gaps.  </w:t>
            </w:r>
            <w:r w:rsidR="00FA0003" w:rsidRPr="00F26C49">
              <w:t>Light levels will be sufficient to enable development of understorey, regeneration and native woodland ground flora.</w:t>
            </w:r>
            <w:r w:rsidR="001702AB" w:rsidRPr="00F26C49">
              <w:t xml:space="preserve"> </w:t>
            </w:r>
          </w:p>
          <w:p w14:paraId="7F566793" w14:textId="77777777" w:rsidR="006C624F" w:rsidRDefault="006C624F" w:rsidP="00F26C49">
            <w:pPr>
              <w:tabs>
                <w:tab w:val="left" w:pos="1099"/>
              </w:tabs>
            </w:pPr>
          </w:p>
          <w:p w14:paraId="65FD5690" w14:textId="38CEFC51" w:rsidR="00525E3C" w:rsidRPr="00F26C49" w:rsidRDefault="000A16D8" w:rsidP="00F26C49">
            <w:pPr>
              <w:tabs>
                <w:tab w:val="left" w:pos="1099"/>
              </w:tabs>
            </w:pPr>
            <w:r>
              <w:t xml:space="preserve">Plantation woodland will </w:t>
            </w:r>
            <w:r w:rsidR="000E3475" w:rsidRPr="00F26C49">
              <w:t xml:space="preserve">comprise </w:t>
            </w:r>
            <w:r w:rsidR="001D6105">
              <w:t xml:space="preserve">accessible </w:t>
            </w:r>
            <w:r w:rsidR="000E3475" w:rsidRPr="00F26C49">
              <w:t>stands of high</w:t>
            </w:r>
            <w:r w:rsidR="00297ACA" w:rsidRPr="00F26C49">
              <w:t>-</w:t>
            </w:r>
            <w:r w:rsidR="000E3475" w:rsidRPr="00F26C49">
              <w:t>quality trees of timber-producing species</w:t>
            </w:r>
            <w:r w:rsidR="00FC05A9" w:rsidRPr="00F26C49">
              <w:t xml:space="preserve"> e.g</w:t>
            </w:r>
            <w:r w:rsidR="00525E3C" w:rsidRPr="00F26C49">
              <w:t>.</w:t>
            </w:r>
            <w:r w:rsidR="00FC05A9" w:rsidRPr="00F26C49">
              <w:t xml:space="preserve"> </w:t>
            </w:r>
            <w:r>
              <w:t xml:space="preserve">poplar, sweet chestnut, </w:t>
            </w:r>
            <w:r w:rsidR="00FC05A9" w:rsidRPr="00F26C49">
              <w:t>oak</w:t>
            </w:r>
            <w:r w:rsidR="004811A4" w:rsidRPr="00F26C49">
              <w:t xml:space="preserve"> etc</w:t>
            </w:r>
            <w:r w:rsidR="000E3475" w:rsidRPr="00F26C49">
              <w:t>.</w:t>
            </w:r>
            <w:r w:rsidR="00FC05A9" w:rsidRPr="00F26C49">
              <w:t xml:space="preserve"> </w:t>
            </w:r>
            <w:r>
              <w:t xml:space="preserve"> </w:t>
            </w:r>
            <w:r w:rsidRPr="00F26C49">
              <w:t>Dominant trees will have good form, sufficient growing space and well-balanced crowns. A range of age classes will</w:t>
            </w:r>
            <w:r>
              <w:t xml:space="preserve"> be starting to develop. </w:t>
            </w:r>
          </w:p>
          <w:p w14:paraId="0A79FED6" w14:textId="77777777" w:rsidR="00297ACA" w:rsidRPr="00F26C49" w:rsidRDefault="00297ACA" w:rsidP="00F26C49">
            <w:pPr>
              <w:tabs>
                <w:tab w:val="left" w:pos="1099"/>
              </w:tabs>
              <w:rPr>
                <w:i/>
                <w:iCs/>
              </w:rPr>
            </w:pPr>
          </w:p>
          <w:p w14:paraId="10A9B925" w14:textId="5D7005F4" w:rsidR="00CF29A1" w:rsidRDefault="00525E3C" w:rsidP="004519C2">
            <w:pPr>
              <w:tabs>
                <w:tab w:val="left" w:pos="1099"/>
              </w:tabs>
            </w:pPr>
            <w:r>
              <w:t xml:space="preserve">The </w:t>
            </w:r>
            <w:r w:rsidR="002E3FE6">
              <w:t>trees</w:t>
            </w:r>
            <w:r>
              <w:t xml:space="preserve"> will be </w:t>
            </w:r>
            <w:r w:rsidR="002E3FE6">
              <w:t xml:space="preserve">healthy and damage from </w:t>
            </w:r>
            <w:r>
              <w:t xml:space="preserve">pests, diseases and climate change </w:t>
            </w:r>
            <w:r w:rsidR="002E3FE6">
              <w:t xml:space="preserve">will be negligible.  The woodlands will therefore be </w:t>
            </w:r>
            <w:r>
              <w:t>contributing to carbon net zero.</w:t>
            </w:r>
            <w:r w:rsidR="00CE456B">
              <w:t xml:space="preserve"> </w:t>
            </w:r>
          </w:p>
          <w:p w14:paraId="7EA77FD0" w14:textId="77777777" w:rsidR="000A16D8" w:rsidRDefault="000A16D8" w:rsidP="004519C2">
            <w:pPr>
              <w:tabs>
                <w:tab w:val="left" w:pos="1099"/>
              </w:tabs>
            </w:pPr>
          </w:p>
          <w:p w14:paraId="22806D2B" w14:textId="77777777" w:rsidR="00FC05A9" w:rsidRDefault="000A16D8" w:rsidP="000A16D8">
            <w:pPr>
              <w:tabs>
                <w:tab w:val="left" w:pos="1099"/>
              </w:tabs>
            </w:pPr>
            <w:r>
              <w:t>Woodland m</w:t>
            </w:r>
            <w:r w:rsidR="004519C2">
              <w:t xml:space="preserve">anagement </w:t>
            </w:r>
            <w:r w:rsidR="00297ACA">
              <w:t>will be</w:t>
            </w:r>
            <w:r w:rsidR="004519C2">
              <w:t xml:space="preserve"> supported by Countryside Stewardship </w:t>
            </w:r>
            <w:r w:rsidR="00CE456B">
              <w:t xml:space="preserve">Higher Tier woodland improvement and capital </w:t>
            </w:r>
            <w:r w:rsidR="004519C2">
              <w:t>grant</w:t>
            </w:r>
            <w:r w:rsidR="00CE456B">
              <w:t xml:space="preserve"> agreement(s)</w:t>
            </w:r>
            <w:r w:rsidR="004519C2">
              <w:t>.</w:t>
            </w:r>
          </w:p>
          <w:p w14:paraId="260708C6" w14:textId="5C83E4D0" w:rsidR="000A16D8" w:rsidRPr="000A16D8" w:rsidRDefault="000A16D8" w:rsidP="000A16D8">
            <w:pPr>
              <w:tabs>
                <w:tab w:val="left" w:pos="1099"/>
              </w:tabs>
            </w:pPr>
          </w:p>
        </w:tc>
      </w:tr>
    </w:tbl>
    <w:p w14:paraId="4A21BA45" w14:textId="77777777" w:rsidR="007F3015" w:rsidRDefault="00A454B9">
      <w:pPr>
        <w:pStyle w:val="Heading1FC"/>
      </w:pPr>
      <w:bookmarkStart w:id="34" w:name="_Toc181705395"/>
      <w:r>
        <w:t>2.2 Management Objectives</w:t>
      </w:r>
      <w:bookmarkEnd w:id="34"/>
    </w:p>
    <w:p w14:paraId="0AF3BF2A" w14:textId="77777777" w:rsidR="007F3015" w:rsidRDefault="00A454B9">
      <w:pPr>
        <w:rPr>
          <w:lang w:eastAsia="en-GB"/>
        </w:rPr>
      </w:pPr>
      <w:r>
        <w:rPr>
          <w:lang w:eastAsia="en-GB"/>
        </w:rPr>
        <w:t xml:space="preserve">State the objectives of management demonstrating how sustainable forest management is to be achieved. Objectives are a set of specific, quantifiable statements that represent what needs to happen to achieve the </w:t>
      </w:r>
      <w:proofErr w:type="gramStart"/>
      <w:r>
        <w:rPr>
          <w:lang w:eastAsia="en-GB"/>
        </w:rPr>
        <w:t>long term</w:t>
      </w:r>
      <w:proofErr w:type="gramEnd"/>
      <w:r>
        <w:rPr>
          <w:lang w:eastAsia="en-GB"/>
        </w:rPr>
        <w:t xml:space="preserve"> vision.</w:t>
      </w:r>
    </w:p>
    <w:p w14:paraId="43F9566B" w14:textId="77777777" w:rsidR="007F3015" w:rsidRDefault="007F3015"/>
    <w:tbl>
      <w:tblPr>
        <w:tblW w:w="9889" w:type="dxa"/>
        <w:tblLayout w:type="fixed"/>
        <w:tblCellMar>
          <w:left w:w="10" w:type="dxa"/>
          <w:right w:w="10" w:type="dxa"/>
        </w:tblCellMar>
        <w:tblLook w:val="04A0" w:firstRow="1" w:lastRow="0" w:firstColumn="1" w:lastColumn="0" w:noHBand="0" w:noVBand="1"/>
      </w:tblPr>
      <w:tblGrid>
        <w:gridCol w:w="675"/>
        <w:gridCol w:w="9214"/>
      </w:tblGrid>
      <w:tr w:rsidR="007F3015" w14:paraId="6A57B5A7" w14:textId="77777777" w:rsidTr="00F37A2C">
        <w:trPr>
          <w:tblHeader/>
        </w:trPr>
        <w:tc>
          <w:tcPr>
            <w:tcW w:w="67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4F752E7F" w14:textId="77777777" w:rsidR="007F3015" w:rsidRDefault="00A454B9">
            <w:pPr>
              <w:spacing w:line="300" w:lineRule="exact"/>
              <w:jc w:val="center"/>
              <w:rPr>
                <w:b/>
              </w:rPr>
            </w:pPr>
            <w:r>
              <w:rPr>
                <w:b/>
              </w:rPr>
              <w:t>No.</w:t>
            </w:r>
          </w:p>
        </w:tc>
        <w:tc>
          <w:tcPr>
            <w:tcW w:w="921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D859FFE" w14:textId="77777777" w:rsidR="007F3015" w:rsidRDefault="00A454B9">
            <w:pPr>
              <w:spacing w:line="300" w:lineRule="exact"/>
              <w:jc w:val="center"/>
              <w:rPr>
                <w:b/>
              </w:rPr>
            </w:pPr>
            <w:r>
              <w:rPr>
                <w:b/>
              </w:rPr>
              <w:t>Objectives (include environmental, economic and social considerations)</w:t>
            </w:r>
          </w:p>
        </w:tc>
      </w:tr>
      <w:tr w:rsidR="003E64AE" w14:paraId="51BDCE12"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82A5F" w14:textId="36B97AB0" w:rsidR="003E64AE" w:rsidRPr="00F26C49" w:rsidRDefault="003E64AE" w:rsidP="004A79B7">
            <w:pPr>
              <w:spacing w:line="300" w:lineRule="exact"/>
              <w:jc w:val="center"/>
            </w:pPr>
            <w:r w:rsidRPr="00F26C49">
              <w:t>1</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E415A" w14:textId="0C2B137B" w:rsidR="003E64AE" w:rsidRPr="00F26C49" w:rsidRDefault="00525E3C" w:rsidP="004A79B7">
            <w:bookmarkStart w:id="35" w:name="Objective1"/>
            <w:r w:rsidRPr="00F26C49">
              <w:t xml:space="preserve">Enhance </w:t>
            </w:r>
            <w:r w:rsidR="004C179C">
              <w:rPr>
                <w:b/>
                <w:bCs/>
              </w:rPr>
              <w:t xml:space="preserve">biodiversity </w:t>
            </w:r>
            <w:r w:rsidR="004C179C" w:rsidRPr="004C179C">
              <w:t xml:space="preserve">and </w:t>
            </w:r>
            <w:r w:rsidR="004C179C">
              <w:rPr>
                <w:b/>
                <w:bCs/>
              </w:rPr>
              <w:t xml:space="preserve">sustainability </w:t>
            </w:r>
            <w:r w:rsidR="00881A14">
              <w:t xml:space="preserve">across the </w:t>
            </w:r>
            <w:r w:rsidR="004C179C">
              <w:t xml:space="preserve">woods </w:t>
            </w:r>
            <w:r w:rsidR="00881A14">
              <w:t>by</w:t>
            </w:r>
            <w:r w:rsidRPr="00F26C49">
              <w:t xml:space="preserve"> </w:t>
            </w:r>
            <w:r w:rsidR="008B0B18">
              <w:t xml:space="preserve">creating and managing </w:t>
            </w:r>
            <w:r w:rsidR="00535612" w:rsidRPr="00F26C49">
              <w:t xml:space="preserve">access </w:t>
            </w:r>
            <w:r w:rsidR="008B0B18">
              <w:t xml:space="preserve">rides and </w:t>
            </w:r>
            <w:r w:rsidR="00535612" w:rsidRPr="00F26C49">
              <w:t xml:space="preserve">dead wood, </w:t>
            </w:r>
            <w:r w:rsidR="008B0B18">
              <w:t xml:space="preserve">undertaking </w:t>
            </w:r>
            <w:r w:rsidR="00535612" w:rsidRPr="00F26C49">
              <w:t>monitoring activities and control</w:t>
            </w:r>
            <w:r w:rsidR="00323740" w:rsidRPr="00F26C49">
              <w:t>ling</w:t>
            </w:r>
            <w:r w:rsidR="00535612" w:rsidRPr="00F26C49">
              <w:t xml:space="preserve"> deer and </w:t>
            </w:r>
            <w:r w:rsidR="00FA5972">
              <w:t xml:space="preserve">grey </w:t>
            </w:r>
            <w:r w:rsidR="00535612" w:rsidRPr="00F26C49">
              <w:t>squirrel</w:t>
            </w:r>
            <w:r w:rsidR="00881A14">
              <w:t>s</w:t>
            </w:r>
            <w:bookmarkEnd w:id="35"/>
          </w:p>
        </w:tc>
      </w:tr>
      <w:tr w:rsidR="003E64AE" w14:paraId="68098218"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43E18" w14:textId="4FD0C702" w:rsidR="003E64AE" w:rsidRPr="00F26C49" w:rsidRDefault="003E64AE" w:rsidP="004A79B7">
            <w:pPr>
              <w:spacing w:line="300" w:lineRule="exact"/>
              <w:jc w:val="center"/>
            </w:pPr>
            <w:r w:rsidRPr="00F26C49">
              <w:t>2</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EF27D" w14:textId="0D8F8363" w:rsidR="003E64AE" w:rsidRPr="00F26C49" w:rsidRDefault="00CE456B" w:rsidP="004A79B7">
            <w:bookmarkStart w:id="36" w:name="Objective2"/>
            <w:r w:rsidRPr="00F26C49">
              <w:t xml:space="preserve">Manage </w:t>
            </w:r>
            <w:r w:rsidRPr="003D46D5">
              <w:rPr>
                <w:b/>
                <w:bCs/>
              </w:rPr>
              <w:t>A</w:t>
            </w:r>
            <w:r w:rsidR="003F1A14" w:rsidRPr="003D46D5">
              <w:rPr>
                <w:b/>
                <w:bCs/>
              </w:rPr>
              <w:t xml:space="preserve">ncient </w:t>
            </w:r>
            <w:r w:rsidRPr="003D46D5">
              <w:rPr>
                <w:b/>
                <w:bCs/>
              </w:rPr>
              <w:t>S</w:t>
            </w:r>
            <w:r w:rsidR="003F1A14" w:rsidRPr="003D46D5">
              <w:rPr>
                <w:b/>
                <w:bCs/>
              </w:rPr>
              <w:t>emi-</w:t>
            </w:r>
            <w:r w:rsidRPr="003D46D5">
              <w:rPr>
                <w:b/>
                <w:bCs/>
              </w:rPr>
              <w:t>N</w:t>
            </w:r>
            <w:r w:rsidR="003F1A14" w:rsidRPr="003D46D5">
              <w:rPr>
                <w:b/>
                <w:bCs/>
              </w:rPr>
              <w:t xml:space="preserve">atural </w:t>
            </w:r>
            <w:r w:rsidR="003D46D5" w:rsidRPr="003D46D5">
              <w:rPr>
                <w:b/>
                <w:bCs/>
              </w:rPr>
              <w:t>Woodland</w:t>
            </w:r>
            <w:r w:rsidR="003D46D5">
              <w:t xml:space="preserve"> </w:t>
            </w:r>
            <w:r w:rsidR="003F1A14" w:rsidRPr="00F26C49">
              <w:t>(</w:t>
            </w:r>
            <w:r w:rsidR="00FA5972">
              <w:t xml:space="preserve">Moor </w:t>
            </w:r>
            <w:proofErr w:type="spellStart"/>
            <w:r w:rsidR="00FA5972">
              <w:t>Copse</w:t>
            </w:r>
            <w:proofErr w:type="spellEnd"/>
            <w:r w:rsidR="00FA5972">
              <w:t xml:space="preserve"> </w:t>
            </w:r>
            <w:r w:rsidR="003F1A14" w:rsidRPr="00F26C49">
              <w:t>ASNW)</w:t>
            </w:r>
            <w:r w:rsidRPr="00F26C49">
              <w:t xml:space="preserve"> by </w:t>
            </w:r>
            <w:r w:rsidR="00881A14">
              <w:t>improving access, thinning</w:t>
            </w:r>
            <w:r w:rsidR="00FA5972">
              <w:t xml:space="preserve"> to enhance light penetration,</w:t>
            </w:r>
            <w:r w:rsidR="00F54838">
              <w:t xml:space="preserve"> regeneration felling,</w:t>
            </w:r>
            <w:r w:rsidR="00FA5972">
              <w:t xml:space="preserve"> restoring coppice</w:t>
            </w:r>
            <w:r w:rsidR="00A14B5A">
              <w:t xml:space="preserve">, </w:t>
            </w:r>
            <w:r w:rsidR="00FA5972">
              <w:t>protecting v</w:t>
            </w:r>
            <w:r w:rsidRPr="00F26C49">
              <w:t>eteran trees</w:t>
            </w:r>
            <w:r w:rsidR="00A14B5A">
              <w:t xml:space="preserve"> and manag</w:t>
            </w:r>
            <w:r w:rsidR="00D662C8">
              <w:t>e</w:t>
            </w:r>
            <w:r w:rsidR="00A14B5A">
              <w:t xml:space="preserve"> scrub</w:t>
            </w:r>
            <w:r w:rsidR="00D662C8">
              <w:t xml:space="preserve"> in other </w:t>
            </w:r>
            <w:r w:rsidR="00D662C8" w:rsidRPr="00D662C8">
              <w:rPr>
                <w:b/>
                <w:bCs/>
              </w:rPr>
              <w:t>native</w:t>
            </w:r>
            <w:r w:rsidR="00D662C8">
              <w:t xml:space="preserve"> woodland</w:t>
            </w:r>
            <w:r w:rsidR="00075478" w:rsidRPr="00F26C49">
              <w:t xml:space="preserve"> </w:t>
            </w:r>
            <w:bookmarkEnd w:id="36"/>
          </w:p>
        </w:tc>
      </w:tr>
      <w:tr w:rsidR="003E64AE" w14:paraId="172F3074"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55ECC" w14:textId="08628E03" w:rsidR="003E64AE" w:rsidRPr="00F26C49" w:rsidRDefault="003E64AE" w:rsidP="004A79B7">
            <w:pPr>
              <w:spacing w:line="300" w:lineRule="exact"/>
              <w:jc w:val="center"/>
            </w:pPr>
            <w:r w:rsidRPr="00F26C49">
              <w:t>3</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28D99" w14:textId="7E266BC2" w:rsidR="003E64AE" w:rsidRPr="00F26C49" w:rsidRDefault="003F1A14" w:rsidP="004A79B7">
            <w:bookmarkStart w:id="37" w:name="Objective3"/>
            <w:r w:rsidRPr="00294C29">
              <w:t xml:space="preserve">Manage </w:t>
            </w:r>
            <w:r w:rsidRPr="00294C29">
              <w:rPr>
                <w:b/>
                <w:bCs/>
              </w:rPr>
              <w:t>Plantati</w:t>
            </w:r>
            <w:r w:rsidRPr="002423D2">
              <w:rPr>
                <w:b/>
                <w:bCs/>
              </w:rPr>
              <w:t>on on Ancient Woodland Sites</w:t>
            </w:r>
            <w:r w:rsidRPr="002423D2">
              <w:t xml:space="preserve"> (</w:t>
            </w:r>
            <w:r w:rsidR="002423D2" w:rsidRPr="002423D2">
              <w:t xml:space="preserve">Bryants </w:t>
            </w:r>
            <w:proofErr w:type="spellStart"/>
            <w:r w:rsidR="002423D2" w:rsidRPr="002423D2">
              <w:t>Copse</w:t>
            </w:r>
            <w:proofErr w:type="spellEnd"/>
            <w:r w:rsidR="002423D2" w:rsidRPr="002423D2">
              <w:t xml:space="preserve"> </w:t>
            </w:r>
            <w:r w:rsidRPr="002423D2">
              <w:t>PAWS) by</w:t>
            </w:r>
            <w:r w:rsidR="002423D2" w:rsidRPr="002423D2">
              <w:t xml:space="preserve"> improving access, thinning to enhance light penetration, restoring coppice</w:t>
            </w:r>
            <w:r w:rsidR="00BA0A7A">
              <w:t xml:space="preserve"> and protectin</w:t>
            </w:r>
            <w:r w:rsidR="002423D2" w:rsidRPr="002423D2">
              <w:t xml:space="preserve">g </w:t>
            </w:r>
            <w:r w:rsidR="00BA0A7A">
              <w:t xml:space="preserve">veteran </w:t>
            </w:r>
            <w:r w:rsidR="002423D2" w:rsidRPr="002423D2">
              <w:t>trees</w:t>
            </w:r>
            <w:bookmarkEnd w:id="37"/>
          </w:p>
        </w:tc>
      </w:tr>
      <w:tr w:rsidR="003E64AE" w14:paraId="72A94020"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3B044" w14:textId="052C4C5E" w:rsidR="003E64AE" w:rsidRPr="00F26C49" w:rsidRDefault="003E64AE" w:rsidP="004A79B7">
            <w:pPr>
              <w:spacing w:line="300" w:lineRule="exact"/>
              <w:jc w:val="center"/>
            </w:pPr>
            <w:r w:rsidRPr="00F26C49">
              <w:lastRenderedPageBreak/>
              <w:t>4</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DE365" w14:textId="613FAF60" w:rsidR="003E64AE" w:rsidRPr="00F26C49" w:rsidRDefault="003F1A14" w:rsidP="004A79B7">
            <w:bookmarkStart w:id="38" w:name="Objective4"/>
            <w:r w:rsidRPr="00F26C49">
              <w:t xml:space="preserve">Improve </w:t>
            </w:r>
            <w:r w:rsidRPr="003D46D5">
              <w:rPr>
                <w:b/>
                <w:bCs/>
              </w:rPr>
              <w:t>resilience</w:t>
            </w:r>
            <w:r w:rsidRPr="00F26C49">
              <w:t xml:space="preserve"> </w:t>
            </w:r>
            <w:r w:rsidR="002E3FE6">
              <w:t xml:space="preserve">of </w:t>
            </w:r>
            <w:r w:rsidR="00B671C9">
              <w:t xml:space="preserve">poplar </w:t>
            </w:r>
            <w:r w:rsidR="002E3FE6">
              <w:t xml:space="preserve">plantations </w:t>
            </w:r>
            <w:r w:rsidR="00323740" w:rsidRPr="00F26C49">
              <w:t xml:space="preserve">by </w:t>
            </w:r>
            <w:r w:rsidR="002E3FE6">
              <w:t xml:space="preserve">addressing </w:t>
            </w:r>
            <w:r w:rsidR="00323740" w:rsidRPr="00F26C49">
              <w:t xml:space="preserve">threats, selective </w:t>
            </w:r>
            <w:r w:rsidR="00BB6F8D" w:rsidRPr="00F26C49">
              <w:t>thinning</w:t>
            </w:r>
            <w:r w:rsidR="00323740" w:rsidRPr="00F26C49">
              <w:t xml:space="preserve">, </w:t>
            </w:r>
            <w:r w:rsidR="006431EA">
              <w:t xml:space="preserve">encouraging </w:t>
            </w:r>
            <w:r w:rsidR="005E115C">
              <w:t xml:space="preserve">natural regeneration </w:t>
            </w:r>
            <w:r w:rsidR="00FA5972">
              <w:t>and</w:t>
            </w:r>
            <w:r w:rsidR="00323740" w:rsidRPr="00F26C49">
              <w:t xml:space="preserve"> under-planting to increase species and structural diversity</w:t>
            </w:r>
            <w:bookmarkEnd w:id="38"/>
          </w:p>
        </w:tc>
      </w:tr>
      <w:tr w:rsidR="003E64AE" w14:paraId="477F73BE" w14:textId="77777777" w:rsidTr="00F26C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38E63" w14:textId="742AC0DA" w:rsidR="003E64AE" w:rsidRPr="00F26C49" w:rsidRDefault="003E64AE" w:rsidP="004A79B7">
            <w:pPr>
              <w:spacing w:line="300" w:lineRule="exact"/>
              <w:jc w:val="center"/>
            </w:pPr>
            <w:r w:rsidRPr="00F26C49">
              <w:t>5</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A3B3E" w14:textId="3C32CB1F" w:rsidR="003E64AE" w:rsidRPr="00F26C49" w:rsidRDefault="00B62865" w:rsidP="004A79B7">
            <w:bookmarkStart w:id="39" w:name="Objective5"/>
            <w:r w:rsidRPr="00FA5972">
              <w:t>Enhance local landscape, and provide amenity value for the owners by selective thinning and felling to increase structural diversit</w:t>
            </w:r>
            <w:r>
              <w:t>y</w:t>
            </w:r>
            <w:r w:rsidR="00323740" w:rsidRPr="00F26C49">
              <w:t xml:space="preserve"> </w:t>
            </w:r>
            <w:bookmarkEnd w:id="39"/>
          </w:p>
        </w:tc>
      </w:tr>
      <w:tr w:rsidR="003E64AE" w14:paraId="48A68EED" w14:textId="77777777" w:rsidTr="00F26C49">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81F07" w14:textId="4636F87B" w:rsidR="003E64AE" w:rsidRPr="00297ACA" w:rsidRDefault="003E64AE" w:rsidP="004A79B7">
            <w:pPr>
              <w:spacing w:line="300" w:lineRule="exact"/>
              <w:jc w:val="center"/>
            </w:pPr>
            <w:r w:rsidRPr="00297ACA">
              <w:t>6</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B5C09" w14:textId="7AFD4731" w:rsidR="003E64AE" w:rsidRPr="00F26C49" w:rsidRDefault="00B62865" w:rsidP="004A79B7">
            <w:bookmarkStart w:id="40" w:name="Objective6"/>
            <w:r>
              <w:t>Improve timber quality and p</w:t>
            </w:r>
            <w:r w:rsidR="00FA5972" w:rsidRPr="00FA5972">
              <w:t xml:space="preserve">rovide small quantities of usable wood to support farm business and local economy by </w:t>
            </w:r>
            <w:r>
              <w:t xml:space="preserve">selective </w:t>
            </w:r>
            <w:r w:rsidR="00FA5972" w:rsidRPr="00FA5972">
              <w:t xml:space="preserve">thinning and </w:t>
            </w:r>
            <w:r>
              <w:t>felling</w:t>
            </w:r>
            <w:bookmarkEnd w:id="40"/>
          </w:p>
        </w:tc>
      </w:tr>
    </w:tbl>
    <w:p w14:paraId="529715EC" w14:textId="77777777" w:rsidR="007F3015" w:rsidRDefault="007F3015">
      <w:pPr>
        <w:pStyle w:val="NoSpacing"/>
        <w:rPr>
          <w:rFonts w:ascii="Verdana" w:hAnsi="Verdana"/>
          <w:sz w:val="22"/>
          <w:szCs w:val="24"/>
          <w:lang w:eastAsia="en-GB" w:bidi="ar-SA"/>
        </w:rPr>
      </w:pPr>
    </w:p>
    <w:p w14:paraId="0900DF6D" w14:textId="77777777" w:rsidR="00C578DB" w:rsidRDefault="00C578DB">
      <w:pPr>
        <w:suppressAutoHyphens w:val="0"/>
        <w:rPr>
          <w:b/>
          <w:bCs/>
          <w:color w:val="FFFFFF"/>
          <w:kern w:val="3"/>
          <w:sz w:val="32"/>
          <w:szCs w:val="48"/>
          <w:lang w:bidi="en-US"/>
        </w:rPr>
      </w:pPr>
      <w:r>
        <w:br w:type="page"/>
      </w:r>
    </w:p>
    <w:p w14:paraId="311F7A84" w14:textId="4897F78E" w:rsidR="007F3015" w:rsidRDefault="00A454B9" w:rsidP="00DC6890">
      <w:pPr>
        <w:pStyle w:val="SectionHeading"/>
      </w:pPr>
      <w:bookmarkStart w:id="41" w:name="_Toc181705396"/>
      <w:r>
        <w:lastRenderedPageBreak/>
        <w:t>Section 3: Plan Review – Achievements</w:t>
      </w:r>
      <w:bookmarkEnd w:id="41"/>
      <w:r>
        <w:t xml:space="preserve"> </w:t>
      </w:r>
    </w:p>
    <w:p w14:paraId="1FABED47" w14:textId="77777777" w:rsidR="007F3015" w:rsidRDefault="00A454B9">
      <w:r>
        <w:t xml:space="preserve">Use this section to identify achievements made against previous plan objectives. This section should be completed at the </w:t>
      </w:r>
      <w:proofErr w:type="gramStart"/>
      <w:r>
        <w:t>5 year</w:t>
      </w:r>
      <w:proofErr w:type="gramEnd"/>
      <w:r>
        <w:t xml:space="preserve"> review and could be informed through monitoring activities undertaken. </w:t>
      </w:r>
    </w:p>
    <w:p w14:paraId="21BA6FAC" w14:textId="77777777" w:rsidR="007F3015" w:rsidRDefault="007F3015">
      <w:pPr>
        <w:rPr>
          <w:b/>
        </w:rPr>
      </w:pPr>
    </w:p>
    <w:tbl>
      <w:tblPr>
        <w:tblW w:w="9769" w:type="dxa"/>
        <w:tblLayout w:type="fixed"/>
        <w:tblCellMar>
          <w:left w:w="10" w:type="dxa"/>
          <w:right w:w="10" w:type="dxa"/>
        </w:tblCellMar>
        <w:tblLook w:val="04A0" w:firstRow="1" w:lastRow="0" w:firstColumn="1" w:lastColumn="0" w:noHBand="0" w:noVBand="1"/>
      </w:tblPr>
      <w:tblGrid>
        <w:gridCol w:w="4644"/>
        <w:gridCol w:w="5125"/>
      </w:tblGrid>
      <w:tr w:rsidR="007F3015" w14:paraId="5103D353" w14:textId="77777777" w:rsidTr="00F37A2C">
        <w:tc>
          <w:tcPr>
            <w:tcW w:w="464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85AD9C7" w14:textId="77777777" w:rsidR="007F3015" w:rsidRDefault="00A454B9">
            <w:pPr>
              <w:jc w:val="center"/>
              <w:rPr>
                <w:b/>
              </w:rPr>
            </w:pPr>
            <w:r>
              <w:rPr>
                <w:b/>
              </w:rPr>
              <w:t>Objectives</w:t>
            </w:r>
          </w:p>
        </w:tc>
        <w:tc>
          <w:tcPr>
            <w:tcW w:w="512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06154ED" w14:textId="77777777" w:rsidR="007F3015" w:rsidRDefault="00A454B9">
            <w:pPr>
              <w:jc w:val="center"/>
              <w:rPr>
                <w:b/>
              </w:rPr>
            </w:pPr>
            <w:r>
              <w:rPr>
                <w:b/>
              </w:rPr>
              <w:t>Achievement</w:t>
            </w:r>
          </w:p>
        </w:tc>
      </w:tr>
      <w:tr w:rsidR="007F3015" w14:paraId="69730DBF"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EFF15" w14:textId="6C962347" w:rsidR="007F3015" w:rsidRDefault="00D7621D">
            <w:r>
              <w:t xml:space="preserve">As </w:t>
            </w:r>
            <w:r w:rsidR="00F67F55">
              <w:t>per section 2.2</w:t>
            </w:r>
          </w:p>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C79A3" w14:textId="77777777" w:rsidR="007F3015" w:rsidRPr="002142EE" w:rsidRDefault="00D7621D">
            <w:r w:rsidRPr="002142EE">
              <w:t xml:space="preserve">To be completed at </w:t>
            </w:r>
            <w:proofErr w:type="gramStart"/>
            <w:r w:rsidRPr="002142EE">
              <w:t>5 year</w:t>
            </w:r>
            <w:proofErr w:type="gramEnd"/>
            <w:r w:rsidRPr="002142EE">
              <w:t xml:space="preserve"> review</w:t>
            </w:r>
          </w:p>
        </w:tc>
      </w:tr>
      <w:tr w:rsidR="007F3015" w14:paraId="1DA8BAA4"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346AD" w14:textId="77777777" w:rsidR="007F3015" w:rsidRDefault="007F3015"/>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B6970" w14:textId="7C850DE2" w:rsidR="007F3015" w:rsidRPr="00A75645" w:rsidRDefault="007F3015"/>
        </w:tc>
      </w:tr>
      <w:tr w:rsidR="007F3015" w14:paraId="5759B66F"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CEDF5" w14:textId="77777777" w:rsidR="007F3015" w:rsidRDefault="007F3015"/>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1BBAE" w14:textId="77777777" w:rsidR="007F3015" w:rsidRDefault="007F3015"/>
        </w:tc>
      </w:tr>
      <w:tr w:rsidR="007F3015" w14:paraId="41EA6A11"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8B151" w14:textId="77777777" w:rsidR="007F3015" w:rsidRDefault="007F3015"/>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746F7" w14:textId="77777777" w:rsidR="007F3015" w:rsidRDefault="007F3015"/>
        </w:tc>
      </w:tr>
      <w:tr w:rsidR="009303B4" w14:paraId="4ACF993A"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49520" w14:textId="77777777" w:rsidR="009303B4" w:rsidRDefault="009303B4"/>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9E915" w14:textId="77777777" w:rsidR="009303B4" w:rsidRDefault="009303B4"/>
        </w:tc>
      </w:tr>
      <w:tr w:rsidR="007F3015" w14:paraId="67011BC2"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3DD39" w14:textId="77777777" w:rsidR="007F3015" w:rsidRDefault="007F3015"/>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AC5C0" w14:textId="77777777" w:rsidR="007F3015" w:rsidRDefault="007F3015"/>
        </w:tc>
      </w:tr>
      <w:tr w:rsidR="007F3015" w14:paraId="52BF0E2E"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2C67B" w14:textId="77777777" w:rsidR="007F3015" w:rsidRDefault="007F3015"/>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530D5" w14:textId="77777777" w:rsidR="007F3015" w:rsidRDefault="007F3015"/>
        </w:tc>
      </w:tr>
    </w:tbl>
    <w:p w14:paraId="068FDA66" w14:textId="77777777" w:rsidR="007F3015" w:rsidRDefault="007F3015" w:rsidP="008F1430"/>
    <w:p w14:paraId="5B91A315" w14:textId="77777777" w:rsidR="00C578DB" w:rsidRDefault="00C578DB">
      <w:pPr>
        <w:suppressAutoHyphens w:val="0"/>
        <w:rPr>
          <w:b/>
          <w:bCs/>
          <w:color w:val="FFFFFF"/>
          <w:kern w:val="3"/>
          <w:sz w:val="32"/>
          <w:szCs w:val="48"/>
          <w:lang w:bidi="en-US"/>
        </w:rPr>
      </w:pPr>
      <w:r>
        <w:br w:type="page"/>
      </w:r>
    </w:p>
    <w:p w14:paraId="57BA2CCE" w14:textId="01880E1A" w:rsidR="007F3015" w:rsidRDefault="00A454B9" w:rsidP="00DC6890">
      <w:pPr>
        <w:pStyle w:val="SectionHeading"/>
      </w:pPr>
      <w:bookmarkStart w:id="42" w:name="_Toc181705397"/>
      <w:r>
        <w:lastRenderedPageBreak/>
        <w:t>Section 4: Woodland Survey</w:t>
      </w:r>
      <w:bookmarkEnd w:id="42"/>
    </w:p>
    <w:p w14:paraId="1C55CC0E" w14:textId="77777777" w:rsidR="007F3015" w:rsidRDefault="00A454B9">
      <w:pPr>
        <w:pStyle w:val="BodyText"/>
      </w:pPr>
      <w:r>
        <w:t>This section is about collecting information relating to your woodland and its location, including any statutory constraints i.e. designations.</w:t>
      </w:r>
    </w:p>
    <w:p w14:paraId="2281FA2C" w14:textId="77777777" w:rsidR="007F3015" w:rsidRDefault="00A454B9">
      <w:pPr>
        <w:pStyle w:val="Heading1FC"/>
      </w:pPr>
      <w:bookmarkStart w:id="43" w:name="_Toc181705398"/>
      <w:r>
        <w:t>4.1</w:t>
      </w:r>
      <w:r>
        <w:tab/>
        <w:t>Description</w:t>
      </w:r>
      <w:bookmarkEnd w:id="43"/>
    </w:p>
    <w:tbl>
      <w:tblPr>
        <w:tblW w:w="9855" w:type="dxa"/>
        <w:tblLayout w:type="fixed"/>
        <w:tblCellMar>
          <w:left w:w="10" w:type="dxa"/>
          <w:right w:w="10" w:type="dxa"/>
        </w:tblCellMar>
        <w:tblLook w:val="04A0" w:firstRow="1" w:lastRow="0" w:firstColumn="1" w:lastColumn="0" w:noHBand="0" w:noVBand="1"/>
      </w:tblPr>
      <w:tblGrid>
        <w:gridCol w:w="9855"/>
      </w:tblGrid>
      <w:tr w:rsidR="00F37A2C" w14:paraId="4E411173" w14:textId="77777777" w:rsidTr="00F37A2C">
        <w:tc>
          <w:tcPr>
            <w:tcW w:w="985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5A42C309" w14:textId="05D27F6F" w:rsidR="00F37A2C" w:rsidRPr="0018144C" w:rsidRDefault="00F37A2C">
            <w:pPr>
              <w:pStyle w:val="NoSpacing"/>
              <w:rPr>
                <w:rFonts w:ascii="Verdana" w:hAnsi="Verdana"/>
                <w:sz w:val="22"/>
                <w:szCs w:val="22"/>
              </w:rPr>
            </w:pPr>
            <w:r w:rsidRPr="00F37A2C">
              <w:rPr>
                <w:rFonts w:ascii="Verdana" w:eastAsia="Times New Roman" w:hAnsi="Verdana"/>
                <w:b/>
                <w:bCs/>
                <w:sz w:val="22"/>
                <w:szCs w:val="22"/>
                <w:lang w:bidi="ar-SA"/>
              </w:rPr>
              <w:t>Brief description of the woodland property:</w:t>
            </w:r>
          </w:p>
        </w:tc>
      </w:tr>
      <w:tr w:rsidR="007F3015" w14:paraId="6499AA3E" w14:textId="77777777">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C8D63" w14:textId="52D3B790" w:rsidR="002142EE" w:rsidRPr="007272E3" w:rsidRDefault="007272E3" w:rsidP="002142EE">
            <w:pPr>
              <w:pStyle w:val="NoSpacing"/>
              <w:spacing w:after="0"/>
              <w:rPr>
                <w:rFonts w:ascii="Verdana" w:hAnsi="Verdana"/>
                <w:sz w:val="22"/>
                <w:szCs w:val="22"/>
              </w:rPr>
            </w:pPr>
            <w:r w:rsidRPr="007272E3">
              <w:rPr>
                <w:rFonts w:ascii="Verdana" w:hAnsi="Verdana"/>
                <w:sz w:val="22"/>
                <w:szCs w:val="22"/>
              </w:rPr>
              <w:t xml:space="preserve">LOCATION AND ELEVATION </w:t>
            </w:r>
          </w:p>
          <w:p w14:paraId="4BD8C2F7" w14:textId="51663C46" w:rsidR="002142EE" w:rsidRPr="00597D0E" w:rsidRDefault="00A94424" w:rsidP="00365CBD">
            <w:pPr>
              <w:pStyle w:val="NoSpacing"/>
              <w:numPr>
                <w:ilvl w:val="0"/>
                <w:numId w:val="9"/>
              </w:numPr>
              <w:spacing w:after="0"/>
              <w:ind w:left="307" w:hanging="284"/>
              <w:rPr>
                <w:rFonts w:ascii="Verdana" w:hAnsi="Verdana"/>
                <w:sz w:val="22"/>
                <w:szCs w:val="22"/>
              </w:rPr>
            </w:pPr>
            <w:r w:rsidRPr="008B63ED">
              <w:rPr>
                <w:rFonts w:ascii="Verdana" w:hAnsi="Verdana"/>
                <w:sz w:val="22"/>
                <w:szCs w:val="22"/>
                <w:highlight w:val="lightGray"/>
              </w:rPr>
              <w:fldChar w:fldCharType="begin"/>
            </w:r>
            <w:r w:rsidRPr="008B63ED">
              <w:rPr>
                <w:rFonts w:ascii="Verdana" w:hAnsi="Verdana"/>
                <w:sz w:val="22"/>
                <w:szCs w:val="22"/>
                <w:highlight w:val="lightGray"/>
              </w:rPr>
              <w:instrText xml:space="preserve"> REF Woodlandpropertyname \h  \* MERGEFORMAT </w:instrText>
            </w:r>
            <w:r w:rsidRPr="008B63ED">
              <w:rPr>
                <w:rFonts w:ascii="Verdana" w:hAnsi="Verdana"/>
                <w:sz w:val="22"/>
                <w:szCs w:val="22"/>
                <w:highlight w:val="lightGray"/>
              </w:rPr>
            </w:r>
            <w:r w:rsidRPr="008B63ED">
              <w:rPr>
                <w:rFonts w:ascii="Verdana" w:hAnsi="Verdana"/>
                <w:sz w:val="22"/>
                <w:szCs w:val="22"/>
                <w:highlight w:val="lightGray"/>
              </w:rPr>
              <w:fldChar w:fldCharType="separate"/>
            </w:r>
            <w:r w:rsidR="00294C29" w:rsidRPr="00294C29">
              <w:rPr>
                <w:rFonts w:ascii="Verdana" w:hAnsi="Verdana"/>
                <w:color w:val="000000"/>
                <w:szCs w:val="20"/>
                <w:highlight w:val="lightGray"/>
              </w:rPr>
              <w:t>Valley</w:t>
            </w:r>
            <w:r w:rsidR="00294C29" w:rsidRPr="00294C29">
              <w:rPr>
                <w:rFonts w:ascii="Verdana" w:hAnsi="Verdana"/>
                <w:color w:val="000000"/>
                <w:sz w:val="22"/>
                <w:szCs w:val="22"/>
                <w:highlight w:val="lightGray"/>
              </w:rPr>
              <w:t xml:space="preserve"> View Farm</w:t>
            </w:r>
            <w:r w:rsidR="00294C29">
              <w:rPr>
                <w:color w:val="000000"/>
                <w:szCs w:val="20"/>
              </w:rPr>
              <w:t xml:space="preserve"> </w:t>
            </w:r>
            <w:r w:rsidRPr="008B63ED">
              <w:rPr>
                <w:rFonts w:ascii="Verdana" w:hAnsi="Verdana"/>
                <w:sz w:val="22"/>
                <w:szCs w:val="22"/>
                <w:highlight w:val="lightGray"/>
              </w:rPr>
              <w:fldChar w:fldCharType="end"/>
            </w:r>
            <w:r w:rsidR="00E36F25" w:rsidRPr="00597D0E">
              <w:rPr>
                <w:rFonts w:ascii="Verdana" w:hAnsi="Verdana"/>
                <w:sz w:val="22"/>
                <w:szCs w:val="22"/>
              </w:rPr>
              <w:t xml:space="preserve">is approximately </w:t>
            </w:r>
            <w:r w:rsidR="00294C29">
              <w:rPr>
                <w:rFonts w:ascii="Verdana" w:hAnsi="Verdana"/>
                <w:sz w:val="22"/>
                <w:szCs w:val="22"/>
              </w:rPr>
              <w:t xml:space="preserve">1¾ </w:t>
            </w:r>
            <w:r w:rsidR="00E36F25" w:rsidRPr="00597D0E">
              <w:rPr>
                <w:rFonts w:ascii="Verdana" w:hAnsi="Verdana"/>
                <w:sz w:val="22"/>
                <w:szCs w:val="22"/>
              </w:rPr>
              <w:t>miles</w:t>
            </w:r>
            <w:r w:rsidR="00294C29">
              <w:rPr>
                <w:rFonts w:ascii="Verdana" w:hAnsi="Verdana"/>
                <w:sz w:val="22"/>
                <w:szCs w:val="22"/>
              </w:rPr>
              <w:t xml:space="preserve"> south-west of Bampton,</w:t>
            </w:r>
            <w:r w:rsidR="00E36F25" w:rsidRPr="00597D0E">
              <w:rPr>
                <w:rFonts w:ascii="Verdana" w:hAnsi="Verdana"/>
                <w:sz w:val="22"/>
                <w:szCs w:val="22"/>
              </w:rPr>
              <w:t xml:space="preserve"> </w:t>
            </w:r>
            <w:r w:rsidR="00294C29">
              <w:rPr>
                <w:rFonts w:ascii="Verdana" w:hAnsi="Verdana"/>
                <w:sz w:val="22"/>
                <w:szCs w:val="22"/>
              </w:rPr>
              <w:t xml:space="preserve">and 4 miles </w:t>
            </w:r>
            <w:r w:rsidRPr="00597D0E">
              <w:rPr>
                <w:rFonts w:ascii="Verdana" w:hAnsi="Verdana"/>
                <w:sz w:val="22"/>
                <w:szCs w:val="22"/>
              </w:rPr>
              <w:t>n</w:t>
            </w:r>
            <w:r w:rsidR="0056277B" w:rsidRPr="00597D0E">
              <w:rPr>
                <w:rFonts w:ascii="Verdana" w:hAnsi="Verdana"/>
                <w:sz w:val="22"/>
                <w:szCs w:val="22"/>
              </w:rPr>
              <w:t>orth</w:t>
            </w:r>
            <w:r w:rsidR="00294C29">
              <w:rPr>
                <w:rFonts w:ascii="Verdana" w:hAnsi="Verdana"/>
                <w:sz w:val="22"/>
                <w:szCs w:val="22"/>
              </w:rPr>
              <w:t xml:space="preserve"> of Tiverton in Mid Devon. </w:t>
            </w:r>
            <w:r w:rsidR="00E36F25" w:rsidRPr="00597D0E">
              <w:rPr>
                <w:rFonts w:ascii="Verdana" w:hAnsi="Verdana"/>
                <w:sz w:val="22"/>
                <w:szCs w:val="22"/>
              </w:rPr>
              <w:t xml:space="preserve"> </w:t>
            </w:r>
          </w:p>
          <w:p w14:paraId="55BC59D1" w14:textId="71C6F313" w:rsidR="002142EE" w:rsidRPr="008B63ED" w:rsidRDefault="00E36F25" w:rsidP="00365CBD">
            <w:pPr>
              <w:pStyle w:val="NoSpacing"/>
              <w:numPr>
                <w:ilvl w:val="0"/>
                <w:numId w:val="9"/>
              </w:numPr>
              <w:spacing w:after="0"/>
              <w:ind w:left="307" w:hanging="284"/>
              <w:rPr>
                <w:rFonts w:ascii="Verdana" w:hAnsi="Verdana"/>
                <w:i/>
                <w:iCs/>
                <w:sz w:val="22"/>
                <w:szCs w:val="22"/>
              </w:rPr>
            </w:pPr>
            <w:r w:rsidRPr="00597D0E">
              <w:rPr>
                <w:rFonts w:ascii="Verdana" w:hAnsi="Verdana"/>
                <w:sz w:val="22"/>
                <w:szCs w:val="22"/>
              </w:rPr>
              <w:t xml:space="preserve">The </w:t>
            </w:r>
            <w:r w:rsidR="00294C29">
              <w:rPr>
                <w:rFonts w:ascii="Verdana" w:hAnsi="Verdana"/>
                <w:sz w:val="22"/>
                <w:szCs w:val="22"/>
              </w:rPr>
              <w:t xml:space="preserve">holding </w:t>
            </w:r>
            <w:r w:rsidR="00617544">
              <w:rPr>
                <w:rFonts w:ascii="Verdana" w:hAnsi="Verdana"/>
                <w:sz w:val="22"/>
                <w:szCs w:val="22"/>
              </w:rPr>
              <w:t>is situated in the upper Exe Valley</w:t>
            </w:r>
            <w:r w:rsidR="00617544" w:rsidRPr="00597D0E">
              <w:rPr>
                <w:rFonts w:ascii="Verdana" w:hAnsi="Verdana"/>
                <w:sz w:val="22"/>
                <w:szCs w:val="22"/>
              </w:rPr>
              <w:t xml:space="preserve"> </w:t>
            </w:r>
            <w:r w:rsidRPr="00597D0E">
              <w:rPr>
                <w:rFonts w:ascii="Verdana" w:hAnsi="Verdana"/>
                <w:sz w:val="22"/>
                <w:szCs w:val="22"/>
              </w:rPr>
              <w:t xml:space="preserve">between </w:t>
            </w:r>
            <w:r w:rsidR="00294C29">
              <w:rPr>
                <w:rFonts w:ascii="Verdana" w:hAnsi="Verdana"/>
                <w:sz w:val="22"/>
                <w:szCs w:val="22"/>
              </w:rPr>
              <w:t>180</w:t>
            </w:r>
            <w:r w:rsidRPr="00597D0E">
              <w:rPr>
                <w:rFonts w:ascii="Verdana" w:hAnsi="Verdana"/>
                <w:sz w:val="22"/>
                <w:szCs w:val="22"/>
              </w:rPr>
              <w:t>-</w:t>
            </w:r>
            <w:r w:rsidR="00294C29">
              <w:rPr>
                <w:rFonts w:ascii="Verdana" w:hAnsi="Verdana"/>
                <w:sz w:val="22"/>
                <w:szCs w:val="22"/>
              </w:rPr>
              <w:t>210</w:t>
            </w:r>
            <w:r w:rsidRPr="00597D0E">
              <w:rPr>
                <w:rFonts w:ascii="Verdana" w:hAnsi="Verdana"/>
                <w:sz w:val="22"/>
                <w:szCs w:val="22"/>
              </w:rPr>
              <w:t xml:space="preserve">m </w:t>
            </w:r>
            <w:r w:rsidR="00A94424" w:rsidRPr="00597D0E">
              <w:rPr>
                <w:rFonts w:ascii="Verdana" w:hAnsi="Verdana"/>
                <w:sz w:val="22"/>
                <w:szCs w:val="22"/>
              </w:rPr>
              <w:t>above sea level</w:t>
            </w:r>
            <w:r w:rsidRPr="00597D0E">
              <w:rPr>
                <w:rFonts w:ascii="Verdana" w:hAnsi="Verdana"/>
                <w:sz w:val="22"/>
                <w:szCs w:val="22"/>
              </w:rPr>
              <w:t>.</w:t>
            </w:r>
            <w:r w:rsidR="00DA3DFB" w:rsidRPr="00597D0E">
              <w:rPr>
                <w:rFonts w:ascii="Verdana" w:hAnsi="Verdana"/>
                <w:sz w:val="22"/>
                <w:szCs w:val="22"/>
              </w:rPr>
              <w:t xml:space="preserve">  </w:t>
            </w:r>
          </w:p>
          <w:p w14:paraId="2AB001C6" w14:textId="77777777" w:rsidR="00764595" w:rsidRDefault="00DA3DFB" w:rsidP="00365CBD">
            <w:pPr>
              <w:pStyle w:val="NoSpacing"/>
              <w:numPr>
                <w:ilvl w:val="0"/>
                <w:numId w:val="9"/>
              </w:numPr>
              <w:spacing w:after="0"/>
              <w:ind w:left="307" w:hanging="284"/>
              <w:rPr>
                <w:rFonts w:ascii="Verdana" w:hAnsi="Verdana"/>
                <w:sz w:val="22"/>
                <w:szCs w:val="22"/>
              </w:rPr>
            </w:pPr>
            <w:r w:rsidRPr="00597D0E">
              <w:rPr>
                <w:rFonts w:ascii="Verdana" w:hAnsi="Verdana"/>
                <w:sz w:val="22"/>
                <w:szCs w:val="22"/>
              </w:rPr>
              <w:t xml:space="preserve">The climate is considered </w:t>
            </w:r>
            <w:r w:rsidR="00BA16AC">
              <w:rPr>
                <w:rFonts w:ascii="Verdana" w:hAnsi="Verdana"/>
                <w:sz w:val="22"/>
                <w:szCs w:val="22"/>
              </w:rPr>
              <w:t>warm</w:t>
            </w:r>
            <w:r w:rsidR="00294C29">
              <w:rPr>
                <w:rFonts w:ascii="Verdana" w:hAnsi="Verdana"/>
                <w:sz w:val="22"/>
                <w:szCs w:val="22"/>
              </w:rPr>
              <w:t xml:space="preserve"> and </w:t>
            </w:r>
            <w:r w:rsidR="00BA16AC">
              <w:rPr>
                <w:rFonts w:ascii="Verdana" w:hAnsi="Verdana"/>
                <w:sz w:val="22"/>
                <w:szCs w:val="22"/>
              </w:rPr>
              <w:t xml:space="preserve">moist, </w:t>
            </w:r>
            <w:r w:rsidR="00764595" w:rsidRPr="00597D0E">
              <w:rPr>
                <w:rFonts w:ascii="Verdana" w:hAnsi="Verdana"/>
                <w:sz w:val="22"/>
                <w:szCs w:val="22"/>
              </w:rPr>
              <w:t>but in future is likely to be</w:t>
            </w:r>
            <w:r w:rsidR="00764595">
              <w:rPr>
                <w:rFonts w:ascii="Verdana" w:hAnsi="Verdana"/>
                <w:sz w:val="22"/>
                <w:szCs w:val="22"/>
              </w:rPr>
              <w:t>come</w:t>
            </w:r>
            <w:r w:rsidR="00764595" w:rsidRPr="00597D0E">
              <w:rPr>
                <w:rFonts w:ascii="Verdana" w:hAnsi="Verdana"/>
                <w:sz w:val="22"/>
                <w:szCs w:val="22"/>
              </w:rPr>
              <w:t xml:space="preserve"> </w:t>
            </w:r>
            <w:r w:rsidR="00764595">
              <w:rPr>
                <w:rFonts w:ascii="Verdana" w:hAnsi="Verdana"/>
                <w:sz w:val="22"/>
                <w:szCs w:val="22"/>
              </w:rPr>
              <w:t xml:space="preserve">very warm </w:t>
            </w:r>
            <w:r w:rsidRPr="00597D0E">
              <w:rPr>
                <w:rFonts w:ascii="Verdana" w:hAnsi="Verdana"/>
                <w:sz w:val="22"/>
                <w:szCs w:val="22"/>
              </w:rPr>
              <w:t>(</w:t>
            </w:r>
            <w:r w:rsidR="0017719D" w:rsidRPr="00597D0E">
              <w:rPr>
                <w:rFonts w:ascii="Verdana" w:hAnsi="Verdana"/>
                <w:sz w:val="22"/>
                <w:szCs w:val="22"/>
              </w:rPr>
              <w:t xml:space="preserve">source: FC </w:t>
            </w:r>
            <w:r w:rsidRPr="00597D0E">
              <w:rPr>
                <w:rFonts w:ascii="Verdana" w:hAnsi="Verdana"/>
                <w:sz w:val="22"/>
                <w:szCs w:val="22"/>
              </w:rPr>
              <w:t>E</w:t>
            </w:r>
            <w:r w:rsidR="0017719D" w:rsidRPr="00597D0E">
              <w:rPr>
                <w:rFonts w:ascii="Verdana" w:hAnsi="Verdana"/>
                <w:sz w:val="22"/>
                <w:szCs w:val="22"/>
              </w:rPr>
              <w:t xml:space="preserve">cological </w:t>
            </w:r>
            <w:r w:rsidRPr="00597D0E">
              <w:rPr>
                <w:rFonts w:ascii="Verdana" w:hAnsi="Verdana"/>
                <w:sz w:val="22"/>
                <w:szCs w:val="22"/>
              </w:rPr>
              <w:t>S</w:t>
            </w:r>
            <w:r w:rsidR="0017719D" w:rsidRPr="00597D0E">
              <w:rPr>
                <w:rFonts w:ascii="Verdana" w:hAnsi="Verdana"/>
                <w:sz w:val="22"/>
                <w:szCs w:val="22"/>
              </w:rPr>
              <w:t xml:space="preserve">ite </w:t>
            </w:r>
            <w:r w:rsidRPr="00597D0E">
              <w:rPr>
                <w:rFonts w:ascii="Verdana" w:hAnsi="Verdana"/>
                <w:sz w:val="22"/>
                <w:szCs w:val="22"/>
              </w:rPr>
              <w:t>C</w:t>
            </w:r>
            <w:r w:rsidR="0017719D" w:rsidRPr="00597D0E">
              <w:rPr>
                <w:rFonts w:ascii="Verdana" w:hAnsi="Verdana"/>
                <w:sz w:val="22"/>
                <w:szCs w:val="22"/>
              </w:rPr>
              <w:t>lassification</w:t>
            </w:r>
            <w:r w:rsidRPr="00597D0E">
              <w:rPr>
                <w:rFonts w:ascii="Verdana" w:hAnsi="Verdana"/>
                <w:sz w:val="22"/>
                <w:szCs w:val="22"/>
              </w:rPr>
              <w:t>)</w:t>
            </w:r>
            <w:r w:rsidR="00764595">
              <w:rPr>
                <w:rFonts w:ascii="Verdana" w:hAnsi="Verdana"/>
                <w:sz w:val="22"/>
                <w:szCs w:val="22"/>
              </w:rPr>
              <w:t>.</w:t>
            </w:r>
          </w:p>
          <w:p w14:paraId="06F354C1" w14:textId="52DAA14B" w:rsidR="00C938B2" w:rsidRPr="00597D0E" w:rsidRDefault="00DA3DFB" w:rsidP="00365CBD">
            <w:pPr>
              <w:pStyle w:val="NoSpacing"/>
              <w:numPr>
                <w:ilvl w:val="0"/>
                <w:numId w:val="9"/>
              </w:numPr>
              <w:spacing w:after="0"/>
              <w:ind w:left="307" w:hanging="284"/>
              <w:rPr>
                <w:rFonts w:ascii="Verdana" w:hAnsi="Verdana"/>
                <w:sz w:val="22"/>
                <w:szCs w:val="22"/>
              </w:rPr>
            </w:pPr>
            <w:r w:rsidRPr="00597D0E">
              <w:rPr>
                <w:rFonts w:ascii="Verdana" w:hAnsi="Verdana"/>
                <w:sz w:val="22"/>
                <w:szCs w:val="22"/>
              </w:rPr>
              <w:t>Average annual r</w:t>
            </w:r>
            <w:r w:rsidR="00C938B2" w:rsidRPr="00597D0E">
              <w:rPr>
                <w:rFonts w:ascii="Verdana" w:hAnsi="Verdana"/>
                <w:sz w:val="22"/>
                <w:szCs w:val="22"/>
              </w:rPr>
              <w:t>ainfall</w:t>
            </w:r>
            <w:r w:rsidRPr="00597D0E">
              <w:rPr>
                <w:rFonts w:ascii="Verdana" w:hAnsi="Verdana"/>
                <w:sz w:val="22"/>
                <w:szCs w:val="22"/>
              </w:rPr>
              <w:t xml:space="preserve"> is </w:t>
            </w:r>
            <w:r w:rsidR="0017719D" w:rsidRPr="00597D0E">
              <w:rPr>
                <w:rFonts w:ascii="Verdana" w:hAnsi="Verdana"/>
                <w:sz w:val="22"/>
                <w:szCs w:val="22"/>
              </w:rPr>
              <w:t xml:space="preserve">currently </w:t>
            </w:r>
            <w:r w:rsidRPr="00597D0E">
              <w:rPr>
                <w:rFonts w:ascii="Verdana" w:hAnsi="Verdana"/>
                <w:sz w:val="22"/>
                <w:szCs w:val="22"/>
              </w:rPr>
              <w:t xml:space="preserve">approx. </w:t>
            </w:r>
            <w:r w:rsidR="00764595">
              <w:rPr>
                <w:rFonts w:ascii="Verdana" w:hAnsi="Verdana"/>
                <w:sz w:val="22"/>
                <w:szCs w:val="22"/>
              </w:rPr>
              <w:t>897</w:t>
            </w:r>
            <w:r w:rsidRPr="00597D0E">
              <w:rPr>
                <w:rFonts w:ascii="Verdana" w:hAnsi="Verdana"/>
                <w:sz w:val="22"/>
                <w:szCs w:val="22"/>
              </w:rPr>
              <w:t>mm (</w:t>
            </w:r>
            <w:r w:rsidR="0017719D" w:rsidRPr="00597D0E">
              <w:rPr>
                <w:rFonts w:ascii="Verdana" w:hAnsi="Verdana"/>
                <w:sz w:val="22"/>
                <w:szCs w:val="22"/>
              </w:rPr>
              <w:t xml:space="preserve">source: </w:t>
            </w:r>
            <w:proofErr w:type="spellStart"/>
            <w:r w:rsidR="0017719D" w:rsidRPr="00597D0E">
              <w:rPr>
                <w:rFonts w:ascii="Verdana" w:hAnsi="Verdana"/>
                <w:sz w:val="22"/>
                <w:szCs w:val="22"/>
              </w:rPr>
              <w:t>MetOffice</w:t>
            </w:r>
            <w:proofErr w:type="spellEnd"/>
            <w:r w:rsidR="00764595">
              <w:rPr>
                <w:rFonts w:ascii="Verdana" w:hAnsi="Verdana"/>
                <w:sz w:val="22"/>
                <w:szCs w:val="22"/>
              </w:rPr>
              <w:t xml:space="preserve">, </w:t>
            </w:r>
            <w:r w:rsidR="00617544">
              <w:rPr>
                <w:rFonts w:ascii="Verdana" w:hAnsi="Verdana"/>
                <w:sz w:val="22"/>
                <w:szCs w:val="22"/>
              </w:rPr>
              <w:t xml:space="preserve">nearest station </w:t>
            </w:r>
            <w:r w:rsidR="00764595">
              <w:rPr>
                <w:rFonts w:ascii="Verdana" w:hAnsi="Verdana"/>
                <w:sz w:val="22"/>
                <w:szCs w:val="22"/>
              </w:rPr>
              <w:t>Minehead</w:t>
            </w:r>
            <w:r w:rsidR="00617544">
              <w:rPr>
                <w:rFonts w:ascii="Verdana" w:hAnsi="Verdana"/>
                <w:sz w:val="22"/>
                <w:szCs w:val="22"/>
              </w:rPr>
              <w:t>)</w:t>
            </w:r>
            <w:r w:rsidR="0017719D" w:rsidRPr="00597D0E">
              <w:rPr>
                <w:rFonts w:ascii="Verdana" w:hAnsi="Verdana"/>
                <w:sz w:val="22"/>
                <w:szCs w:val="22"/>
              </w:rPr>
              <w:t>.</w:t>
            </w:r>
          </w:p>
          <w:p w14:paraId="5E3B71CC" w14:textId="665E8CC6" w:rsidR="00C938B2" w:rsidRPr="00597D0E" w:rsidRDefault="00C938B2" w:rsidP="00365CBD">
            <w:pPr>
              <w:pStyle w:val="NoSpacing"/>
              <w:numPr>
                <w:ilvl w:val="0"/>
                <w:numId w:val="9"/>
              </w:numPr>
              <w:spacing w:after="0"/>
              <w:ind w:left="307" w:hanging="284"/>
              <w:rPr>
                <w:rFonts w:ascii="Verdana" w:hAnsi="Verdana"/>
                <w:sz w:val="22"/>
                <w:szCs w:val="22"/>
              </w:rPr>
            </w:pPr>
            <w:r w:rsidRPr="00597D0E">
              <w:rPr>
                <w:rFonts w:ascii="Verdana" w:hAnsi="Verdana"/>
                <w:sz w:val="22"/>
                <w:szCs w:val="22"/>
              </w:rPr>
              <w:t>Exposure</w:t>
            </w:r>
            <w:r w:rsidR="00DA3DFB" w:rsidRPr="00597D0E">
              <w:rPr>
                <w:rFonts w:ascii="Verdana" w:hAnsi="Verdana"/>
                <w:sz w:val="22"/>
                <w:szCs w:val="22"/>
              </w:rPr>
              <w:t xml:space="preserve"> varies from </w:t>
            </w:r>
            <w:r w:rsidR="00294C29">
              <w:rPr>
                <w:rFonts w:ascii="Verdana" w:hAnsi="Verdana"/>
                <w:sz w:val="22"/>
                <w:szCs w:val="22"/>
              </w:rPr>
              <w:t>sheltered to moderately exposed</w:t>
            </w:r>
            <w:r w:rsidR="0025084F">
              <w:rPr>
                <w:rFonts w:ascii="Verdana" w:hAnsi="Verdana"/>
                <w:sz w:val="22"/>
                <w:szCs w:val="22"/>
              </w:rPr>
              <w:t>, prevailing wind is from west</w:t>
            </w:r>
            <w:r w:rsidR="00294C29">
              <w:rPr>
                <w:rFonts w:ascii="Verdana" w:hAnsi="Verdana"/>
                <w:sz w:val="22"/>
                <w:szCs w:val="22"/>
              </w:rPr>
              <w:t>.  The</w:t>
            </w:r>
            <w:r w:rsidR="00764595">
              <w:rPr>
                <w:rFonts w:ascii="Verdana" w:hAnsi="Verdana"/>
                <w:sz w:val="22"/>
                <w:szCs w:val="22"/>
              </w:rPr>
              <w:t>re is a risk of windthrow on the</w:t>
            </w:r>
            <w:r w:rsidR="00294C29">
              <w:rPr>
                <w:rFonts w:ascii="Verdana" w:hAnsi="Verdana"/>
                <w:sz w:val="22"/>
                <w:szCs w:val="22"/>
              </w:rPr>
              <w:t xml:space="preserve"> </w:t>
            </w:r>
            <w:r w:rsidR="002423D2">
              <w:rPr>
                <w:rFonts w:ascii="Verdana" w:hAnsi="Verdana"/>
                <w:sz w:val="22"/>
                <w:szCs w:val="22"/>
              </w:rPr>
              <w:t>edges of the higher</w:t>
            </w:r>
            <w:r w:rsidR="00294C29">
              <w:rPr>
                <w:rFonts w:ascii="Verdana" w:hAnsi="Verdana"/>
                <w:sz w:val="22"/>
                <w:szCs w:val="22"/>
              </w:rPr>
              <w:t xml:space="preserve"> plantations near the road</w:t>
            </w:r>
            <w:r w:rsidR="00764595">
              <w:rPr>
                <w:rFonts w:ascii="Verdana" w:hAnsi="Verdana"/>
                <w:sz w:val="22"/>
                <w:szCs w:val="22"/>
              </w:rPr>
              <w:t xml:space="preserve"> forming the </w:t>
            </w:r>
            <w:r w:rsidR="002423D2">
              <w:rPr>
                <w:rFonts w:ascii="Verdana" w:hAnsi="Verdana"/>
                <w:sz w:val="22"/>
                <w:szCs w:val="22"/>
              </w:rPr>
              <w:t xml:space="preserve">southern </w:t>
            </w:r>
            <w:r w:rsidR="00764595">
              <w:rPr>
                <w:rFonts w:ascii="Verdana" w:hAnsi="Verdana"/>
                <w:sz w:val="22"/>
                <w:szCs w:val="22"/>
              </w:rPr>
              <w:t>boundary of the farm</w:t>
            </w:r>
            <w:r w:rsidR="002423D2">
              <w:rPr>
                <w:rFonts w:ascii="Verdana" w:hAnsi="Verdana"/>
                <w:sz w:val="22"/>
                <w:szCs w:val="22"/>
              </w:rPr>
              <w:t>.  T</w:t>
            </w:r>
            <w:r w:rsidR="00764595">
              <w:rPr>
                <w:rFonts w:ascii="Verdana" w:hAnsi="Verdana"/>
                <w:sz w:val="22"/>
                <w:szCs w:val="22"/>
              </w:rPr>
              <w:t>he w</w:t>
            </w:r>
            <w:r w:rsidR="00294C29">
              <w:rPr>
                <w:rFonts w:ascii="Verdana" w:hAnsi="Verdana"/>
                <w:sz w:val="22"/>
                <w:szCs w:val="22"/>
              </w:rPr>
              <w:t xml:space="preserve">oods </w:t>
            </w:r>
            <w:r w:rsidR="002423D2">
              <w:rPr>
                <w:rFonts w:ascii="Verdana" w:hAnsi="Verdana"/>
                <w:sz w:val="22"/>
                <w:szCs w:val="22"/>
              </w:rPr>
              <w:t xml:space="preserve">lower down </w:t>
            </w:r>
            <w:r w:rsidR="00764595">
              <w:rPr>
                <w:rFonts w:ascii="Verdana" w:hAnsi="Verdana"/>
                <w:sz w:val="22"/>
                <w:szCs w:val="22"/>
              </w:rPr>
              <w:t xml:space="preserve">the </w:t>
            </w:r>
            <w:r w:rsidR="00294C29">
              <w:rPr>
                <w:rFonts w:ascii="Verdana" w:hAnsi="Verdana"/>
                <w:sz w:val="22"/>
                <w:szCs w:val="22"/>
              </w:rPr>
              <w:t xml:space="preserve">valley </w:t>
            </w:r>
            <w:r w:rsidR="00764595">
              <w:rPr>
                <w:rFonts w:ascii="Verdana" w:hAnsi="Verdana"/>
                <w:sz w:val="22"/>
                <w:szCs w:val="22"/>
              </w:rPr>
              <w:t xml:space="preserve">towards </w:t>
            </w:r>
            <w:r w:rsidR="00294C29">
              <w:rPr>
                <w:rFonts w:ascii="Verdana" w:hAnsi="Verdana"/>
                <w:sz w:val="22"/>
                <w:szCs w:val="22"/>
              </w:rPr>
              <w:t xml:space="preserve">the north </w:t>
            </w:r>
            <w:r w:rsidR="00764595">
              <w:rPr>
                <w:rFonts w:ascii="Verdana" w:hAnsi="Verdana"/>
                <w:sz w:val="22"/>
                <w:szCs w:val="22"/>
              </w:rPr>
              <w:t xml:space="preserve">and east are </w:t>
            </w:r>
            <w:r w:rsidR="00294C29">
              <w:rPr>
                <w:rFonts w:ascii="Verdana" w:hAnsi="Verdana"/>
                <w:sz w:val="22"/>
                <w:szCs w:val="22"/>
              </w:rPr>
              <w:t>more sheltered</w:t>
            </w:r>
            <w:r w:rsidR="00DA3DFB" w:rsidRPr="00597D0E">
              <w:rPr>
                <w:rFonts w:ascii="Verdana" w:hAnsi="Verdana"/>
                <w:sz w:val="22"/>
                <w:szCs w:val="22"/>
              </w:rPr>
              <w:t>.</w:t>
            </w:r>
          </w:p>
          <w:p w14:paraId="35CE89D5" w14:textId="77777777" w:rsidR="002142EE" w:rsidRPr="00597D0E" w:rsidRDefault="002142EE" w:rsidP="00365CBD">
            <w:pPr>
              <w:pStyle w:val="NoSpacing"/>
              <w:spacing w:after="0"/>
              <w:rPr>
                <w:rFonts w:ascii="Verdana" w:hAnsi="Verdana"/>
                <w:sz w:val="22"/>
                <w:szCs w:val="22"/>
              </w:rPr>
            </w:pPr>
            <w:r w:rsidRPr="00597D0E">
              <w:rPr>
                <w:rFonts w:ascii="Verdana" w:hAnsi="Verdana"/>
                <w:sz w:val="22"/>
                <w:szCs w:val="22"/>
              </w:rPr>
              <w:t xml:space="preserve"> </w:t>
            </w:r>
          </w:p>
          <w:p w14:paraId="2E29547F" w14:textId="0A080C21" w:rsidR="0056277B" w:rsidRPr="007272E3" w:rsidRDefault="007272E3" w:rsidP="00365CBD">
            <w:pPr>
              <w:pStyle w:val="NoSpacing"/>
              <w:spacing w:after="0"/>
              <w:rPr>
                <w:rFonts w:ascii="Verdana" w:hAnsi="Verdana"/>
                <w:sz w:val="22"/>
                <w:szCs w:val="22"/>
              </w:rPr>
            </w:pPr>
            <w:r>
              <w:rPr>
                <w:rFonts w:ascii="Verdana" w:hAnsi="Verdana"/>
                <w:sz w:val="22"/>
                <w:szCs w:val="22"/>
              </w:rPr>
              <w:t>LANDSCAPE C</w:t>
            </w:r>
            <w:r w:rsidRPr="007272E3">
              <w:rPr>
                <w:rFonts w:ascii="Verdana" w:hAnsi="Verdana"/>
                <w:sz w:val="22"/>
                <w:szCs w:val="22"/>
              </w:rPr>
              <w:t>ONTEXT</w:t>
            </w:r>
          </w:p>
          <w:p w14:paraId="75E4C9F6" w14:textId="77777777" w:rsidR="00764595" w:rsidRDefault="00A94424" w:rsidP="00365CBD">
            <w:pPr>
              <w:pStyle w:val="NoSpacing"/>
              <w:numPr>
                <w:ilvl w:val="0"/>
                <w:numId w:val="9"/>
              </w:numPr>
              <w:spacing w:after="0"/>
              <w:ind w:left="307" w:hanging="284"/>
              <w:rPr>
                <w:rFonts w:ascii="Verdana" w:hAnsi="Verdana"/>
                <w:sz w:val="22"/>
                <w:szCs w:val="22"/>
              </w:rPr>
            </w:pPr>
            <w:r w:rsidRPr="00597D0E">
              <w:rPr>
                <w:rFonts w:ascii="Verdana" w:hAnsi="Verdana"/>
                <w:sz w:val="22"/>
                <w:szCs w:val="22"/>
              </w:rPr>
              <w:t xml:space="preserve">The property is </w:t>
            </w:r>
            <w:r w:rsidR="0017719D" w:rsidRPr="00597D0E">
              <w:rPr>
                <w:rFonts w:ascii="Verdana" w:hAnsi="Verdana"/>
                <w:sz w:val="22"/>
                <w:szCs w:val="22"/>
              </w:rPr>
              <w:t xml:space="preserve">within the </w:t>
            </w:r>
            <w:r w:rsidR="00764595">
              <w:rPr>
                <w:rFonts w:ascii="Verdana" w:hAnsi="Verdana"/>
                <w:sz w:val="22"/>
                <w:szCs w:val="22"/>
              </w:rPr>
              <w:t xml:space="preserve">‘Exe Valley’ Devon Character Area and the </w:t>
            </w:r>
            <w:r w:rsidR="0017719D" w:rsidRPr="00597D0E">
              <w:rPr>
                <w:rFonts w:ascii="Verdana" w:hAnsi="Verdana"/>
                <w:sz w:val="22"/>
                <w:szCs w:val="22"/>
              </w:rPr>
              <w:t>‘</w:t>
            </w:r>
            <w:r w:rsidR="00764595">
              <w:rPr>
                <w:rFonts w:ascii="Verdana" w:hAnsi="Verdana"/>
                <w:sz w:val="22"/>
                <w:szCs w:val="22"/>
              </w:rPr>
              <w:t>Upper farmed and wooded valley slopes</w:t>
            </w:r>
            <w:r w:rsidR="0017719D" w:rsidRPr="00597D0E">
              <w:rPr>
                <w:rFonts w:ascii="Verdana" w:hAnsi="Verdana"/>
                <w:sz w:val="22"/>
                <w:szCs w:val="22"/>
              </w:rPr>
              <w:t xml:space="preserve">’ </w:t>
            </w:r>
            <w:r w:rsidR="00C92357" w:rsidRPr="00597D0E">
              <w:rPr>
                <w:rFonts w:ascii="Verdana" w:hAnsi="Verdana"/>
                <w:sz w:val="22"/>
                <w:szCs w:val="22"/>
              </w:rPr>
              <w:t>L</w:t>
            </w:r>
            <w:r w:rsidR="00B33B74" w:rsidRPr="00597D0E">
              <w:rPr>
                <w:rFonts w:ascii="Verdana" w:hAnsi="Verdana"/>
                <w:sz w:val="22"/>
                <w:szCs w:val="22"/>
              </w:rPr>
              <w:t xml:space="preserve">andscape </w:t>
            </w:r>
            <w:r w:rsidR="00C92357" w:rsidRPr="00597D0E">
              <w:rPr>
                <w:rFonts w:ascii="Verdana" w:hAnsi="Verdana"/>
                <w:sz w:val="22"/>
                <w:szCs w:val="22"/>
              </w:rPr>
              <w:t>C</w:t>
            </w:r>
            <w:r w:rsidR="00B33B74" w:rsidRPr="00597D0E">
              <w:rPr>
                <w:rFonts w:ascii="Verdana" w:hAnsi="Verdana"/>
                <w:sz w:val="22"/>
                <w:szCs w:val="22"/>
              </w:rPr>
              <w:t xml:space="preserve">haracter </w:t>
            </w:r>
            <w:r w:rsidR="00764595">
              <w:rPr>
                <w:rFonts w:ascii="Verdana" w:hAnsi="Verdana"/>
                <w:sz w:val="22"/>
                <w:szCs w:val="22"/>
              </w:rPr>
              <w:t>Type.</w:t>
            </w:r>
          </w:p>
          <w:p w14:paraId="66DB86A9" w14:textId="298FF38A" w:rsidR="0076090E" w:rsidRDefault="00764595" w:rsidP="00365CBD">
            <w:pPr>
              <w:pStyle w:val="NoSpacing"/>
              <w:numPr>
                <w:ilvl w:val="0"/>
                <w:numId w:val="9"/>
              </w:numPr>
              <w:spacing w:after="0"/>
              <w:ind w:left="307" w:hanging="284"/>
              <w:rPr>
                <w:rFonts w:ascii="Verdana" w:hAnsi="Verdana"/>
                <w:sz w:val="22"/>
                <w:szCs w:val="22"/>
              </w:rPr>
            </w:pPr>
            <w:r>
              <w:rPr>
                <w:rFonts w:ascii="Verdana" w:hAnsi="Verdana"/>
                <w:sz w:val="22"/>
                <w:szCs w:val="22"/>
              </w:rPr>
              <w:t>Th</w:t>
            </w:r>
            <w:r w:rsidR="0076090E">
              <w:rPr>
                <w:rFonts w:ascii="Verdana" w:hAnsi="Verdana"/>
                <w:sz w:val="22"/>
                <w:szCs w:val="22"/>
              </w:rPr>
              <w:t>i</w:t>
            </w:r>
            <w:r>
              <w:rPr>
                <w:rFonts w:ascii="Verdana" w:hAnsi="Verdana"/>
                <w:sz w:val="22"/>
                <w:szCs w:val="22"/>
              </w:rPr>
              <w:t>s area i</w:t>
            </w:r>
            <w:r w:rsidR="0076090E">
              <w:rPr>
                <w:rFonts w:ascii="Verdana" w:hAnsi="Verdana"/>
                <w:sz w:val="22"/>
                <w:szCs w:val="22"/>
              </w:rPr>
              <w:t>s typified by pastoral farmland comprised of small to medium size fields with irregular boundaries and species-rich hedges.</w:t>
            </w:r>
          </w:p>
          <w:p w14:paraId="31AE3250" w14:textId="6BBE91DF" w:rsidR="0076090E" w:rsidRPr="0076090E" w:rsidRDefault="0076090E" w:rsidP="0025515D">
            <w:pPr>
              <w:pStyle w:val="NoSpacing"/>
              <w:numPr>
                <w:ilvl w:val="0"/>
                <w:numId w:val="9"/>
              </w:numPr>
              <w:spacing w:after="0"/>
              <w:ind w:left="307" w:hanging="284"/>
              <w:rPr>
                <w:rFonts w:ascii="Verdana" w:hAnsi="Verdana"/>
                <w:sz w:val="22"/>
                <w:szCs w:val="22"/>
              </w:rPr>
            </w:pPr>
            <w:r w:rsidRPr="0076090E">
              <w:rPr>
                <w:rFonts w:ascii="Verdana" w:hAnsi="Verdana"/>
                <w:sz w:val="22"/>
                <w:szCs w:val="22"/>
              </w:rPr>
              <w:t xml:space="preserve">Deciduous woods and </w:t>
            </w:r>
            <w:proofErr w:type="spellStart"/>
            <w:r w:rsidRPr="0076090E">
              <w:rPr>
                <w:rFonts w:ascii="Verdana" w:hAnsi="Verdana"/>
                <w:sz w:val="22"/>
                <w:szCs w:val="22"/>
              </w:rPr>
              <w:t>copses</w:t>
            </w:r>
            <w:proofErr w:type="spellEnd"/>
            <w:r w:rsidRPr="0076090E">
              <w:rPr>
                <w:rFonts w:ascii="Verdana" w:hAnsi="Verdana"/>
                <w:sz w:val="22"/>
                <w:szCs w:val="22"/>
              </w:rPr>
              <w:t xml:space="preserve"> are found on upper slopes</w:t>
            </w:r>
            <w:r w:rsidR="00157105">
              <w:rPr>
                <w:rFonts w:ascii="Verdana" w:hAnsi="Verdana"/>
                <w:sz w:val="22"/>
                <w:szCs w:val="22"/>
              </w:rPr>
              <w:t xml:space="preserve"> and valley sides</w:t>
            </w:r>
            <w:r w:rsidRPr="0076090E">
              <w:rPr>
                <w:rFonts w:ascii="Verdana" w:hAnsi="Verdana"/>
                <w:sz w:val="22"/>
                <w:szCs w:val="22"/>
              </w:rPr>
              <w:t>.  There are large areas of adj</w:t>
            </w:r>
            <w:r w:rsidR="00157105">
              <w:rPr>
                <w:rFonts w:ascii="Verdana" w:hAnsi="Verdana"/>
                <w:sz w:val="22"/>
                <w:szCs w:val="22"/>
              </w:rPr>
              <w:t>acent</w:t>
            </w:r>
            <w:r w:rsidRPr="0076090E">
              <w:rPr>
                <w:rFonts w:ascii="Verdana" w:hAnsi="Verdana"/>
                <w:sz w:val="22"/>
                <w:szCs w:val="22"/>
              </w:rPr>
              <w:t xml:space="preserve"> woodland along the River Exe and Iron Mill stream to the north (Bryant’s </w:t>
            </w:r>
            <w:proofErr w:type="spellStart"/>
            <w:r w:rsidRPr="0076090E">
              <w:rPr>
                <w:rFonts w:ascii="Verdana" w:hAnsi="Verdana"/>
                <w:sz w:val="22"/>
                <w:szCs w:val="22"/>
              </w:rPr>
              <w:t>Copse</w:t>
            </w:r>
            <w:proofErr w:type="spellEnd"/>
            <w:r w:rsidRPr="0076090E">
              <w:rPr>
                <w:rFonts w:ascii="Verdana" w:hAnsi="Verdana"/>
                <w:sz w:val="22"/>
                <w:szCs w:val="22"/>
              </w:rPr>
              <w:t xml:space="preserve"> and </w:t>
            </w:r>
            <w:proofErr w:type="spellStart"/>
            <w:r w:rsidRPr="0076090E">
              <w:rPr>
                <w:rFonts w:ascii="Verdana" w:hAnsi="Verdana"/>
                <w:sz w:val="22"/>
                <w:szCs w:val="22"/>
              </w:rPr>
              <w:t>Greathill</w:t>
            </w:r>
            <w:proofErr w:type="spellEnd"/>
            <w:r w:rsidRPr="0076090E">
              <w:rPr>
                <w:rFonts w:ascii="Verdana" w:hAnsi="Verdana"/>
                <w:sz w:val="22"/>
                <w:szCs w:val="22"/>
              </w:rPr>
              <w:t xml:space="preserve"> </w:t>
            </w:r>
            <w:proofErr w:type="spellStart"/>
            <w:r w:rsidRPr="0076090E">
              <w:rPr>
                <w:rFonts w:ascii="Verdana" w:hAnsi="Verdana"/>
                <w:sz w:val="22"/>
                <w:szCs w:val="22"/>
              </w:rPr>
              <w:t>Copse</w:t>
            </w:r>
            <w:proofErr w:type="spellEnd"/>
            <w:r w:rsidRPr="0076090E">
              <w:rPr>
                <w:rFonts w:ascii="Verdana" w:hAnsi="Verdana"/>
                <w:sz w:val="22"/>
                <w:szCs w:val="22"/>
              </w:rPr>
              <w:t>) and south (South Plantation).</w:t>
            </w:r>
          </w:p>
          <w:p w14:paraId="5A3A6116" w14:textId="77777777" w:rsidR="00697944" w:rsidRPr="00365CBD" w:rsidRDefault="00697944" w:rsidP="00365CBD">
            <w:pPr>
              <w:pStyle w:val="NoSpacing"/>
              <w:spacing w:after="0"/>
              <w:rPr>
                <w:rFonts w:ascii="Verdana" w:hAnsi="Verdana"/>
                <w:sz w:val="22"/>
                <w:szCs w:val="22"/>
                <w:u w:val="single"/>
              </w:rPr>
            </w:pPr>
          </w:p>
          <w:p w14:paraId="1BA5EAB2" w14:textId="51E89E49" w:rsidR="00697944" w:rsidRPr="007272E3" w:rsidRDefault="007272E3" w:rsidP="00365CBD">
            <w:pPr>
              <w:pStyle w:val="NoSpacing"/>
              <w:spacing w:after="0"/>
              <w:rPr>
                <w:rFonts w:ascii="Verdana" w:hAnsi="Verdana"/>
                <w:sz w:val="22"/>
                <w:szCs w:val="22"/>
              </w:rPr>
            </w:pPr>
            <w:r w:rsidRPr="007272E3">
              <w:rPr>
                <w:rFonts w:ascii="Verdana" w:hAnsi="Verdana"/>
                <w:sz w:val="22"/>
                <w:szCs w:val="22"/>
              </w:rPr>
              <w:t>DESIGNATIONS</w:t>
            </w:r>
          </w:p>
          <w:p w14:paraId="1C055577" w14:textId="6F3249A0" w:rsidR="00697944" w:rsidRPr="00617544" w:rsidRDefault="002423D2" w:rsidP="00BD162D">
            <w:pPr>
              <w:pStyle w:val="NoSpacing"/>
              <w:numPr>
                <w:ilvl w:val="0"/>
                <w:numId w:val="9"/>
              </w:numPr>
              <w:spacing w:after="0"/>
              <w:ind w:left="307" w:hanging="284"/>
              <w:rPr>
                <w:rFonts w:ascii="Verdana" w:hAnsi="Verdana"/>
                <w:sz w:val="22"/>
                <w:szCs w:val="22"/>
              </w:rPr>
            </w:pPr>
            <w:r w:rsidRPr="00617544">
              <w:rPr>
                <w:rFonts w:ascii="Verdana" w:hAnsi="Verdana"/>
                <w:sz w:val="22"/>
                <w:szCs w:val="22"/>
              </w:rPr>
              <w:t>N</w:t>
            </w:r>
            <w:r>
              <w:rPr>
                <w:rFonts w:ascii="Verdana" w:hAnsi="Verdana"/>
                <w:sz w:val="22"/>
                <w:szCs w:val="22"/>
              </w:rPr>
              <w:t>o statutory designations.</w:t>
            </w:r>
          </w:p>
          <w:p w14:paraId="2040165D" w14:textId="77777777" w:rsidR="002142EE" w:rsidRPr="00365CBD" w:rsidRDefault="002142EE" w:rsidP="00365CBD">
            <w:pPr>
              <w:pStyle w:val="NoSpacing"/>
              <w:spacing w:after="0"/>
              <w:rPr>
                <w:rFonts w:ascii="Verdana" w:hAnsi="Verdana"/>
                <w:sz w:val="22"/>
                <w:szCs w:val="22"/>
              </w:rPr>
            </w:pPr>
          </w:p>
          <w:p w14:paraId="55A6BA23" w14:textId="38E56C19" w:rsidR="002142EE" w:rsidRPr="007272E3" w:rsidRDefault="007272E3" w:rsidP="00365CBD">
            <w:pPr>
              <w:pStyle w:val="NoSpacing"/>
              <w:tabs>
                <w:tab w:val="left" w:pos="2708"/>
              </w:tabs>
              <w:spacing w:after="0"/>
              <w:rPr>
                <w:rFonts w:ascii="Verdana" w:hAnsi="Verdana"/>
                <w:sz w:val="22"/>
                <w:szCs w:val="22"/>
              </w:rPr>
            </w:pPr>
            <w:r w:rsidRPr="007272E3">
              <w:rPr>
                <w:rFonts w:ascii="Verdana" w:hAnsi="Verdana"/>
                <w:sz w:val="22"/>
                <w:szCs w:val="22"/>
              </w:rPr>
              <w:t>SOIL TYPES</w:t>
            </w:r>
          </w:p>
          <w:p w14:paraId="6098ABEF" w14:textId="77777777" w:rsidR="00617544" w:rsidRDefault="00C16566" w:rsidP="007D136A">
            <w:pPr>
              <w:pStyle w:val="NoSpacing"/>
              <w:numPr>
                <w:ilvl w:val="0"/>
                <w:numId w:val="9"/>
              </w:numPr>
              <w:spacing w:after="0"/>
              <w:ind w:left="307" w:hanging="284"/>
              <w:rPr>
                <w:rFonts w:ascii="Verdana" w:hAnsi="Verdana"/>
                <w:sz w:val="22"/>
                <w:szCs w:val="22"/>
              </w:rPr>
            </w:pPr>
            <w:r w:rsidRPr="00617544">
              <w:rPr>
                <w:rFonts w:ascii="Verdana" w:hAnsi="Verdana"/>
                <w:sz w:val="22"/>
                <w:szCs w:val="22"/>
              </w:rPr>
              <w:t>Parent material</w:t>
            </w:r>
            <w:r w:rsidR="00617544" w:rsidRPr="00617544">
              <w:rPr>
                <w:rFonts w:ascii="Verdana" w:hAnsi="Verdana"/>
                <w:sz w:val="22"/>
                <w:szCs w:val="22"/>
              </w:rPr>
              <w:t xml:space="preserve">: </w:t>
            </w:r>
            <w:proofErr w:type="spellStart"/>
            <w:r w:rsidR="00617544" w:rsidRPr="00617544">
              <w:rPr>
                <w:rFonts w:ascii="Verdana" w:hAnsi="Verdana"/>
                <w:sz w:val="22"/>
                <w:szCs w:val="22"/>
              </w:rPr>
              <w:t>Crackington</w:t>
            </w:r>
            <w:proofErr w:type="spellEnd"/>
            <w:r w:rsidR="00617544" w:rsidRPr="00617544">
              <w:rPr>
                <w:rFonts w:ascii="Verdana" w:hAnsi="Verdana"/>
                <w:sz w:val="22"/>
                <w:szCs w:val="22"/>
              </w:rPr>
              <w:t xml:space="preserve"> Formation. Mudstone. Sedimentary bedrock from Carboniferous period</w:t>
            </w:r>
            <w:r w:rsidR="00617544">
              <w:rPr>
                <w:rFonts w:ascii="Verdana" w:hAnsi="Verdana"/>
                <w:sz w:val="22"/>
                <w:szCs w:val="22"/>
              </w:rPr>
              <w:t>.</w:t>
            </w:r>
          </w:p>
          <w:p w14:paraId="7FF06E2C" w14:textId="5C198123" w:rsidR="00C16566" w:rsidRPr="00617544" w:rsidRDefault="00C16566" w:rsidP="007D136A">
            <w:pPr>
              <w:pStyle w:val="NoSpacing"/>
              <w:numPr>
                <w:ilvl w:val="0"/>
                <w:numId w:val="9"/>
              </w:numPr>
              <w:spacing w:after="0"/>
              <w:ind w:left="307" w:hanging="284"/>
              <w:rPr>
                <w:rFonts w:ascii="Verdana" w:hAnsi="Verdana"/>
                <w:sz w:val="22"/>
                <w:szCs w:val="22"/>
              </w:rPr>
            </w:pPr>
            <w:r w:rsidRPr="00617544">
              <w:rPr>
                <w:rFonts w:ascii="Verdana" w:hAnsi="Verdana"/>
                <w:sz w:val="22"/>
                <w:szCs w:val="22"/>
              </w:rPr>
              <w:t>Soil type</w:t>
            </w:r>
            <w:r w:rsidR="00617544">
              <w:rPr>
                <w:rFonts w:ascii="Verdana" w:hAnsi="Verdana"/>
                <w:sz w:val="22"/>
                <w:szCs w:val="22"/>
              </w:rPr>
              <w:t xml:space="preserve">: Slowly permeable, seasonally wet acid loamy and clayey soils.  </w:t>
            </w:r>
          </w:p>
          <w:p w14:paraId="783FAE13" w14:textId="61821E0D" w:rsidR="002142EE" w:rsidRPr="00617544" w:rsidRDefault="00617544" w:rsidP="00617544">
            <w:pPr>
              <w:pStyle w:val="NoSpacing"/>
              <w:numPr>
                <w:ilvl w:val="0"/>
                <w:numId w:val="9"/>
              </w:numPr>
              <w:spacing w:after="0"/>
              <w:ind w:left="307" w:hanging="284"/>
              <w:rPr>
                <w:rFonts w:ascii="Verdana" w:hAnsi="Verdana"/>
                <w:sz w:val="22"/>
                <w:szCs w:val="22"/>
              </w:rPr>
            </w:pPr>
            <w:r>
              <w:rPr>
                <w:rFonts w:ascii="Verdana" w:hAnsi="Verdana"/>
                <w:sz w:val="22"/>
                <w:szCs w:val="22"/>
              </w:rPr>
              <w:t xml:space="preserve">FC soil classification: Surface water </w:t>
            </w:r>
            <w:proofErr w:type="spellStart"/>
            <w:r>
              <w:rPr>
                <w:rFonts w:ascii="Verdana" w:hAnsi="Verdana"/>
                <w:sz w:val="22"/>
                <w:szCs w:val="22"/>
              </w:rPr>
              <w:t>gley</w:t>
            </w:r>
            <w:proofErr w:type="spellEnd"/>
            <w:r>
              <w:rPr>
                <w:rFonts w:ascii="Verdana" w:hAnsi="Verdana"/>
                <w:sz w:val="22"/>
                <w:szCs w:val="22"/>
              </w:rPr>
              <w:t xml:space="preserve">, </w:t>
            </w:r>
            <w:r w:rsidR="00BA16AC">
              <w:rPr>
                <w:rFonts w:ascii="Verdana" w:hAnsi="Verdana"/>
                <w:sz w:val="22"/>
                <w:szCs w:val="22"/>
              </w:rPr>
              <w:t>very moist</w:t>
            </w:r>
            <w:r w:rsidR="008A4671">
              <w:rPr>
                <w:rFonts w:ascii="Verdana" w:hAnsi="Verdana"/>
                <w:sz w:val="22"/>
                <w:szCs w:val="22"/>
              </w:rPr>
              <w:t xml:space="preserve"> m</w:t>
            </w:r>
            <w:r w:rsidR="007272E3">
              <w:rPr>
                <w:rFonts w:ascii="Verdana" w:hAnsi="Verdana"/>
                <w:sz w:val="22"/>
                <w:szCs w:val="22"/>
              </w:rPr>
              <w:t xml:space="preserve">oisture </w:t>
            </w:r>
            <w:r w:rsidR="008A4671">
              <w:rPr>
                <w:rFonts w:ascii="Verdana" w:hAnsi="Verdana"/>
                <w:sz w:val="22"/>
                <w:szCs w:val="22"/>
              </w:rPr>
              <w:t xml:space="preserve">status </w:t>
            </w:r>
            <w:r w:rsidR="007272E3">
              <w:rPr>
                <w:rFonts w:ascii="Verdana" w:hAnsi="Verdana"/>
                <w:sz w:val="22"/>
                <w:szCs w:val="22"/>
              </w:rPr>
              <w:t xml:space="preserve">and </w:t>
            </w:r>
            <w:r w:rsidR="00BA16AC">
              <w:rPr>
                <w:rFonts w:ascii="Verdana" w:hAnsi="Verdana"/>
                <w:sz w:val="22"/>
                <w:szCs w:val="22"/>
              </w:rPr>
              <w:t xml:space="preserve">medium </w:t>
            </w:r>
            <w:r w:rsidR="007272E3">
              <w:rPr>
                <w:rFonts w:ascii="Verdana" w:hAnsi="Verdana"/>
                <w:sz w:val="22"/>
                <w:szCs w:val="22"/>
              </w:rPr>
              <w:t>nutrient status (from ESC)</w:t>
            </w:r>
            <w:r w:rsidR="008A4671">
              <w:rPr>
                <w:rFonts w:ascii="Verdana" w:hAnsi="Verdana"/>
                <w:sz w:val="22"/>
                <w:szCs w:val="22"/>
              </w:rPr>
              <w:t>.</w:t>
            </w:r>
            <w:r>
              <w:rPr>
                <w:rFonts w:ascii="Verdana" w:hAnsi="Verdana"/>
                <w:sz w:val="22"/>
                <w:szCs w:val="22"/>
              </w:rPr>
              <w:t xml:space="preserve">  Impeded drainage.</w:t>
            </w:r>
            <w:r w:rsidR="008A4671">
              <w:rPr>
                <w:rFonts w:ascii="Verdana" w:hAnsi="Verdana"/>
                <w:sz w:val="22"/>
                <w:szCs w:val="22"/>
              </w:rPr>
              <w:t xml:space="preserve">  </w:t>
            </w:r>
          </w:p>
          <w:p w14:paraId="48FF97B3" w14:textId="77777777" w:rsidR="004D3F9B" w:rsidRPr="00365CBD" w:rsidRDefault="004D3F9B" w:rsidP="002142EE">
            <w:pPr>
              <w:pStyle w:val="NoSpacing"/>
              <w:tabs>
                <w:tab w:val="left" w:pos="2708"/>
              </w:tabs>
              <w:spacing w:after="0"/>
              <w:rPr>
                <w:rFonts w:ascii="Verdana" w:hAnsi="Verdana"/>
                <w:sz w:val="22"/>
                <w:szCs w:val="22"/>
                <w:u w:val="single"/>
              </w:rPr>
            </w:pPr>
          </w:p>
          <w:p w14:paraId="724E4219" w14:textId="25BC03AB" w:rsidR="0056277B" w:rsidRPr="007272E3" w:rsidRDefault="007272E3" w:rsidP="00365CBD">
            <w:pPr>
              <w:pStyle w:val="NoSpacing"/>
              <w:tabs>
                <w:tab w:val="left" w:pos="2708"/>
              </w:tabs>
              <w:spacing w:after="0"/>
              <w:rPr>
                <w:rFonts w:ascii="Verdana" w:hAnsi="Verdana"/>
                <w:i/>
                <w:iCs/>
                <w:sz w:val="22"/>
                <w:szCs w:val="22"/>
              </w:rPr>
            </w:pPr>
            <w:r w:rsidRPr="007272E3">
              <w:rPr>
                <w:rFonts w:ascii="Verdana" w:hAnsi="Verdana"/>
                <w:sz w:val="22"/>
                <w:szCs w:val="22"/>
              </w:rPr>
              <w:t xml:space="preserve">WOODLAND CHARACTERISTICS </w:t>
            </w:r>
          </w:p>
          <w:p w14:paraId="0433E074" w14:textId="4A7F934D" w:rsidR="00F1586B" w:rsidRPr="00365CBD" w:rsidRDefault="00E60CE7" w:rsidP="008A4671">
            <w:pPr>
              <w:pStyle w:val="ListParagraph"/>
              <w:numPr>
                <w:ilvl w:val="0"/>
                <w:numId w:val="9"/>
              </w:numPr>
              <w:spacing w:after="0"/>
              <w:ind w:left="307" w:hanging="284"/>
            </w:pPr>
            <w:r>
              <w:t xml:space="preserve">Moor </w:t>
            </w:r>
            <w:proofErr w:type="spellStart"/>
            <w:r>
              <w:t>Copse</w:t>
            </w:r>
            <w:proofErr w:type="spellEnd"/>
            <w:r>
              <w:t xml:space="preserve"> is Ancient Semi-Natural Woodland - </w:t>
            </w:r>
            <w:r w:rsidR="00F1586B" w:rsidRPr="00365CBD">
              <w:t>neglected hazel coppice with oak standards</w:t>
            </w:r>
            <w:r>
              <w:t xml:space="preserve">.  Edge of Bryant’s </w:t>
            </w:r>
            <w:proofErr w:type="spellStart"/>
            <w:r>
              <w:t>Copse</w:t>
            </w:r>
            <w:proofErr w:type="spellEnd"/>
            <w:r>
              <w:t xml:space="preserve"> is Plantation on Ancient Woodland Site.</w:t>
            </w:r>
          </w:p>
          <w:p w14:paraId="5D0ECCE5" w14:textId="77777777" w:rsidR="00E60CE7" w:rsidRDefault="00E60CE7" w:rsidP="008A4671">
            <w:pPr>
              <w:pStyle w:val="ListParagraph"/>
              <w:numPr>
                <w:ilvl w:val="0"/>
                <w:numId w:val="9"/>
              </w:numPr>
              <w:spacing w:after="0"/>
              <w:ind w:left="307" w:hanging="284"/>
            </w:pPr>
            <w:r>
              <w:t>Other semi-natural broadleaved woodland is secondary woodland comprised of above species plus mixed broadleaves.</w:t>
            </w:r>
          </w:p>
          <w:p w14:paraId="3DA9FE6A" w14:textId="40BCE02A" w:rsidR="002142EE" w:rsidRPr="00E60CE7" w:rsidRDefault="00E60CE7" w:rsidP="008B473A">
            <w:pPr>
              <w:pStyle w:val="ListParagraph"/>
              <w:numPr>
                <w:ilvl w:val="0"/>
                <w:numId w:val="9"/>
              </w:numPr>
              <w:spacing w:after="0"/>
              <w:ind w:left="307" w:hanging="284"/>
            </w:pPr>
            <w:r>
              <w:t xml:space="preserve">The farm includes </w:t>
            </w:r>
            <w:proofErr w:type="gramStart"/>
            <w:r>
              <w:t>a number of</w:t>
            </w:r>
            <w:proofErr w:type="gramEnd"/>
            <w:r>
              <w:t xml:space="preserve"> blocks of recent plantation, mainly hybrid poplar, but some sweet chestnut, oak and walnut. </w:t>
            </w:r>
          </w:p>
          <w:p w14:paraId="15C20527" w14:textId="77777777" w:rsidR="00697944" w:rsidRPr="00365CBD" w:rsidRDefault="00697944" w:rsidP="00365CBD">
            <w:pPr>
              <w:pStyle w:val="NoSpacing"/>
              <w:spacing w:after="0"/>
              <w:rPr>
                <w:rFonts w:ascii="Verdana" w:hAnsi="Verdana"/>
                <w:sz w:val="22"/>
                <w:szCs w:val="22"/>
                <w:u w:val="single"/>
              </w:rPr>
            </w:pPr>
          </w:p>
          <w:p w14:paraId="3DFC49F5" w14:textId="044F79D2" w:rsidR="00697944" w:rsidRPr="007272E3" w:rsidRDefault="007272E3" w:rsidP="00365CBD">
            <w:pPr>
              <w:pStyle w:val="NoSpacing"/>
              <w:spacing w:after="0"/>
              <w:rPr>
                <w:rFonts w:ascii="Verdana" w:hAnsi="Verdana"/>
                <w:sz w:val="22"/>
                <w:szCs w:val="22"/>
              </w:rPr>
            </w:pPr>
            <w:r w:rsidRPr="007272E3">
              <w:rPr>
                <w:rFonts w:ascii="Verdana" w:hAnsi="Verdana"/>
                <w:sz w:val="22"/>
                <w:szCs w:val="22"/>
              </w:rPr>
              <w:t>NOTABLE FEATURES</w:t>
            </w:r>
          </w:p>
          <w:p w14:paraId="3A71FDB0" w14:textId="4183BD5A" w:rsidR="00697944" w:rsidRPr="00365CBD" w:rsidRDefault="00E60CE7" w:rsidP="00BD2BCE">
            <w:pPr>
              <w:pStyle w:val="NoSpacing"/>
              <w:numPr>
                <w:ilvl w:val="0"/>
                <w:numId w:val="9"/>
              </w:numPr>
              <w:spacing w:after="0"/>
              <w:ind w:left="307" w:hanging="284"/>
              <w:rPr>
                <w:rFonts w:ascii="Verdana" w:hAnsi="Verdana"/>
                <w:sz w:val="22"/>
                <w:szCs w:val="22"/>
              </w:rPr>
            </w:pPr>
            <w:r>
              <w:rPr>
                <w:rFonts w:ascii="Verdana" w:hAnsi="Verdana"/>
                <w:sz w:val="22"/>
                <w:szCs w:val="22"/>
              </w:rPr>
              <w:lastRenderedPageBreak/>
              <w:t xml:space="preserve">Moor </w:t>
            </w:r>
            <w:proofErr w:type="spellStart"/>
            <w:r>
              <w:rPr>
                <w:rFonts w:ascii="Verdana" w:hAnsi="Verdana"/>
                <w:sz w:val="22"/>
                <w:szCs w:val="22"/>
              </w:rPr>
              <w:t>Copse</w:t>
            </w:r>
            <w:proofErr w:type="spellEnd"/>
            <w:r>
              <w:rPr>
                <w:rFonts w:ascii="Verdana" w:hAnsi="Verdana"/>
                <w:sz w:val="22"/>
                <w:szCs w:val="22"/>
              </w:rPr>
              <w:t xml:space="preserve"> includes characteristic AW ground flora and is bordered by old earth banks and v</w:t>
            </w:r>
            <w:r w:rsidR="00F1586B" w:rsidRPr="00365CBD">
              <w:rPr>
                <w:rFonts w:ascii="Verdana" w:hAnsi="Verdana"/>
                <w:sz w:val="22"/>
                <w:szCs w:val="22"/>
              </w:rPr>
              <w:t>eteran trees</w:t>
            </w:r>
            <w:r>
              <w:rPr>
                <w:rFonts w:ascii="Verdana" w:hAnsi="Verdana"/>
                <w:sz w:val="22"/>
                <w:szCs w:val="22"/>
              </w:rPr>
              <w:t>.</w:t>
            </w:r>
          </w:p>
          <w:p w14:paraId="16AA6A64" w14:textId="77777777" w:rsidR="00C66B37" w:rsidRPr="00365CBD" w:rsidRDefault="00C66B37" w:rsidP="00365CBD">
            <w:pPr>
              <w:pStyle w:val="NoSpacing"/>
              <w:spacing w:after="0"/>
              <w:rPr>
                <w:rFonts w:ascii="Verdana" w:hAnsi="Verdana"/>
                <w:sz w:val="22"/>
                <w:szCs w:val="22"/>
              </w:rPr>
            </w:pPr>
          </w:p>
          <w:p w14:paraId="22C039E6" w14:textId="5DB4B7FD" w:rsidR="00C66B37" w:rsidRPr="007272E3" w:rsidRDefault="007272E3" w:rsidP="00365CBD">
            <w:pPr>
              <w:pStyle w:val="NoSpacing"/>
              <w:spacing w:after="0"/>
              <w:rPr>
                <w:rFonts w:ascii="Verdana" w:hAnsi="Verdana"/>
                <w:sz w:val="22"/>
                <w:szCs w:val="22"/>
              </w:rPr>
            </w:pPr>
            <w:r w:rsidRPr="007272E3">
              <w:rPr>
                <w:rFonts w:ascii="Verdana" w:hAnsi="Verdana"/>
                <w:sz w:val="22"/>
                <w:szCs w:val="22"/>
              </w:rPr>
              <w:t>PROTECTED OR RARE SPECIES</w:t>
            </w:r>
          </w:p>
          <w:p w14:paraId="37E769CF" w14:textId="71280700" w:rsidR="00C66B37" w:rsidRPr="00E60CE7" w:rsidRDefault="0017719D" w:rsidP="00E60CE7">
            <w:pPr>
              <w:pStyle w:val="NoSpacing"/>
              <w:numPr>
                <w:ilvl w:val="0"/>
                <w:numId w:val="9"/>
              </w:numPr>
              <w:spacing w:after="0"/>
              <w:ind w:left="307" w:hanging="284"/>
              <w:rPr>
                <w:rFonts w:ascii="Verdana" w:hAnsi="Verdana"/>
                <w:sz w:val="22"/>
                <w:szCs w:val="22"/>
              </w:rPr>
            </w:pPr>
            <w:r w:rsidRPr="00365CBD">
              <w:rPr>
                <w:rFonts w:ascii="Verdana" w:hAnsi="Verdana"/>
                <w:sz w:val="22"/>
                <w:szCs w:val="22"/>
              </w:rPr>
              <w:t>Dormice</w:t>
            </w:r>
            <w:r w:rsidR="00E60CE7">
              <w:rPr>
                <w:rFonts w:ascii="Verdana" w:hAnsi="Verdana"/>
                <w:sz w:val="22"/>
                <w:szCs w:val="22"/>
              </w:rPr>
              <w:t xml:space="preserve"> and</w:t>
            </w:r>
            <w:r w:rsidRPr="00365CBD">
              <w:rPr>
                <w:rFonts w:ascii="Verdana" w:hAnsi="Verdana"/>
                <w:sz w:val="22"/>
                <w:szCs w:val="22"/>
              </w:rPr>
              <w:t xml:space="preserve"> bats are likely to be present</w:t>
            </w:r>
            <w:r w:rsidR="00E60CE7">
              <w:rPr>
                <w:rFonts w:ascii="Verdana" w:hAnsi="Verdana"/>
                <w:sz w:val="22"/>
                <w:szCs w:val="22"/>
              </w:rPr>
              <w:t xml:space="preserve"> in the semi-natural woodlands</w:t>
            </w:r>
            <w:r w:rsidRPr="00365CBD">
              <w:rPr>
                <w:rFonts w:ascii="Verdana" w:hAnsi="Verdana"/>
                <w:sz w:val="22"/>
                <w:szCs w:val="22"/>
              </w:rPr>
              <w:t xml:space="preserve">, along with </w:t>
            </w:r>
            <w:r w:rsidR="00E60CE7">
              <w:rPr>
                <w:rFonts w:ascii="Verdana" w:hAnsi="Verdana"/>
                <w:sz w:val="22"/>
                <w:szCs w:val="22"/>
              </w:rPr>
              <w:t xml:space="preserve">more generalist woodland species e.g. </w:t>
            </w:r>
            <w:r w:rsidRPr="00365CBD">
              <w:rPr>
                <w:rFonts w:ascii="Verdana" w:hAnsi="Verdana"/>
                <w:sz w:val="22"/>
                <w:szCs w:val="22"/>
              </w:rPr>
              <w:t>birds.</w:t>
            </w:r>
          </w:p>
          <w:p w14:paraId="16449859" w14:textId="77777777" w:rsidR="004D3F9B" w:rsidRPr="00365CBD" w:rsidRDefault="004D3F9B" w:rsidP="00365CBD">
            <w:pPr>
              <w:pStyle w:val="NoSpacing"/>
              <w:tabs>
                <w:tab w:val="left" w:pos="2708"/>
              </w:tabs>
              <w:spacing w:after="0"/>
              <w:rPr>
                <w:rFonts w:ascii="Verdana" w:hAnsi="Verdana"/>
                <w:sz w:val="22"/>
                <w:szCs w:val="22"/>
                <w:u w:val="single"/>
              </w:rPr>
            </w:pPr>
          </w:p>
          <w:p w14:paraId="059BBD4E" w14:textId="0BF5A426" w:rsidR="002142EE" w:rsidRPr="007272E3" w:rsidRDefault="007272E3" w:rsidP="00365CBD">
            <w:pPr>
              <w:pStyle w:val="NoSpacing"/>
              <w:tabs>
                <w:tab w:val="left" w:pos="2708"/>
              </w:tabs>
              <w:spacing w:after="0"/>
              <w:rPr>
                <w:rFonts w:ascii="Verdana" w:hAnsi="Verdana"/>
                <w:sz w:val="22"/>
                <w:szCs w:val="22"/>
              </w:rPr>
            </w:pPr>
            <w:r w:rsidRPr="007272E3">
              <w:rPr>
                <w:rFonts w:ascii="Verdana" w:hAnsi="Verdana"/>
                <w:sz w:val="22"/>
                <w:szCs w:val="22"/>
              </w:rPr>
              <w:t>MANAGEMENT HISTORY</w:t>
            </w:r>
          </w:p>
          <w:p w14:paraId="68DC35C7" w14:textId="1D2FCB86" w:rsidR="00E60CE7" w:rsidRDefault="00E60CE7" w:rsidP="000D6BB4">
            <w:pPr>
              <w:pStyle w:val="ListParagraph"/>
              <w:numPr>
                <w:ilvl w:val="0"/>
                <w:numId w:val="9"/>
              </w:numPr>
              <w:spacing w:after="0"/>
              <w:ind w:left="307" w:hanging="284"/>
            </w:pPr>
            <w:r>
              <w:t xml:space="preserve">The current owner’s father used Moor </w:t>
            </w:r>
            <w:proofErr w:type="spellStart"/>
            <w:r>
              <w:t>Copse</w:t>
            </w:r>
            <w:proofErr w:type="spellEnd"/>
            <w:r>
              <w:t xml:space="preserve"> for pheasant rearing and established some plantations near Valley View Farm.   </w:t>
            </w:r>
          </w:p>
          <w:p w14:paraId="134FB654" w14:textId="7967EFEA" w:rsidR="00E60CE7" w:rsidRDefault="00E60CE7" w:rsidP="000D6BB4">
            <w:pPr>
              <w:pStyle w:val="ListParagraph"/>
              <w:numPr>
                <w:ilvl w:val="0"/>
                <w:numId w:val="9"/>
              </w:numPr>
              <w:spacing w:after="0"/>
              <w:ind w:left="307" w:hanging="284"/>
            </w:pPr>
            <w:r>
              <w:t xml:space="preserve">Since </w:t>
            </w:r>
            <w:proofErr w:type="gramStart"/>
            <w:r>
              <w:t>then</w:t>
            </w:r>
            <w:proofErr w:type="gramEnd"/>
            <w:r>
              <w:t xml:space="preserve"> there has been very little </w:t>
            </w:r>
            <w:r w:rsidR="00E43CDD">
              <w:t>silvicultural</w:t>
            </w:r>
            <w:r>
              <w:t xml:space="preserve"> management, although deer and squirrel control is ongoing. </w:t>
            </w:r>
          </w:p>
          <w:p w14:paraId="050169BA" w14:textId="1CBA1FF8" w:rsidR="00EE63CD" w:rsidRDefault="00E60CE7" w:rsidP="000D6BB4">
            <w:pPr>
              <w:pStyle w:val="ListParagraph"/>
              <w:numPr>
                <w:ilvl w:val="0"/>
                <w:numId w:val="9"/>
              </w:numPr>
              <w:spacing w:after="0"/>
              <w:ind w:left="307" w:hanging="284"/>
            </w:pPr>
            <w:r>
              <w:t xml:space="preserve">The blocks of poplar were planted in </w:t>
            </w:r>
            <w:r w:rsidR="00EE63CD">
              <w:t>200</w:t>
            </w:r>
            <w:r w:rsidR="00253362">
              <w:t>1</w:t>
            </w:r>
            <w:r w:rsidR="00EE63CD">
              <w:t xml:space="preserve"> for chicken ranging</w:t>
            </w:r>
            <w:r>
              <w:t>, as part of a free-range egg enterprise (now ceased).</w:t>
            </w:r>
            <w:r w:rsidR="00E43CDD">
              <w:t xml:space="preserve">  </w:t>
            </w:r>
          </w:p>
          <w:p w14:paraId="30ED8F27" w14:textId="23F60435" w:rsidR="00253362" w:rsidRDefault="00253362" w:rsidP="000D6BB4">
            <w:pPr>
              <w:pStyle w:val="ListParagraph"/>
              <w:numPr>
                <w:ilvl w:val="0"/>
                <w:numId w:val="9"/>
              </w:numPr>
              <w:spacing w:after="0"/>
              <w:ind w:left="307" w:hanging="284"/>
            </w:pPr>
            <w:r>
              <w:t xml:space="preserve">Poplars have been thinned from their original 2m spacings (apart from </w:t>
            </w:r>
            <w:proofErr w:type="spellStart"/>
            <w:r>
              <w:t>cpt</w:t>
            </w:r>
            <w:proofErr w:type="spellEnd"/>
            <w:r>
              <w:t xml:space="preserve"> 2225).</w:t>
            </w:r>
          </w:p>
          <w:p w14:paraId="008D03B7" w14:textId="1E5E8926" w:rsidR="00EE63CD" w:rsidRPr="00365CBD" w:rsidRDefault="00E60CE7" w:rsidP="009449E8">
            <w:pPr>
              <w:pStyle w:val="ListParagraph"/>
              <w:numPr>
                <w:ilvl w:val="0"/>
                <w:numId w:val="9"/>
              </w:numPr>
              <w:spacing w:after="0"/>
              <w:ind w:left="307" w:hanging="284"/>
            </w:pPr>
            <w:r>
              <w:t xml:space="preserve">Poplars in </w:t>
            </w:r>
            <w:proofErr w:type="spellStart"/>
            <w:r w:rsidR="00253362">
              <w:t>cpt</w:t>
            </w:r>
            <w:proofErr w:type="spellEnd"/>
            <w:r w:rsidR="00253362">
              <w:t xml:space="preserve"> </w:t>
            </w:r>
            <w:r w:rsidR="00EE63CD">
              <w:t xml:space="preserve">6933 </w:t>
            </w:r>
            <w:r w:rsidR="00E43CDD">
              <w:t>were</w:t>
            </w:r>
            <w:r>
              <w:t xml:space="preserve"> </w:t>
            </w:r>
            <w:r w:rsidR="00EE63CD">
              <w:t xml:space="preserve">felled </w:t>
            </w:r>
            <w:r w:rsidR="00E43CDD">
              <w:t xml:space="preserve">prematurely </w:t>
            </w:r>
            <w:r w:rsidR="00253362">
              <w:t xml:space="preserve">(c2006) </w:t>
            </w:r>
            <w:r w:rsidR="00E43CDD">
              <w:t xml:space="preserve">due to rust </w:t>
            </w:r>
            <w:r w:rsidR="00EE63CD">
              <w:t>and restocked with mixed broadleaves and conifer.</w:t>
            </w:r>
          </w:p>
          <w:p w14:paraId="44EA570E" w14:textId="77777777" w:rsidR="00F6315F" w:rsidRPr="00365CBD" w:rsidRDefault="00F6315F" w:rsidP="00365CBD">
            <w:pPr>
              <w:pStyle w:val="NoSpacing"/>
              <w:spacing w:after="0"/>
              <w:rPr>
                <w:rFonts w:ascii="Verdana" w:hAnsi="Verdana"/>
                <w:sz w:val="22"/>
                <w:szCs w:val="22"/>
              </w:rPr>
            </w:pPr>
          </w:p>
          <w:p w14:paraId="0697099F" w14:textId="4908EA8C" w:rsidR="000548BC" w:rsidRPr="007272E3" w:rsidRDefault="007272E3" w:rsidP="00365CBD">
            <w:pPr>
              <w:pStyle w:val="NoSpacing"/>
              <w:spacing w:after="0"/>
              <w:rPr>
                <w:rFonts w:ascii="Verdana" w:hAnsi="Verdana"/>
                <w:sz w:val="22"/>
                <w:szCs w:val="22"/>
              </w:rPr>
            </w:pPr>
            <w:r w:rsidRPr="007272E3">
              <w:rPr>
                <w:rFonts w:ascii="Verdana" w:hAnsi="Verdana"/>
                <w:sz w:val="22"/>
                <w:szCs w:val="22"/>
              </w:rPr>
              <w:t>PUBLIC ACCESS</w:t>
            </w:r>
          </w:p>
          <w:p w14:paraId="6EB39BB2" w14:textId="6E90826D" w:rsidR="00F6315F" w:rsidRPr="00365CBD" w:rsidRDefault="00E60CE7" w:rsidP="00BD2BCE">
            <w:pPr>
              <w:pStyle w:val="NoSpacing"/>
              <w:numPr>
                <w:ilvl w:val="0"/>
                <w:numId w:val="9"/>
              </w:numPr>
              <w:spacing w:after="0"/>
              <w:ind w:left="307" w:hanging="284"/>
              <w:rPr>
                <w:rFonts w:ascii="Verdana" w:hAnsi="Verdana"/>
                <w:sz w:val="22"/>
                <w:szCs w:val="22"/>
              </w:rPr>
            </w:pPr>
            <w:r>
              <w:rPr>
                <w:rFonts w:ascii="Verdana" w:hAnsi="Verdana"/>
                <w:sz w:val="22"/>
                <w:szCs w:val="22"/>
              </w:rPr>
              <w:t>n/a</w:t>
            </w:r>
          </w:p>
          <w:p w14:paraId="77687900" w14:textId="77777777" w:rsidR="00F6315F" w:rsidRPr="00365CBD" w:rsidRDefault="00F6315F" w:rsidP="00365CBD">
            <w:pPr>
              <w:pStyle w:val="NoSpacing"/>
              <w:spacing w:after="0"/>
              <w:rPr>
                <w:rFonts w:ascii="Verdana" w:hAnsi="Verdana"/>
                <w:sz w:val="22"/>
                <w:szCs w:val="22"/>
                <w:u w:val="single"/>
              </w:rPr>
            </w:pPr>
          </w:p>
          <w:p w14:paraId="3E9F9887" w14:textId="7FC51606" w:rsidR="000548BC" w:rsidRPr="007272E3" w:rsidRDefault="007272E3" w:rsidP="00365CBD">
            <w:pPr>
              <w:pStyle w:val="NoSpacing"/>
              <w:spacing w:after="0"/>
              <w:rPr>
                <w:rFonts w:ascii="Verdana" w:hAnsi="Verdana"/>
                <w:sz w:val="22"/>
                <w:szCs w:val="22"/>
              </w:rPr>
            </w:pPr>
            <w:r w:rsidRPr="007272E3">
              <w:rPr>
                <w:rFonts w:ascii="Verdana" w:hAnsi="Verdana"/>
                <w:sz w:val="22"/>
                <w:szCs w:val="22"/>
              </w:rPr>
              <w:t>RECREATIONAL ACTIVITY</w:t>
            </w:r>
          </w:p>
          <w:p w14:paraId="1D388FAB" w14:textId="717C7B78" w:rsidR="00F6315F" w:rsidRPr="00365CBD" w:rsidRDefault="00860B58" w:rsidP="00BD2BCE">
            <w:pPr>
              <w:pStyle w:val="NoSpacing"/>
              <w:numPr>
                <w:ilvl w:val="0"/>
                <w:numId w:val="9"/>
              </w:numPr>
              <w:spacing w:after="0"/>
              <w:ind w:left="307" w:hanging="284"/>
              <w:rPr>
                <w:rFonts w:ascii="Verdana" w:hAnsi="Verdana"/>
                <w:sz w:val="22"/>
                <w:szCs w:val="22"/>
              </w:rPr>
            </w:pPr>
            <w:r>
              <w:rPr>
                <w:rFonts w:ascii="Verdana" w:hAnsi="Verdana"/>
                <w:sz w:val="22"/>
                <w:szCs w:val="22"/>
              </w:rPr>
              <w:t xml:space="preserve">n/a, </w:t>
            </w:r>
            <w:r w:rsidR="006431EA">
              <w:rPr>
                <w:rFonts w:ascii="Verdana" w:hAnsi="Verdana"/>
                <w:sz w:val="22"/>
                <w:szCs w:val="22"/>
              </w:rPr>
              <w:t xml:space="preserve">the woods provide roosting habitat for pheasants from shoots operating on neighbouring holdings, there is a disused </w:t>
            </w:r>
            <w:r>
              <w:rPr>
                <w:rFonts w:ascii="Verdana" w:hAnsi="Verdana"/>
                <w:sz w:val="22"/>
                <w:szCs w:val="22"/>
              </w:rPr>
              <w:t xml:space="preserve">pen in Moor </w:t>
            </w:r>
            <w:proofErr w:type="spellStart"/>
            <w:r>
              <w:rPr>
                <w:rFonts w:ascii="Verdana" w:hAnsi="Verdana"/>
                <w:sz w:val="22"/>
                <w:szCs w:val="22"/>
              </w:rPr>
              <w:t>Copse</w:t>
            </w:r>
            <w:proofErr w:type="spellEnd"/>
            <w:r>
              <w:rPr>
                <w:rFonts w:ascii="Verdana" w:hAnsi="Verdana"/>
                <w:sz w:val="22"/>
                <w:szCs w:val="22"/>
              </w:rPr>
              <w:t>.</w:t>
            </w:r>
            <w:r w:rsidR="001C2254" w:rsidRPr="00365CBD">
              <w:rPr>
                <w:rFonts w:ascii="Verdana" w:hAnsi="Verdana"/>
                <w:sz w:val="22"/>
                <w:szCs w:val="22"/>
              </w:rPr>
              <w:t xml:space="preserve">  </w:t>
            </w:r>
          </w:p>
          <w:p w14:paraId="0DC75CF6" w14:textId="77777777" w:rsidR="00F6315F" w:rsidRPr="00365CBD" w:rsidRDefault="00F6315F" w:rsidP="00F6315F">
            <w:pPr>
              <w:pStyle w:val="NoSpacing"/>
              <w:spacing w:after="0"/>
              <w:rPr>
                <w:rFonts w:ascii="Verdana" w:hAnsi="Verdana"/>
                <w:sz w:val="22"/>
                <w:szCs w:val="22"/>
              </w:rPr>
            </w:pPr>
          </w:p>
          <w:p w14:paraId="6F672F97" w14:textId="38E88E87" w:rsidR="00F1586B" w:rsidRPr="00365CBD" w:rsidRDefault="002142EE" w:rsidP="002142EE">
            <w:pPr>
              <w:pStyle w:val="NoSpacing"/>
              <w:rPr>
                <w:rFonts w:ascii="Verdana" w:hAnsi="Verdana"/>
                <w:sz w:val="22"/>
                <w:szCs w:val="22"/>
              </w:rPr>
            </w:pPr>
            <w:r w:rsidRPr="00365CBD">
              <w:rPr>
                <w:rFonts w:ascii="Verdana" w:hAnsi="Verdana"/>
                <w:sz w:val="22"/>
                <w:szCs w:val="22"/>
              </w:rPr>
              <w:t xml:space="preserve">Further details are given in the following section </w:t>
            </w:r>
            <w:r w:rsidR="004415AF" w:rsidRPr="00365CBD">
              <w:rPr>
                <w:rFonts w:ascii="Verdana" w:hAnsi="Verdana"/>
                <w:sz w:val="22"/>
                <w:szCs w:val="22"/>
              </w:rPr>
              <w:t>(</w:t>
            </w:r>
            <w:r w:rsidRPr="00365CBD">
              <w:rPr>
                <w:rFonts w:ascii="Verdana" w:hAnsi="Verdana"/>
                <w:sz w:val="22"/>
                <w:szCs w:val="22"/>
              </w:rPr>
              <w:t>4.2</w:t>
            </w:r>
            <w:r w:rsidR="004415AF" w:rsidRPr="00365CBD">
              <w:rPr>
                <w:rFonts w:ascii="Verdana" w:hAnsi="Verdana"/>
                <w:sz w:val="22"/>
                <w:szCs w:val="22"/>
              </w:rPr>
              <w:t>)</w:t>
            </w:r>
            <w:r w:rsidRPr="00365CBD">
              <w:rPr>
                <w:rFonts w:ascii="Verdana" w:hAnsi="Verdana"/>
                <w:sz w:val="22"/>
                <w:szCs w:val="22"/>
              </w:rPr>
              <w:t>.</w:t>
            </w:r>
            <w:r w:rsidR="00F1586B" w:rsidRPr="00365CBD">
              <w:rPr>
                <w:rFonts w:ascii="Verdana" w:hAnsi="Verdana"/>
                <w:sz w:val="22"/>
                <w:szCs w:val="22"/>
              </w:rPr>
              <w:t xml:space="preserve"> </w:t>
            </w:r>
          </w:p>
        </w:tc>
      </w:tr>
    </w:tbl>
    <w:p w14:paraId="42F1587E" w14:textId="77777777" w:rsidR="007F3015" w:rsidRDefault="00A454B9">
      <w:pPr>
        <w:pStyle w:val="Heading1FC"/>
      </w:pPr>
      <w:bookmarkStart w:id="44" w:name="_Toc181705399"/>
      <w:r>
        <w:lastRenderedPageBreak/>
        <w:t>4.2 Information</w:t>
      </w:r>
      <w:bookmarkEnd w:id="44"/>
    </w:p>
    <w:p w14:paraId="0FE1B5BB" w14:textId="77777777" w:rsidR="00C66B37" w:rsidRDefault="00A454B9">
      <w:pPr>
        <w:pStyle w:val="NoSpacing"/>
        <w:rPr>
          <w:rFonts w:ascii="Verdana" w:hAnsi="Verdana"/>
          <w:sz w:val="22"/>
          <w:szCs w:val="22"/>
          <w:lang w:bidi="ar-SA"/>
        </w:rPr>
      </w:pPr>
      <w:r>
        <w:rPr>
          <w:rFonts w:ascii="Verdana" w:hAnsi="Verdana"/>
          <w:sz w:val="22"/>
          <w:szCs w:val="22"/>
          <w:lang w:bidi="ar-SA"/>
        </w:rPr>
        <w:t xml:space="preserve">Use this section to identify features that are both present in your woodland(s) and where required, on land adjacent to your woodland. </w:t>
      </w:r>
    </w:p>
    <w:p w14:paraId="3FDCB7F5" w14:textId="43D2FA86" w:rsidR="007F3015" w:rsidRDefault="00A454B9">
      <w:pPr>
        <w:pStyle w:val="NoSpacing"/>
      </w:pPr>
      <w:r>
        <w:rPr>
          <w:rFonts w:ascii="Verdana" w:hAnsi="Verdana"/>
          <w:sz w:val="22"/>
          <w:szCs w:val="22"/>
          <w:lang w:bidi="ar-SA"/>
        </w:rPr>
        <w:t xml:space="preserve">It may be useful to identify known features on an accompanying map. Woodland information for your property can be found on the </w:t>
      </w:r>
      <w:hyperlink r:id="rId21" w:history="1">
        <w:r>
          <w:rPr>
            <w:rStyle w:val="Hyperlink"/>
            <w:rFonts w:ascii="Verdana" w:hAnsi="Verdana"/>
            <w:sz w:val="22"/>
            <w:szCs w:val="22"/>
          </w:rPr>
          <w:t>Magic</w:t>
        </w:r>
        <w:r>
          <w:rPr>
            <w:rStyle w:val="Hyperlink"/>
          </w:rPr>
          <w:t xml:space="preserve"> </w:t>
        </w:r>
        <w:r>
          <w:rPr>
            <w:rStyle w:val="Hyperlink"/>
            <w:rFonts w:ascii="Verdana" w:hAnsi="Verdana"/>
            <w:sz w:val="22"/>
            <w:szCs w:val="22"/>
            <w:lang w:bidi="ar-SA"/>
          </w:rPr>
          <w:t>website</w:t>
        </w:r>
      </w:hyperlink>
      <w:r>
        <w:rPr>
          <w:rFonts w:ascii="Verdana" w:hAnsi="Verdana"/>
          <w:sz w:val="22"/>
          <w:szCs w:val="22"/>
          <w:lang w:bidi="ar-SA"/>
        </w:rPr>
        <w:t xml:space="preserve"> and the </w:t>
      </w:r>
      <w:hyperlink r:id="rId22" w:history="1">
        <w:r>
          <w:rPr>
            <w:rStyle w:val="Hyperlink"/>
            <w:rFonts w:ascii="Verdana" w:hAnsi="Verdana"/>
            <w:sz w:val="22"/>
            <w:szCs w:val="22"/>
            <w:lang w:bidi="ar-SA"/>
          </w:rPr>
          <w:t>Forestry Commission Land Information Search</w:t>
        </w:r>
      </w:hyperlink>
      <w:r>
        <w:rPr>
          <w:rFonts w:ascii="Verdana" w:hAnsi="Verdana"/>
          <w:sz w:val="22"/>
          <w:szCs w:val="22"/>
          <w:lang w:bidi="ar-SA"/>
        </w:rPr>
        <w:t xml:space="preserve">. </w:t>
      </w:r>
    </w:p>
    <w:tbl>
      <w:tblPr>
        <w:tblW w:w="10073" w:type="dxa"/>
        <w:tblInd w:w="-15" w:type="dxa"/>
        <w:tblLayout w:type="fixed"/>
        <w:tblCellMar>
          <w:left w:w="10" w:type="dxa"/>
          <w:right w:w="10" w:type="dxa"/>
        </w:tblCellMar>
        <w:tblLook w:val="04A0" w:firstRow="1" w:lastRow="0" w:firstColumn="1" w:lastColumn="0" w:noHBand="0" w:noVBand="1"/>
      </w:tblPr>
      <w:tblGrid>
        <w:gridCol w:w="15"/>
        <w:gridCol w:w="3895"/>
        <w:gridCol w:w="1959"/>
        <w:gridCol w:w="917"/>
        <w:gridCol w:w="2028"/>
        <w:gridCol w:w="1259"/>
      </w:tblGrid>
      <w:tr w:rsidR="007F3015" w14:paraId="66217F51"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A1836" w14:textId="77777777" w:rsidR="007F3015" w:rsidRDefault="00A454B9">
            <w:pPr>
              <w:jc w:val="center"/>
              <w:rPr>
                <w:b/>
              </w:rPr>
            </w:pPr>
            <w:r>
              <w:rPr>
                <w:b/>
              </w:rPr>
              <w:t>Feature</w:t>
            </w:r>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F79CC" w14:textId="2A17392A" w:rsidR="007F3015" w:rsidRDefault="00A454B9">
            <w:pPr>
              <w:jc w:val="center"/>
              <w:rPr>
                <w:b/>
              </w:rPr>
            </w:pPr>
            <w:r>
              <w:rPr>
                <w:b/>
              </w:rPr>
              <w:t xml:space="preserve">Within </w:t>
            </w:r>
            <w:r w:rsidR="00E43386">
              <w:rPr>
                <w:b/>
              </w:rPr>
              <w:t>w</w:t>
            </w:r>
            <w:r>
              <w:rPr>
                <w:b/>
              </w:rPr>
              <w:t>oodland(s)</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0916E" w14:textId="77777777" w:rsidR="007F3015" w:rsidRDefault="00A454B9">
            <w:pPr>
              <w:jc w:val="center"/>
              <w:rPr>
                <w:b/>
              </w:rPr>
            </w:pPr>
            <w:r>
              <w:rPr>
                <w:b/>
              </w:rPr>
              <w:t>Cpts</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7E86E" w14:textId="0007ABF1" w:rsidR="007F3015" w:rsidRDefault="00A454B9">
            <w:pPr>
              <w:jc w:val="center"/>
              <w:rPr>
                <w:b/>
              </w:rPr>
            </w:pPr>
            <w:r>
              <w:rPr>
                <w:b/>
              </w:rPr>
              <w:t xml:space="preserve">Adjacent to </w:t>
            </w:r>
            <w:r w:rsidR="00E43386">
              <w:rPr>
                <w:b/>
              </w:rPr>
              <w:t>w</w:t>
            </w:r>
            <w:r>
              <w:rPr>
                <w:b/>
              </w:rPr>
              <w:t>oodland(s)</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C71AA" w14:textId="7CDDC7B1" w:rsidR="007F3015" w:rsidRDefault="00A454B9">
            <w:pPr>
              <w:jc w:val="center"/>
              <w:rPr>
                <w:b/>
              </w:rPr>
            </w:pPr>
            <w:r>
              <w:rPr>
                <w:b/>
              </w:rPr>
              <w:t xml:space="preserve">Map </w:t>
            </w:r>
            <w:r w:rsidR="00E43386">
              <w:rPr>
                <w:b/>
              </w:rPr>
              <w:t>n</w:t>
            </w:r>
            <w:r>
              <w:rPr>
                <w:b/>
              </w:rPr>
              <w:t>o</w:t>
            </w:r>
          </w:p>
        </w:tc>
      </w:tr>
      <w:tr w:rsidR="007F3015" w14:paraId="5646F12C" w14:textId="77777777" w:rsidTr="00C66B37">
        <w:trPr>
          <w:gridBefore w:val="1"/>
          <w:wBefore w:w="15" w:type="dxa"/>
        </w:trPr>
        <w:tc>
          <w:tcPr>
            <w:tcW w:w="10058"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E1E2A3B" w14:textId="77777777" w:rsidR="007F3015" w:rsidRPr="00C66B37" w:rsidRDefault="00A454B9">
            <w:pPr>
              <w:tabs>
                <w:tab w:val="left" w:pos="2200"/>
              </w:tabs>
              <w:spacing w:line="300" w:lineRule="exact"/>
              <w:rPr>
                <w:b/>
                <w:bCs/>
              </w:rPr>
            </w:pPr>
            <w:hyperlink r:id="rId23" w:history="1">
              <w:r w:rsidRPr="00C66B37">
                <w:rPr>
                  <w:rStyle w:val="Hyperlink"/>
                  <w:b/>
                  <w:bCs/>
                </w:rPr>
                <w:t>Biodiversity</w:t>
              </w:r>
              <w:r w:rsidRPr="00C66B37">
                <w:rPr>
                  <w:rStyle w:val="Hyperlink"/>
                  <w:b/>
                  <w:bCs/>
                  <w:lang w:val="en-US"/>
                </w:rPr>
                <w:t xml:space="preserve"> - </w:t>
              </w:r>
              <w:r w:rsidRPr="00C66B37">
                <w:rPr>
                  <w:rStyle w:val="Hyperlink"/>
                  <w:b/>
                  <w:bCs/>
                </w:rPr>
                <w:t>Designations</w:t>
              </w:r>
            </w:hyperlink>
          </w:p>
        </w:tc>
      </w:tr>
      <w:tr w:rsidR="007F3015" w14:paraId="76CEF608"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F19B8" w14:textId="77777777" w:rsidR="007F3015" w:rsidRDefault="00A454B9">
            <w:pPr>
              <w:tabs>
                <w:tab w:val="left" w:pos="2200"/>
              </w:tabs>
              <w:spacing w:line="300" w:lineRule="exact"/>
            </w:pPr>
            <w:hyperlink r:id="rId24" w:anchor="SSSIs" w:history="1">
              <w:r>
                <w:rPr>
                  <w:rStyle w:val="Hyperlink"/>
                </w:rPr>
                <w:t>Site of Special Scientific Interest</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AA7E5" w14:textId="12A337EC" w:rsidR="007F3015" w:rsidRDefault="00A454B9" w:rsidP="00A30C07">
            <w:pPr>
              <w:tabs>
                <w:tab w:val="left" w:pos="2200"/>
              </w:tabs>
              <w:spacing w:line="300" w:lineRule="exact"/>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7E65D"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D6662" w14:textId="2C887752" w:rsidR="007F3015" w:rsidRDefault="00A454B9" w:rsidP="00A30C07">
            <w:pPr>
              <w:jc w:val="center"/>
            </w:pPr>
            <w:r>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DAD51" w14:textId="61C4A3F2" w:rsidR="007F3015" w:rsidRDefault="007F3015" w:rsidP="00A30C07">
            <w:pPr>
              <w:jc w:val="center"/>
            </w:pPr>
          </w:p>
        </w:tc>
      </w:tr>
      <w:tr w:rsidR="007F3015" w14:paraId="0228A09A"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1899D" w14:textId="77777777" w:rsidR="007F3015" w:rsidRDefault="00A454B9">
            <w:pPr>
              <w:tabs>
                <w:tab w:val="left" w:pos="2200"/>
              </w:tabs>
              <w:spacing w:line="300" w:lineRule="exact"/>
            </w:pPr>
            <w:hyperlink r:id="rId25" w:anchor="special-areas" w:history="1">
              <w:r>
                <w:rPr>
                  <w:rStyle w:val="Hyperlink"/>
                </w:rPr>
                <w:t>Special Area of Conservation</w:t>
              </w:r>
            </w:hyperlink>
            <w:r>
              <w:t xml:space="preserve"> </w:t>
            </w:r>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93DDA" w14:textId="7845E0A2" w:rsidR="007F3015" w:rsidRDefault="00A454B9" w:rsidP="00A30C07">
            <w:pPr>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6AABC"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0E6A3" w14:textId="0ABC8D4D" w:rsidR="007F3015" w:rsidRDefault="00A454B9" w:rsidP="00A30C07">
            <w:pPr>
              <w:jc w:val="center"/>
            </w:pPr>
            <w:r>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CA3E8" w14:textId="7E857ACA" w:rsidR="007F3015" w:rsidRDefault="007F3015" w:rsidP="00A30C07">
            <w:pPr>
              <w:jc w:val="center"/>
            </w:pPr>
          </w:p>
        </w:tc>
      </w:tr>
      <w:tr w:rsidR="007F3015" w14:paraId="6C125A73"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5D297" w14:textId="77777777" w:rsidR="007F3015" w:rsidRDefault="00A454B9">
            <w:pPr>
              <w:tabs>
                <w:tab w:val="left" w:pos="2200"/>
              </w:tabs>
              <w:spacing w:line="300" w:lineRule="exact"/>
            </w:pPr>
            <w:hyperlink r:id="rId26" w:anchor="tree-preservation-orders" w:history="1">
              <w:r>
                <w:rPr>
                  <w:rStyle w:val="Hyperlink"/>
                </w:rPr>
                <w:t>Tree Preservation Order</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CCFDC" w14:textId="764950E2" w:rsidR="007F3015" w:rsidRDefault="00A454B9" w:rsidP="00A30C07">
            <w:pPr>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F1625"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16082" w14:textId="67155D2A" w:rsidR="007F3015" w:rsidRDefault="00A454B9" w:rsidP="00A30C07">
            <w:pPr>
              <w:jc w:val="center"/>
            </w:pPr>
            <w:r>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0379E" w14:textId="39A3F943" w:rsidR="007F3015" w:rsidRDefault="007F3015" w:rsidP="00A30C07">
            <w:pPr>
              <w:jc w:val="center"/>
            </w:pPr>
          </w:p>
        </w:tc>
      </w:tr>
      <w:tr w:rsidR="007F3015" w14:paraId="407C2488"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4D482" w14:textId="77777777" w:rsidR="007F3015" w:rsidRDefault="00A454B9">
            <w:pPr>
              <w:tabs>
                <w:tab w:val="left" w:pos="2200"/>
              </w:tabs>
              <w:spacing w:line="300" w:lineRule="exact"/>
            </w:pPr>
            <w:hyperlink r:id="rId27" w:anchor="conservation-areas" w:history="1">
              <w:r>
                <w:rPr>
                  <w:rStyle w:val="Hyperlink"/>
                </w:rPr>
                <w:t>Conservation Area</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93F70" w14:textId="27331A2A" w:rsidR="007F3015" w:rsidRDefault="00A454B9" w:rsidP="00A30C07">
            <w:pPr>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39F14"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A919D" w14:textId="016F1144" w:rsidR="007F3015" w:rsidRDefault="00A454B9" w:rsidP="00A30C07">
            <w:pPr>
              <w:jc w:val="center"/>
            </w:pPr>
            <w:r>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11B96" w14:textId="1CF61EAB" w:rsidR="007F3015" w:rsidRDefault="007F3015" w:rsidP="00A30C07">
            <w:pPr>
              <w:jc w:val="center"/>
            </w:pPr>
          </w:p>
        </w:tc>
      </w:tr>
      <w:tr w:rsidR="007F3015" w14:paraId="2068DE39"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2437B" w14:textId="77777777" w:rsidR="007F3015" w:rsidRDefault="00A454B9">
            <w:pPr>
              <w:tabs>
                <w:tab w:val="left" w:pos="2200"/>
              </w:tabs>
              <w:spacing w:line="300" w:lineRule="exact"/>
            </w:pPr>
            <w:hyperlink r:id="rId28" w:anchor="special-protection" w:history="1">
              <w:r>
                <w:rPr>
                  <w:rStyle w:val="Hyperlink"/>
                </w:rPr>
                <w:t>Special Protection Area</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3A9DE" w14:textId="1E3C3A0C" w:rsidR="007F3015" w:rsidRDefault="00A454B9" w:rsidP="00A30C07">
            <w:pPr>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85794"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4AFDE" w14:textId="5B9AC667" w:rsidR="007F3015" w:rsidRDefault="00A454B9" w:rsidP="00A30C07">
            <w:pPr>
              <w:jc w:val="center"/>
            </w:pPr>
            <w:r>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BAF17" w14:textId="5BBA335C" w:rsidR="007F3015" w:rsidRDefault="007F3015" w:rsidP="00A30C07">
            <w:pPr>
              <w:jc w:val="center"/>
            </w:pPr>
          </w:p>
        </w:tc>
      </w:tr>
      <w:tr w:rsidR="007F3015" w14:paraId="1855B220"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1F484" w14:textId="77777777" w:rsidR="007F3015" w:rsidRDefault="00A454B9">
            <w:pPr>
              <w:tabs>
                <w:tab w:val="left" w:pos="2200"/>
              </w:tabs>
              <w:spacing w:line="300" w:lineRule="exact"/>
            </w:pPr>
            <w:hyperlink r:id="rId29" w:anchor="ramsar-sites" w:history="1">
              <w:r>
                <w:rPr>
                  <w:rStyle w:val="Hyperlink"/>
                </w:rPr>
                <w:t>Ramsar Site</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E548E" w14:textId="502B3A64" w:rsidR="007F3015" w:rsidRDefault="00A454B9" w:rsidP="00A30C07">
            <w:pPr>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E94F2"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4B4B9" w14:textId="7DDA8771" w:rsidR="007F3015" w:rsidRDefault="00A454B9" w:rsidP="00A30C07">
            <w:pPr>
              <w:jc w:val="center"/>
            </w:pPr>
            <w:r>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5E883" w14:textId="19D97188" w:rsidR="007F3015" w:rsidRDefault="007F3015" w:rsidP="00A30C07">
            <w:pPr>
              <w:jc w:val="center"/>
            </w:pPr>
          </w:p>
        </w:tc>
      </w:tr>
      <w:tr w:rsidR="007F3015" w14:paraId="5B691A62"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F2282" w14:textId="77777777" w:rsidR="007F3015" w:rsidRDefault="00A454B9">
            <w:pPr>
              <w:tabs>
                <w:tab w:val="left" w:pos="2200"/>
              </w:tabs>
              <w:spacing w:line="300" w:lineRule="exact"/>
            </w:pPr>
            <w:hyperlink r:id="rId30" w:anchor="national-nature-reserves" w:history="1">
              <w:r>
                <w:rPr>
                  <w:rStyle w:val="Hyperlink"/>
                </w:rPr>
                <w:t>National Nature Reserve</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BA780" w14:textId="41B79234" w:rsidR="007F3015" w:rsidRDefault="00A454B9" w:rsidP="00A30C07">
            <w:pPr>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59DEA"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7C743" w14:textId="604DE256" w:rsidR="007F3015" w:rsidRDefault="00A454B9" w:rsidP="00A30C07">
            <w:pPr>
              <w:jc w:val="center"/>
            </w:pPr>
            <w:r>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44A74" w14:textId="575CB004" w:rsidR="007F3015" w:rsidRDefault="007F3015" w:rsidP="00A30C07">
            <w:pPr>
              <w:jc w:val="center"/>
            </w:pPr>
          </w:p>
        </w:tc>
      </w:tr>
      <w:tr w:rsidR="007F3015" w14:paraId="04F5DE59"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5FE10" w14:textId="77777777" w:rsidR="007F3015" w:rsidRDefault="00A454B9">
            <w:pPr>
              <w:tabs>
                <w:tab w:val="left" w:pos="2200"/>
              </w:tabs>
              <w:spacing w:line="300" w:lineRule="exact"/>
            </w:pPr>
            <w:hyperlink r:id="rId31" w:anchor="local-nature-reserves" w:history="1">
              <w:r>
                <w:rPr>
                  <w:rStyle w:val="Hyperlink"/>
                </w:rPr>
                <w:t>Local Nature Reserve</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08B32" w14:textId="2E205C00" w:rsidR="007F3015" w:rsidRDefault="00A454B9" w:rsidP="00A30C07">
            <w:pPr>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8DFC6"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D63E8" w14:textId="258F705C" w:rsidR="007F3015" w:rsidRDefault="00A454B9" w:rsidP="00A30C07">
            <w:pPr>
              <w:jc w:val="center"/>
            </w:pPr>
            <w:r>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E7EDE" w14:textId="0AD63930" w:rsidR="007F3015" w:rsidRDefault="007F3015" w:rsidP="00A30C07">
            <w:pPr>
              <w:jc w:val="center"/>
            </w:pPr>
          </w:p>
        </w:tc>
      </w:tr>
      <w:tr w:rsidR="00A43023" w14:paraId="7E951FB4" w14:textId="77777777" w:rsidTr="00A43023">
        <w:tc>
          <w:tcPr>
            <w:tcW w:w="39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47E2C" w14:textId="77777777" w:rsidR="00A43023" w:rsidRPr="00DD5DF5" w:rsidRDefault="00A43023" w:rsidP="00B43C27">
            <w:pPr>
              <w:tabs>
                <w:tab w:val="left" w:pos="2200"/>
              </w:tabs>
              <w:spacing w:line="300" w:lineRule="exact"/>
              <w:rPr>
                <w:color w:val="0000FF"/>
              </w:rPr>
            </w:pPr>
            <w:hyperlink r:id="rId32" w:anchor="peaty-soils" w:history="1">
              <w:r w:rsidRPr="00DD5DF5">
                <w:rPr>
                  <w:rStyle w:val="Hyperlink"/>
                </w:rPr>
                <w:t>Areas of peat over 50cm deep</w:t>
              </w:r>
            </w:hyperlink>
            <w:r w:rsidRPr="00DD5DF5">
              <w:rPr>
                <w:rStyle w:val="Hyperlink"/>
              </w:rPr>
              <w:t xml:space="preserve"> </w:t>
            </w:r>
            <w:r w:rsidRPr="00DD5DF5">
              <w:rPr>
                <w:color w:val="0000FF"/>
              </w:rPr>
              <w:t xml:space="preserve"> </w:t>
            </w:r>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B92B63" w14:textId="166465AC" w:rsidR="00A43023" w:rsidRPr="00DD5DF5" w:rsidRDefault="00A43023" w:rsidP="00A43023">
            <w:pPr>
              <w:jc w:val="center"/>
            </w:pPr>
            <w:r w:rsidRPr="00DD5DF5">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240CB" w14:textId="77777777" w:rsidR="00A43023" w:rsidRPr="00DD5DF5" w:rsidRDefault="00A43023" w:rsidP="00A43023">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C7EB1" w14:textId="633433D7" w:rsidR="00A43023" w:rsidRPr="00DD5DF5" w:rsidRDefault="00A43023" w:rsidP="00A43023">
            <w:pPr>
              <w:jc w:val="center"/>
            </w:pPr>
            <w:r w:rsidRPr="00DD5DF5">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52911" w14:textId="64B5B544" w:rsidR="00A43023" w:rsidRDefault="00A43023" w:rsidP="00A43023">
            <w:pPr>
              <w:jc w:val="center"/>
            </w:pPr>
          </w:p>
        </w:tc>
      </w:tr>
      <w:tr w:rsidR="00A43023" w14:paraId="1D06DEA6" w14:textId="77777777" w:rsidTr="00A43023">
        <w:tc>
          <w:tcPr>
            <w:tcW w:w="39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E34E0" w14:textId="77777777" w:rsidR="00A43023" w:rsidRPr="00DD5DF5" w:rsidRDefault="00A43023" w:rsidP="00B43C27">
            <w:pPr>
              <w:tabs>
                <w:tab w:val="left" w:pos="2200"/>
              </w:tabs>
              <w:rPr>
                <w:color w:val="0000FF"/>
              </w:rPr>
            </w:pPr>
            <w:hyperlink r:id="rId33" w:anchor="rspb-important-bird-areas" w:history="1">
              <w:r w:rsidRPr="00DD5DF5">
                <w:rPr>
                  <w:rStyle w:val="Hyperlink"/>
                </w:rPr>
                <w:t>RSPB Important Bird Area</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F5237" w14:textId="2F61A8FB" w:rsidR="00A43023" w:rsidRPr="00DD5DF5" w:rsidRDefault="00A43023" w:rsidP="00A43023">
            <w:pPr>
              <w:jc w:val="center"/>
            </w:pPr>
            <w:r w:rsidRPr="00DD5DF5">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1BD7C" w14:textId="77777777" w:rsidR="00A43023" w:rsidRPr="00DD5DF5" w:rsidRDefault="00A43023" w:rsidP="00A43023">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EE5AF" w14:textId="3BCB2914" w:rsidR="00A43023" w:rsidRPr="00DD5DF5" w:rsidRDefault="00A43023" w:rsidP="00A43023">
            <w:pPr>
              <w:jc w:val="center"/>
            </w:pPr>
            <w:r w:rsidRPr="00DD5DF5">
              <w:t>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E5EC7" w14:textId="7BF3AC6B" w:rsidR="00A43023" w:rsidRDefault="00A43023" w:rsidP="00A43023">
            <w:pPr>
              <w:jc w:val="center"/>
            </w:pPr>
          </w:p>
        </w:tc>
      </w:tr>
      <w:tr w:rsidR="00A43023" w14:paraId="1A6C875D" w14:textId="77777777" w:rsidTr="00A43023">
        <w:tc>
          <w:tcPr>
            <w:tcW w:w="39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983E6D" w14:textId="77777777" w:rsidR="00A43023" w:rsidRPr="00DD5DF5" w:rsidRDefault="00A43023" w:rsidP="00B43C27">
            <w:pPr>
              <w:tabs>
                <w:tab w:val="left" w:pos="2200"/>
              </w:tabs>
              <w:rPr>
                <w:color w:val="0000FF"/>
              </w:rPr>
            </w:pPr>
            <w:hyperlink r:id="rId34" w:anchor="higher-level-stewardship" w:history="1">
              <w:r w:rsidRPr="00DD5DF5">
                <w:rPr>
                  <w:rStyle w:val="Hyperlink"/>
                </w:rPr>
                <w:t>Higher Level Stewardship grant-funded land</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FB750" w14:textId="4ECDB300" w:rsidR="00A43023" w:rsidRPr="00DD5DF5" w:rsidRDefault="00A43023" w:rsidP="00A43023">
            <w:pPr>
              <w:jc w:val="center"/>
            </w:pPr>
            <w:r w:rsidRPr="00DD5DF5">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83821" w14:textId="77777777" w:rsidR="00A43023" w:rsidRPr="00DD5DF5" w:rsidRDefault="00A43023" w:rsidP="00A43023">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E0913" w14:textId="735AB4F8" w:rsidR="00A43023" w:rsidRPr="00DD5DF5" w:rsidRDefault="00A43023" w:rsidP="00A43023">
            <w:pPr>
              <w:jc w:val="center"/>
            </w:pPr>
            <w:r w:rsidRPr="00DD5DF5">
              <w:t>Yes</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F1BDB" w14:textId="4E943BA3" w:rsidR="00A43023" w:rsidRDefault="006F6F20" w:rsidP="00A43023">
            <w:pPr>
              <w:jc w:val="center"/>
            </w:pPr>
            <w:r>
              <w:t>-</w:t>
            </w:r>
          </w:p>
        </w:tc>
      </w:tr>
      <w:tr w:rsidR="00A43023" w14:paraId="719C6302" w14:textId="77777777" w:rsidTr="00A43023">
        <w:tc>
          <w:tcPr>
            <w:tcW w:w="39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1B65A" w14:textId="77777777" w:rsidR="00A43023" w:rsidRPr="00DD5DF5" w:rsidRDefault="00A43023" w:rsidP="00B43C27">
            <w:pPr>
              <w:tabs>
                <w:tab w:val="left" w:pos="2200"/>
              </w:tabs>
              <w:rPr>
                <w:color w:val="0000FF"/>
              </w:rPr>
            </w:pPr>
            <w:hyperlink r:id="rId35" w:anchor="priority-habitats" w:history="1">
              <w:r w:rsidRPr="00DD5DF5">
                <w:rPr>
                  <w:rStyle w:val="Hyperlink"/>
                </w:rPr>
                <w:t>Priority Habitats</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D840C" w14:textId="3C138D28" w:rsidR="00A43023" w:rsidRPr="00DD5DF5" w:rsidRDefault="00A43023" w:rsidP="00A43023">
            <w:pPr>
              <w:jc w:val="center"/>
            </w:pPr>
            <w:r w:rsidRPr="00DD5DF5">
              <w:t>Yes</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F82AB" w14:textId="292311EA" w:rsidR="00A43023" w:rsidRPr="00DD5DF5" w:rsidRDefault="00E778D1" w:rsidP="00A43023">
            <w:pPr>
              <w:jc w:val="center"/>
            </w:pPr>
            <w:r>
              <w:t>2840, 1730</w:t>
            </w:r>
            <w:r w:rsidR="00A03C0C">
              <w:t>,</w:t>
            </w:r>
            <w:r>
              <w:t>538ac</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4D0CF" w14:textId="63A9D399" w:rsidR="00A43023" w:rsidRPr="00DD5DF5" w:rsidRDefault="00A43023" w:rsidP="00A43023">
            <w:pPr>
              <w:jc w:val="center"/>
            </w:pPr>
            <w:r w:rsidRPr="00DD5DF5">
              <w:t>Yes</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B6FCB" w14:textId="7610F05E" w:rsidR="00A43023" w:rsidRDefault="00CF29A1" w:rsidP="00A43023">
            <w:pPr>
              <w:jc w:val="center"/>
            </w:pPr>
            <w:r>
              <w:t>4</w:t>
            </w:r>
          </w:p>
        </w:tc>
      </w:tr>
      <w:tr w:rsidR="007F3015" w14:paraId="55C75BCA"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D9F5A" w14:textId="77777777" w:rsidR="00F1586B" w:rsidRDefault="00A454B9">
            <w:pPr>
              <w:tabs>
                <w:tab w:val="left" w:pos="2200"/>
              </w:tabs>
            </w:pPr>
            <w:r>
              <w:t xml:space="preserve">Other (please </w:t>
            </w:r>
            <w:r w:rsidR="00986037">
              <w:t>s</w:t>
            </w:r>
            <w:r>
              <w:t>pecify):  </w:t>
            </w:r>
          </w:p>
          <w:p w14:paraId="675FABAF" w14:textId="45212DEC" w:rsidR="007F3015" w:rsidRDefault="00F1586B">
            <w:pPr>
              <w:tabs>
                <w:tab w:val="left" w:pos="2200"/>
              </w:tabs>
            </w:pPr>
            <w:r>
              <w:t>County Wildlife Site</w:t>
            </w:r>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A50FC" w14:textId="2B3DA2A2" w:rsidR="007F3015" w:rsidRDefault="00A454B9" w:rsidP="00A30C07">
            <w:pPr>
              <w:jc w:val="center"/>
            </w:pPr>
            <w:r>
              <w:t>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1A96B" w14:textId="77777777" w:rsidR="007F3015" w:rsidRDefault="007F3015" w:rsidP="00A30C07">
            <w:pPr>
              <w:jc w:val="center"/>
            </w:pP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D277F" w14:textId="539BE88E" w:rsidR="007F3015" w:rsidRDefault="00A454B9" w:rsidP="00A30C07">
            <w:pPr>
              <w:jc w:val="center"/>
            </w:pPr>
            <w:r>
              <w:t>Yes</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0DA66" w14:textId="14CA088F" w:rsidR="007F3015" w:rsidRDefault="0065691E" w:rsidP="00A30C07">
            <w:pPr>
              <w:jc w:val="center"/>
            </w:pPr>
            <w:r>
              <w:t>-</w:t>
            </w:r>
          </w:p>
        </w:tc>
      </w:tr>
      <w:tr w:rsidR="007F3015" w14:paraId="60019B29" w14:textId="77777777" w:rsidTr="00A43023">
        <w:trPr>
          <w:gridBefore w:val="1"/>
          <w:wBefore w:w="15" w:type="dxa"/>
        </w:trPr>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96D1B" w14:textId="77777777" w:rsidR="007F3015" w:rsidRDefault="00A454B9">
            <w:pPr>
              <w:tabs>
                <w:tab w:val="left" w:pos="2200"/>
              </w:tabs>
              <w:rPr>
                <w:b/>
              </w:rPr>
            </w:pPr>
            <w:r>
              <w:rPr>
                <w:b/>
              </w:rPr>
              <w:t>Notes</w:t>
            </w:r>
          </w:p>
          <w:p w14:paraId="5D4B28D5" w14:textId="77777777" w:rsidR="007F78D3" w:rsidRDefault="007F78D3">
            <w:pPr>
              <w:tabs>
                <w:tab w:val="left" w:pos="2200"/>
              </w:tabs>
              <w:rPr>
                <w:bCs/>
              </w:rPr>
            </w:pPr>
          </w:p>
          <w:p w14:paraId="5C1931F8" w14:textId="4293915A" w:rsidR="00C06512" w:rsidRPr="00841E2F" w:rsidRDefault="00C06512">
            <w:pPr>
              <w:tabs>
                <w:tab w:val="left" w:pos="2200"/>
              </w:tabs>
              <w:rPr>
                <w:bCs/>
              </w:rPr>
            </w:pPr>
          </w:p>
        </w:tc>
        <w:tc>
          <w:tcPr>
            <w:tcW w:w="61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70FC1" w14:textId="4C4D71C6" w:rsidR="006F6F20" w:rsidRDefault="006F6F20" w:rsidP="009449E8">
            <w:pPr>
              <w:pStyle w:val="ListParagraph"/>
              <w:numPr>
                <w:ilvl w:val="0"/>
                <w:numId w:val="9"/>
              </w:numPr>
              <w:ind w:left="246" w:hanging="284"/>
            </w:pPr>
            <w:r>
              <w:t xml:space="preserve">Bryant’s </w:t>
            </w:r>
            <w:proofErr w:type="spellStart"/>
            <w:r>
              <w:t>Copse</w:t>
            </w:r>
            <w:proofErr w:type="spellEnd"/>
            <w:r>
              <w:t>, forming northern boundary of farm is under Countryside Stewardship Higher Tier agreement.</w:t>
            </w:r>
          </w:p>
          <w:p w14:paraId="7865432C" w14:textId="125DD24F" w:rsidR="00E778D1" w:rsidRDefault="00E778D1" w:rsidP="009449E8">
            <w:pPr>
              <w:pStyle w:val="ListParagraph"/>
              <w:numPr>
                <w:ilvl w:val="0"/>
                <w:numId w:val="9"/>
              </w:numPr>
              <w:ind w:left="246" w:hanging="284"/>
            </w:pPr>
            <w:r>
              <w:t xml:space="preserve">Moor </w:t>
            </w:r>
            <w:proofErr w:type="spellStart"/>
            <w:r>
              <w:t>Copse</w:t>
            </w:r>
            <w:proofErr w:type="spellEnd"/>
            <w:r>
              <w:t xml:space="preserve"> is mapped as deciduous woodland Priority Habitat.  </w:t>
            </w:r>
            <w:r w:rsidR="006F6F20">
              <w:t xml:space="preserve">Adjacent </w:t>
            </w:r>
            <w:r>
              <w:t xml:space="preserve">Bryant’s </w:t>
            </w:r>
            <w:proofErr w:type="spellStart"/>
            <w:r>
              <w:t>Copse</w:t>
            </w:r>
            <w:proofErr w:type="spellEnd"/>
            <w:r w:rsidR="006F6F20">
              <w:t xml:space="preserve"> also. </w:t>
            </w:r>
          </w:p>
          <w:p w14:paraId="4D9ECBE9" w14:textId="58D3E21E" w:rsidR="007F3015" w:rsidRPr="007F78D3" w:rsidRDefault="00E778D1" w:rsidP="006F6F20">
            <w:pPr>
              <w:pStyle w:val="ListParagraph"/>
              <w:numPr>
                <w:ilvl w:val="0"/>
                <w:numId w:val="9"/>
              </w:numPr>
              <w:ind w:left="246" w:hanging="284"/>
            </w:pPr>
            <w:r>
              <w:t xml:space="preserve">Bryant’s </w:t>
            </w:r>
            <w:proofErr w:type="spellStart"/>
            <w:r>
              <w:t>Copse</w:t>
            </w:r>
            <w:proofErr w:type="spellEnd"/>
            <w:r>
              <w:t xml:space="preserve"> is </w:t>
            </w:r>
            <w:r w:rsidR="006F6F20">
              <w:t xml:space="preserve">also </w:t>
            </w:r>
            <w:r w:rsidR="0065691E">
              <w:t>a</w:t>
            </w:r>
            <w:r>
              <w:t xml:space="preserve"> </w:t>
            </w:r>
            <w:r w:rsidR="00F90241">
              <w:t xml:space="preserve">CWS (Black </w:t>
            </w:r>
            <w:proofErr w:type="spellStart"/>
            <w:r w:rsidR="00F90241">
              <w:t>Copse</w:t>
            </w:r>
            <w:proofErr w:type="spellEnd"/>
            <w:r w:rsidR="00F90241">
              <w:t xml:space="preserve"> to </w:t>
            </w:r>
            <w:proofErr w:type="spellStart"/>
            <w:r w:rsidR="00F90241">
              <w:t>Holmingham</w:t>
            </w:r>
            <w:proofErr w:type="spellEnd"/>
            <w:r w:rsidR="00F90241">
              <w:t xml:space="preserve"> Wood)</w:t>
            </w:r>
            <w:r w:rsidR="0065691E">
              <w:t>.</w:t>
            </w:r>
          </w:p>
        </w:tc>
      </w:tr>
    </w:tbl>
    <w:p w14:paraId="38AA54DA" w14:textId="77777777" w:rsidR="007F3015" w:rsidRDefault="007F3015"/>
    <w:tbl>
      <w:tblPr>
        <w:tblW w:w="10241" w:type="dxa"/>
        <w:tblLayout w:type="fixed"/>
        <w:tblCellMar>
          <w:left w:w="10" w:type="dxa"/>
          <w:right w:w="10" w:type="dxa"/>
        </w:tblCellMar>
        <w:tblLook w:val="04A0" w:firstRow="1" w:lastRow="0" w:firstColumn="1" w:lastColumn="0" w:noHBand="0" w:noVBand="1"/>
      </w:tblPr>
      <w:tblGrid>
        <w:gridCol w:w="746"/>
        <w:gridCol w:w="1266"/>
        <w:gridCol w:w="1811"/>
        <w:gridCol w:w="1842"/>
        <w:gridCol w:w="951"/>
        <w:gridCol w:w="892"/>
        <w:gridCol w:w="2552"/>
        <w:gridCol w:w="40"/>
        <w:gridCol w:w="141"/>
      </w:tblGrid>
      <w:tr w:rsidR="007F3015" w14:paraId="62B6BD85"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60AAE" w14:textId="77777777" w:rsidR="007F3015" w:rsidRDefault="00A454B9">
            <w:pPr>
              <w:jc w:val="center"/>
              <w:rPr>
                <w:b/>
              </w:rPr>
            </w:pPr>
            <w:r>
              <w:rPr>
                <w:b/>
              </w:rPr>
              <w:t>Feature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4AD19" w14:textId="77777777" w:rsidR="007F3015" w:rsidRDefault="00A454B9">
            <w:pPr>
              <w:jc w:val="center"/>
              <w:rPr>
                <w:b/>
              </w:rPr>
            </w:pPr>
            <w:r>
              <w:rPr>
                <w:b/>
              </w:rPr>
              <w:t>Within Woodland(s)</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1638A" w14:textId="77777777" w:rsidR="007F3015" w:rsidRDefault="00A454B9">
            <w:pPr>
              <w:jc w:val="center"/>
              <w:rPr>
                <w:b/>
              </w:rPr>
            </w:pPr>
            <w:r>
              <w:rPr>
                <w:b/>
              </w:rPr>
              <w:t>Cpts</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4553D" w14:textId="77777777" w:rsidR="007F3015" w:rsidRDefault="00A454B9">
            <w:pPr>
              <w:jc w:val="center"/>
              <w:rPr>
                <w:b/>
              </w:rPr>
            </w:pPr>
            <w:r>
              <w:rPr>
                <w:b/>
              </w:rPr>
              <w:t>Map No</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6D02A" w14:textId="77777777" w:rsidR="007F3015" w:rsidRDefault="00A454B9">
            <w:pPr>
              <w:jc w:val="center"/>
              <w:rPr>
                <w:b/>
              </w:rPr>
            </w:pPr>
            <w:r>
              <w:rPr>
                <w:b/>
              </w:rPr>
              <w:t>Notes</w:t>
            </w:r>
          </w:p>
        </w:tc>
        <w:tc>
          <w:tcPr>
            <w:tcW w:w="40" w:type="dxa"/>
            <w:tcMar>
              <w:top w:w="0" w:type="dxa"/>
              <w:left w:w="10" w:type="dxa"/>
              <w:bottom w:w="0" w:type="dxa"/>
              <w:right w:w="10" w:type="dxa"/>
            </w:tcMar>
          </w:tcPr>
          <w:p w14:paraId="72FCAE47" w14:textId="77777777" w:rsidR="007F3015" w:rsidRDefault="007F3015">
            <w:pPr>
              <w:jc w:val="center"/>
              <w:rPr>
                <w:b/>
              </w:rPr>
            </w:pPr>
          </w:p>
        </w:tc>
      </w:tr>
      <w:tr w:rsidR="007F3015" w14:paraId="483B126B" w14:textId="77777777" w:rsidTr="00C66B37">
        <w:tc>
          <w:tcPr>
            <w:tcW w:w="1006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17918E88" w14:textId="77777777" w:rsidR="007F3015" w:rsidRPr="00C66B37" w:rsidRDefault="00A454B9">
            <w:pPr>
              <w:rPr>
                <w:b/>
              </w:rPr>
            </w:pPr>
            <w:r w:rsidRPr="00C66B37">
              <w:rPr>
                <w:b/>
              </w:rPr>
              <w:t xml:space="preserve">Biodiversity - </w:t>
            </w:r>
            <w:hyperlink r:id="rId36" w:history="1">
              <w:r w:rsidRPr="00C66B37">
                <w:rPr>
                  <w:rStyle w:val="Hyperlink"/>
                  <w:b/>
                </w:rPr>
                <w:t>European Protected Species</w:t>
              </w:r>
            </w:hyperlink>
          </w:p>
        </w:tc>
        <w:tc>
          <w:tcPr>
            <w:tcW w:w="181" w:type="dxa"/>
            <w:gridSpan w:val="2"/>
            <w:tcMar>
              <w:top w:w="0" w:type="dxa"/>
              <w:left w:w="10" w:type="dxa"/>
              <w:bottom w:w="0" w:type="dxa"/>
              <w:right w:w="10" w:type="dxa"/>
            </w:tcMar>
          </w:tcPr>
          <w:p w14:paraId="4615AA82" w14:textId="77777777" w:rsidR="007F3015" w:rsidRDefault="007F3015"/>
        </w:tc>
      </w:tr>
      <w:tr w:rsidR="007F3015" w14:paraId="589824F9" w14:textId="77777777" w:rsidTr="00C578DB">
        <w:tc>
          <w:tcPr>
            <w:tcW w:w="7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E80DE" w14:textId="77777777" w:rsidR="007F3015" w:rsidRDefault="00A454B9">
            <w:pPr>
              <w:tabs>
                <w:tab w:val="left" w:pos="4373"/>
              </w:tabs>
              <w:spacing w:line="300" w:lineRule="exact"/>
            </w:pPr>
            <w:r>
              <w:t xml:space="preserve">Bat </w:t>
            </w:r>
          </w:p>
        </w:tc>
        <w:tc>
          <w:tcPr>
            <w:tcW w:w="30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29101" w14:textId="77777777" w:rsidR="007F3015" w:rsidRDefault="00A454B9">
            <w:pPr>
              <w:tabs>
                <w:tab w:val="left" w:pos="4373"/>
              </w:tabs>
              <w:spacing w:line="300" w:lineRule="exact"/>
            </w:pPr>
            <w:r>
              <w:t xml:space="preserve">Species (if known) </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18A5C" w14:textId="29FC420D" w:rsidR="007F3015" w:rsidRDefault="00642B6F" w:rsidP="00A30C07">
            <w:pPr>
              <w:tabs>
                <w:tab w:val="left" w:pos="2200"/>
              </w:tabs>
              <w:spacing w:line="300" w:lineRule="exact"/>
              <w:jc w:val="center"/>
            </w:pPr>
            <w:r>
              <w:t>Likely</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5D1B4" w14:textId="77777777" w:rsidR="007F3015" w:rsidRDefault="007F3015" w:rsidP="00A30C07">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AAE8D" w14:textId="3D6CBF8C" w:rsidR="007F3015" w:rsidRDefault="00CF29A1" w:rsidP="00A30C07">
            <w:pPr>
              <w:tabs>
                <w:tab w:val="left" w:pos="2200"/>
              </w:tabs>
              <w:spacing w:line="300" w:lineRule="exact"/>
              <w:jc w:val="center"/>
            </w:pPr>
            <w: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707A0" w14:textId="045923DD" w:rsidR="00F92CD9" w:rsidRPr="00642B6F" w:rsidRDefault="00642B6F">
            <w:r>
              <w:t xml:space="preserve">No confirmed </w:t>
            </w:r>
            <w:proofErr w:type="gramStart"/>
            <w:r>
              <w:t>r</w:t>
            </w:r>
            <w:r w:rsidR="00B915B3">
              <w:t>ecords</w:t>
            </w:r>
            <w:r>
              <w:t>, but</w:t>
            </w:r>
            <w:proofErr w:type="gramEnd"/>
            <w:r>
              <w:t xml:space="preserve"> assumed present.</w:t>
            </w:r>
          </w:p>
        </w:tc>
        <w:tc>
          <w:tcPr>
            <w:tcW w:w="181" w:type="dxa"/>
            <w:gridSpan w:val="2"/>
            <w:tcMar>
              <w:top w:w="0" w:type="dxa"/>
              <w:left w:w="10" w:type="dxa"/>
              <w:bottom w:w="0" w:type="dxa"/>
              <w:right w:w="10" w:type="dxa"/>
            </w:tcMar>
          </w:tcPr>
          <w:p w14:paraId="550C6C00" w14:textId="77777777" w:rsidR="007F3015" w:rsidRDefault="007F3015"/>
        </w:tc>
      </w:tr>
      <w:tr w:rsidR="007F3015" w14:paraId="2205C383"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F50A7" w14:textId="77777777" w:rsidR="007F3015" w:rsidRDefault="00A454B9">
            <w:pPr>
              <w:tabs>
                <w:tab w:val="left" w:pos="4373"/>
              </w:tabs>
              <w:spacing w:line="300" w:lineRule="exact"/>
            </w:pPr>
            <w:r>
              <w:t>Dormouse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5FB99" w14:textId="08F9CD1D" w:rsidR="007F3015" w:rsidRDefault="00642B6F" w:rsidP="00A30C07">
            <w:pPr>
              <w:tabs>
                <w:tab w:val="left" w:pos="2200"/>
              </w:tabs>
              <w:spacing w:line="300" w:lineRule="exact"/>
              <w:jc w:val="center"/>
            </w:pPr>
            <w:r>
              <w:t>Likely</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1E9C3" w14:textId="3AC8F032" w:rsidR="007F3015" w:rsidRDefault="00642B6F" w:rsidP="00A30C07">
            <w:pPr>
              <w:jc w:val="center"/>
            </w:pPr>
            <w:r>
              <w:t>2840</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194C4" w14:textId="0FFD2E0A" w:rsidR="007F3015" w:rsidRDefault="00CF29A1" w:rsidP="00A30C07">
            <w:pPr>
              <w:tabs>
                <w:tab w:val="left" w:pos="2200"/>
              </w:tabs>
              <w:spacing w:line="300" w:lineRule="exact"/>
              <w:jc w:val="center"/>
            </w:pPr>
            <w: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4DC27" w14:textId="687260DC" w:rsidR="007F3015" w:rsidRDefault="00642B6F" w:rsidP="00642B6F">
            <w:r>
              <w:t xml:space="preserve">As above, likely to be present in Moor </w:t>
            </w:r>
            <w:proofErr w:type="spellStart"/>
            <w:r>
              <w:t>Copse</w:t>
            </w:r>
            <w:proofErr w:type="spellEnd"/>
            <w:r w:rsidR="00622C1C">
              <w:t xml:space="preserve"> old hazel coppice</w:t>
            </w:r>
          </w:p>
        </w:tc>
        <w:tc>
          <w:tcPr>
            <w:tcW w:w="40" w:type="dxa"/>
            <w:tcMar>
              <w:top w:w="0" w:type="dxa"/>
              <w:left w:w="10" w:type="dxa"/>
              <w:bottom w:w="0" w:type="dxa"/>
              <w:right w:w="10" w:type="dxa"/>
            </w:tcMar>
          </w:tcPr>
          <w:p w14:paraId="2F7E7971" w14:textId="77777777" w:rsidR="007F3015" w:rsidRDefault="007F3015"/>
        </w:tc>
      </w:tr>
      <w:tr w:rsidR="007F3015" w14:paraId="5D99C657"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A3BCD" w14:textId="77777777" w:rsidR="007F3015" w:rsidRDefault="00A454B9">
            <w:pPr>
              <w:tabs>
                <w:tab w:val="left" w:pos="4373"/>
              </w:tabs>
              <w:spacing w:line="300" w:lineRule="exact"/>
            </w:pPr>
            <w:r>
              <w:t>Great Crested Newt</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4FEB1" w14:textId="018B233A" w:rsidR="007F3015" w:rsidRDefault="00642B6F" w:rsidP="00A30C07">
            <w:pPr>
              <w:tabs>
                <w:tab w:val="left" w:pos="2200"/>
              </w:tabs>
              <w:spacing w:line="300" w:lineRule="exact"/>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EB9043" w14:textId="77777777" w:rsidR="007F3015" w:rsidRDefault="007F3015" w:rsidP="00A30C07">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A2A84" w14:textId="77777777" w:rsidR="007F3015" w:rsidRDefault="007F3015" w:rsidP="00A30C07">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DCB11" w14:textId="68F9089A" w:rsidR="00F92CD9" w:rsidRPr="00F92CD9" w:rsidRDefault="00642B6F" w:rsidP="00642B6F">
            <w:pPr>
              <w:rPr>
                <w:i/>
                <w:iCs/>
              </w:rPr>
            </w:pPr>
            <w:r>
              <w:t>Close to DCC GC Newt Consultation Zone but no suitable habitat in woods</w:t>
            </w:r>
          </w:p>
        </w:tc>
        <w:tc>
          <w:tcPr>
            <w:tcW w:w="40" w:type="dxa"/>
            <w:tcMar>
              <w:top w:w="0" w:type="dxa"/>
              <w:left w:w="10" w:type="dxa"/>
              <w:bottom w:w="0" w:type="dxa"/>
              <w:right w:w="10" w:type="dxa"/>
            </w:tcMar>
          </w:tcPr>
          <w:p w14:paraId="0F341F19" w14:textId="77777777" w:rsidR="007F3015" w:rsidRDefault="007F3015"/>
        </w:tc>
      </w:tr>
      <w:tr w:rsidR="007F3015" w14:paraId="596B5947"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AE3A6" w14:textId="77777777" w:rsidR="007F3015" w:rsidRDefault="00A454B9">
            <w:pPr>
              <w:tabs>
                <w:tab w:val="left" w:pos="4373"/>
              </w:tabs>
              <w:spacing w:line="300" w:lineRule="exact"/>
            </w:pPr>
            <w:r>
              <w:t>Otter</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C54AA" w14:textId="075C71FF" w:rsidR="007F3015" w:rsidRDefault="004740AC" w:rsidP="00A30C07">
            <w:pPr>
              <w:tabs>
                <w:tab w:val="left" w:pos="2200"/>
              </w:tabs>
              <w:spacing w:line="300" w:lineRule="exact"/>
              <w:jc w:val="center"/>
            </w:pPr>
            <w:r>
              <w:t>Possible</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8ACE2" w14:textId="77777777" w:rsidR="007F3015" w:rsidRDefault="007F3015" w:rsidP="00A30C07">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D63F9" w14:textId="75A75D9B" w:rsidR="007F3015" w:rsidRDefault="007F3015" w:rsidP="00A30C07">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10353" w14:textId="477445B0" w:rsidR="00B915B3" w:rsidRPr="00580E0D" w:rsidRDefault="00642B6F" w:rsidP="00642B6F">
            <w:pPr>
              <w:rPr>
                <w:i/>
                <w:iCs/>
              </w:rPr>
            </w:pPr>
            <w:r>
              <w:t>No confirmed r</w:t>
            </w:r>
            <w:r w:rsidR="00B915B3">
              <w:t>ecords</w:t>
            </w:r>
            <w:r>
              <w:t>, but known to be on River Exe</w:t>
            </w:r>
          </w:p>
        </w:tc>
        <w:tc>
          <w:tcPr>
            <w:tcW w:w="40" w:type="dxa"/>
            <w:tcMar>
              <w:top w:w="0" w:type="dxa"/>
              <w:left w:w="10" w:type="dxa"/>
              <w:bottom w:w="0" w:type="dxa"/>
              <w:right w:w="10" w:type="dxa"/>
            </w:tcMar>
          </w:tcPr>
          <w:p w14:paraId="30196603" w14:textId="77777777" w:rsidR="007F3015" w:rsidRDefault="007F3015"/>
        </w:tc>
      </w:tr>
      <w:tr w:rsidR="007F3015" w14:paraId="727538B1"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CF0FB" w14:textId="77777777" w:rsidR="007F3015" w:rsidRDefault="00A454B9">
            <w:pPr>
              <w:tabs>
                <w:tab w:val="left" w:pos="4373"/>
              </w:tabs>
              <w:spacing w:line="300" w:lineRule="exact"/>
            </w:pPr>
            <w:r>
              <w:t>Sand Lizard</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58E25" w14:textId="52D997BA" w:rsidR="007F3015" w:rsidRDefault="00A454B9" w:rsidP="00A30C07">
            <w:pPr>
              <w:tabs>
                <w:tab w:val="left" w:pos="2200"/>
              </w:tabs>
              <w:spacing w:line="300" w:lineRule="exact"/>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B0DCA" w14:textId="77777777" w:rsidR="007F3015" w:rsidRDefault="007F3015" w:rsidP="00A30C07">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CCAE2" w14:textId="77777777" w:rsidR="007F3015" w:rsidRDefault="007F3015" w:rsidP="00A30C07">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02B65" w14:textId="7FB63106" w:rsidR="007F3015" w:rsidRDefault="008B6DB8">
            <w:r>
              <w:t>No</w:t>
            </w:r>
            <w:r w:rsidR="00C66B37">
              <w:t>t found in area</w:t>
            </w:r>
          </w:p>
        </w:tc>
        <w:tc>
          <w:tcPr>
            <w:tcW w:w="40" w:type="dxa"/>
            <w:tcMar>
              <w:top w:w="0" w:type="dxa"/>
              <w:left w:w="10" w:type="dxa"/>
              <w:bottom w:w="0" w:type="dxa"/>
              <w:right w:w="10" w:type="dxa"/>
            </w:tcMar>
          </w:tcPr>
          <w:p w14:paraId="730DC616" w14:textId="77777777" w:rsidR="007F3015" w:rsidRDefault="007F3015"/>
        </w:tc>
      </w:tr>
      <w:tr w:rsidR="007F3015" w14:paraId="6BC4E21B"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CE480" w14:textId="77777777" w:rsidR="007F3015" w:rsidRDefault="00A454B9">
            <w:pPr>
              <w:tabs>
                <w:tab w:val="left" w:pos="4373"/>
              </w:tabs>
              <w:spacing w:line="300" w:lineRule="exact"/>
            </w:pPr>
            <w:r>
              <w:t>Smooth Snake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6C245" w14:textId="5042EA92" w:rsidR="007F3015" w:rsidRDefault="00A454B9" w:rsidP="00A30C07">
            <w:pPr>
              <w:tabs>
                <w:tab w:val="left" w:pos="2200"/>
              </w:tabs>
              <w:spacing w:line="300" w:lineRule="exact"/>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77449" w14:textId="77777777" w:rsidR="007F3015" w:rsidRDefault="007F3015" w:rsidP="00A30C07">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4D63B" w14:textId="77777777" w:rsidR="007F3015" w:rsidRDefault="007F3015" w:rsidP="00A30C07">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B7ABD" w14:textId="09353EC7" w:rsidR="007F3015" w:rsidRDefault="008B6DB8">
            <w:r>
              <w:t>No</w:t>
            </w:r>
            <w:r w:rsidR="00C66B37">
              <w:t>t found in area</w:t>
            </w:r>
          </w:p>
        </w:tc>
        <w:tc>
          <w:tcPr>
            <w:tcW w:w="40" w:type="dxa"/>
            <w:tcMar>
              <w:top w:w="0" w:type="dxa"/>
              <w:left w:w="10" w:type="dxa"/>
              <w:bottom w:w="0" w:type="dxa"/>
              <w:right w:w="10" w:type="dxa"/>
            </w:tcMar>
          </w:tcPr>
          <w:p w14:paraId="5DF06E50" w14:textId="77777777" w:rsidR="007F3015" w:rsidRDefault="007F3015"/>
        </w:tc>
      </w:tr>
      <w:tr w:rsidR="007F3015" w14:paraId="282B88DF"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306FD" w14:textId="77777777" w:rsidR="007F3015" w:rsidRDefault="00A454B9">
            <w:pPr>
              <w:tabs>
                <w:tab w:val="left" w:pos="4373"/>
              </w:tabs>
              <w:spacing w:line="300" w:lineRule="exact"/>
            </w:pPr>
            <w:r>
              <w:t>Natterjack Toad</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00862" w14:textId="53093BA2" w:rsidR="007F3015" w:rsidRDefault="00A454B9" w:rsidP="00A30C07">
            <w:pPr>
              <w:tabs>
                <w:tab w:val="left" w:pos="2200"/>
              </w:tabs>
              <w:spacing w:line="300" w:lineRule="exact"/>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E3D72" w14:textId="77777777" w:rsidR="007F3015" w:rsidRDefault="007F3015" w:rsidP="00A30C07">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7E77A" w14:textId="77777777" w:rsidR="007F3015" w:rsidRDefault="007F3015" w:rsidP="00A30C07">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7FB7B" w14:textId="65D953A0" w:rsidR="007F3015" w:rsidRDefault="008B6DB8">
            <w:r>
              <w:t>No</w:t>
            </w:r>
            <w:r w:rsidR="00C66B37">
              <w:t>t found in area</w:t>
            </w:r>
          </w:p>
        </w:tc>
        <w:tc>
          <w:tcPr>
            <w:tcW w:w="40" w:type="dxa"/>
            <w:tcMar>
              <w:top w:w="0" w:type="dxa"/>
              <w:left w:w="10" w:type="dxa"/>
              <w:bottom w:w="0" w:type="dxa"/>
              <w:right w:w="10" w:type="dxa"/>
            </w:tcMar>
          </w:tcPr>
          <w:p w14:paraId="3A674E17" w14:textId="77777777" w:rsidR="007F3015" w:rsidRDefault="007F3015"/>
        </w:tc>
      </w:tr>
      <w:tr w:rsidR="009004A6" w14:paraId="19408756"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EDB95" w14:textId="5AC6F004" w:rsidR="009004A6" w:rsidRDefault="009004A6">
            <w:pPr>
              <w:tabs>
                <w:tab w:val="left" w:pos="4373"/>
              </w:tabs>
              <w:spacing w:line="300" w:lineRule="exact"/>
            </w:pPr>
            <w:r>
              <w:t>Beaver</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ACE48" w14:textId="3EA1224D" w:rsidR="009004A6" w:rsidRDefault="009004A6" w:rsidP="00A30C07">
            <w:pPr>
              <w:tabs>
                <w:tab w:val="left" w:pos="2200"/>
              </w:tabs>
              <w:spacing w:line="300" w:lineRule="exact"/>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8555A" w14:textId="77777777" w:rsidR="009004A6" w:rsidRDefault="009004A6" w:rsidP="00A30C07">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F5C8D" w14:textId="77777777" w:rsidR="009004A6" w:rsidRDefault="009004A6" w:rsidP="00A30C07">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E54A0" w14:textId="4FFF1CAE" w:rsidR="009004A6" w:rsidRDefault="00642B6F">
            <w:r>
              <w:t>Not yet in area</w:t>
            </w:r>
          </w:p>
        </w:tc>
        <w:tc>
          <w:tcPr>
            <w:tcW w:w="40" w:type="dxa"/>
            <w:tcMar>
              <w:top w:w="0" w:type="dxa"/>
              <w:left w:w="10" w:type="dxa"/>
              <w:bottom w:w="0" w:type="dxa"/>
              <w:right w:w="10" w:type="dxa"/>
            </w:tcMar>
          </w:tcPr>
          <w:p w14:paraId="7091824C" w14:textId="77777777" w:rsidR="009004A6" w:rsidRDefault="009004A6"/>
        </w:tc>
      </w:tr>
      <w:tr w:rsidR="007F3015" w14:paraId="6232920A" w14:textId="77777777" w:rsidTr="00C66B37">
        <w:tc>
          <w:tcPr>
            <w:tcW w:w="1006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92E958D" w14:textId="77777777" w:rsidR="007F3015" w:rsidRPr="00C66B37" w:rsidRDefault="00A454B9">
            <w:pPr>
              <w:rPr>
                <w:b/>
              </w:rPr>
            </w:pPr>
            <w:r w:rsidRPr="00C66B37">
              <w:rPr>
                <w:b/>
              </w:rPr>
              <w:t xml:space="preserve">Biodiversity – </w:t>
            </w:r>
            <w:hyperlink r:id="rId37" w:history="1">
              <w:r w:rsidRPr="00C66B37">
                <w:rPr>
                  <w:rStyle w:val="Hyperlink"/>
                  <w:b/>
                </w:rPr>
                <w:t>Priority Species</w:t>
              </w:r>
            </w:hyperlink>
          </w:p>
        </w:tc>
        <w:tc>
          <w:tcPr>
            <w:tcW w:w="181" w:type="dxa"/>
            <w:gridSpan w:val="2"/>
            <w:tcMar>
              <w:top w:w="0" w:type="dxa"/>
              <w:left w:w="10" w:type="dxa"/>
              <w:bottom w:w="0" w:type="dxa"/>
              <w:right w:w="10" w:type="dxa"/>
            </w:tcMar>
          </w:tcPr>
          <w:p w14:paraId="7B2C0116" w14:textId="77777777" w:rsidR="007F3015" w:rsidRDefault="007F3015"/>
        </w:tc>
      </w:tr>
      <w:tr w:rsidR="007F3015" w14:paraId="421B2AFD" w14:textId="77777777" w:rsidTr="00C578DB">
        <w:tc>
          <w:tcPr>
            <w:tcW w:w="20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97CF2" w14:textId="77777777" w:rsidR="007F3015" w:rsidRDefault="00A454B9">
            <w:pPr>
              <w:tabs>
                <w:tab w:val="left" w:pos="4373"/>
              </w:tabs>
              <w:spacing w:line="300" w:lineRule="exact"/>
            </w:pPr>
            <w:hyperlink r:id="rId38" w:history="1">
              <w:r>
                <w:rPr>
                  <w:rStyle w:val="Hyperlink"/>
                </w:rPr>
                <w:t>Schedule 1 Birds</w:t>
              </w:r>
            </w:hyperlink>
          </w:p>
        </w:tc>
        <w:tc>
          <w:tcPr>
            <w:tcW w:w="18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5ACCD" w14:textId="77777777" w:rsidR="007F3015" w:rsidRDefault="00A454B9">
            <w:pPr>
              <w:tabs>
                <w:tab w:val="left" w:pos="4373"/>
              </w:tabs>
              <w:spacing w:line="300" w:lineRule="exact"/>
            </w:pPr>
            <w:r>
              <w:t xml:space="preserve">Species: </w:t>
            </w:r>
          </w:p>
          <w:p w14:paraId="71DB3EA8" w14:textId="24247C6C" w:rsidR="009004A6" w:rsidRDefault="009004A6">
            <w:pPr>
              <w:tabs>
                <w:tab w:val="left" w:pos="4373"/>
              </w:tabs>
              <w:spacing w:line="300" w:lineRule="exact"/>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F9EB5" w14:textId="6C178631" w:rsidR="007F3015" w:rsidRDefault="00642B6F" w:rsidP="00A30C07">
            <w:pPr>
              <w:tabs>
                <w:tab w:val="left" w:pos="2200"/>
              </w:tabs>
              <w:spacing w:line="300" w:lineRule="exact"/>
              <w:jc w:val="center"/>
            </w:pPr>
            <w:r>
              <w:t>U</w:t>
            </w:r>
            <w:r w:rsidR="00B915B3">
              <w:t>nlikely</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839FB" w14:textId="77777777" w:rsidR="007F3015" w:rsidRDefault="007F3015" w:rsidP="00A30C07">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51CD0" w14:textId="4A67D73D" w:rsidR="007F3015" w:rsidRDefault="007F3015" w:rsidP="00A30C07">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F451C" w14:textId="7FD5896B" w:rsidR="009004A6" w:rsidRPr="00642B6F" w:rsidRDefault="00377232">
            <w:r>
              <w:t>Barn owls have bred on the farm in the past, but there are n</w:t>
            </w:r>
            <w:r w:rsidR="00642B6F">
              <w:t>o confirmed records</w:t>
            </w:r>
            <w:r>
              <w:t xml:space="preserve"> of woodland species</w:t>
            </w:r>
          </w:p>
        </w:tc>
        <w:tc>
          <w:tcPr>
            <w:tcW w:w="181" w:type="dxa"/>
            <w:gridSpan w:val="2"/>
            <w:tcMar>
              <w:top w:w="0" w:type="dxa"/>
              <w:left w:w="10" w:type="dxa"/>
              <w:bottom w:w="0" w:type="dxa"/>
              <w:right w:w="10" w:type="dxa"/>
            </w:tcMar>
          </w:tcPr>
          <w:p w14:paraId="084B0C15" w14:textId="77777777" w:rsidR="007F3015" w:rsidRDefault="007F3015"/>
        </w:tc>
      </w:tr>
      <w:tr w:rsidR="00B915B3" w14:paraId="76CAAD00"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D0FF1" w14:textId="4931A7F8" w:rsidR="00B915B3" w:rsidRDefault="00B915B3" w:rsidP="00B915B3">
            <w:pPr>
              <w:tabs>
                <w:tab w:val="left" w:pos="4373"/>
              </w:tabs>
              <w:spacing w:line="300" w:lineRule="exact"/>
            </w:pPr>
            <w:r>
              <w:t>Mammals (red squirrel, water vole, pine marten etc)</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956D5" w14:textId="3C78FC88" w:rsidR="00B915B3" w:rsidRDefault="00B915B3" w:rsidP="00B915B3">
            <w:pPr>
              <w:tabs>
                <w:tab w:val="left" w:pos="2200"/>
              </w:tabs>
              <w:spacing w:line="300" w:lineRule="exact"/>
              <w:jc w:val="center"/>
            </w:pPr>
            <w:r>
              <w:t>Likely</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511C1"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6F3ED" w14:textId="0CB91D20"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8AAA1" w14:textId="2E020DC5" w:rsidR="00B915B3" w:rsidRDefault="009004A6" w:rsidP="00B915B3">
            <w:r>
              <w:t>Badgers</w:t>
            </w:r>
            <w:r w:rsidR="0020159C">
              <w:t xml:space="preserve"> (UK protected species)</w:t>
            </w:r>
            <w:r w:rsidR="00D83AA2">
              <w:t xml:space="preserve">, </w:t>
            </w:r>
            <w:proofErr w:type="spellStart"/>
            <w:r w:rsidR="00D83AA2">
              <w:t>setts</w:t>
            </w:r>
            <w:proofErr w:type="spellEnd"/>
            <w:r w:rsidR="00D83AA2">
              <w:t xml:space="preserve"> are present in the woods</w:t>
            </w:r>
          </w:p>
        </w:tc>
        <w:tc>
          <w:tcPr>
            <w:tcW w:w="40" w:type="dxa"/>
            <w:tcMar>
              <w:top w:w="0" w:type="dxa"/>
              <w:left w:w="10" w:type="dxa"/>
              <w:bottom w:w="0" w:type="dxa"/>
              <w:right w:w="10" w:type="dxa"/>
            </w:tcMar>
          </w:tcPr>
          <w:p w14:paraId="6EB6D307" w14:textId="77777777" w:rsidR="00B915B3" w:rsidRDefault="00B915B3" w:rsidP="00B915B3"/>
        </w:tc>
      </w:tr>
      <w:tr w:rsidR="00B915B3" w14:paraId="7C811521"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BC3C6" w14:textId="77777777" w:rsidR="00B915B3" w:rsidRDefault="00B915B3" w:rsidP="00B915B3">
            <w:pPr>
              <w:tabs>
                <w:tab w:val="left" w:pos="4373"/>
              </w:tabs>
              <w:spacing w:line="300" w:lineRule="exact"/>
            </w:pPr>
            <w:r>
              <w:t>Reptiles (grass snake, adder, common lizard etc)</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256A0" w14:textId="2E59E9B7" w:rsidR="00B915B3" w:rsidRDefault="00B915B3" w:rsidP="00B915B3">
            <w:pPr>
              <w:tabs>
                <w:tab w:val="left" w:pos="2200"/>
              </w:tabs>
              <w:spacing w:line="300" w:lineRule="exact"/>
              <w:jc w:val="center"/>
            </w:pPr>
            <w:r>
              <w:t>Unlikely</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20DD7"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9E985" w14:textId="349EFF8F"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042D1" w14:textId="41ACCF11" w:rsidR="00B915B3" w:rsidRPr="008B63ED" w:rsidRDefault="00642B6F" w:rsidP="00B915B3">
            <w:pPr>
              <w:rPr>
                <w:i/>
                <w:iCs/>
              </w:rPr>
            </w:pPr>
            <w:r>
              <w:t>No confirmed records</w:t>
            </w:r>
          </w:p>
        </w:tc>
        <w:tc>
          <w:tcPr>
            <w:tcW w:w="40" w:type="dxa"/>
            <w:tcMar>
              <w:top w:w="0" w:type="dxa"/>
              <w:left w:w="10" w:type="dxa"/>
              <w:bottom w:w="0" w:type="dxa"/>
              <w:right w:w="10" w:type="dxa"/>
            </w:tcMar>
          </w:tcPr>
          <w:p w14:paraId="17A05246" w14:textId="77777777" w:rsidR="00B915B3" w:rsidRDefault="00B915B3" w:rsidP="00B915B3"/>
        </w:tc>
      </w:tr>
      <w:tr w:rsidR="00B915B3" w14:paraId="20019CE5"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47AAF" w14:textId="77777777" w:rsidR="00B915B3" w:rsidRDefault="00B915B3" w:rsidP="00B915B3">
            <w:pPr>
              <w:tabs>
                <w:tab w:val="left" w:pos="4373"/>
              </w:tabs>
              <w:spacing w:line="300" w:lineRule="exact"/>
            </w:pPr>
            <w:r>
              <w:lastRenderedPageBreak/>
              <w:t>Plants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39AC3" w14:textId="1D909053" w:rsidR="00B915B3" w:rsidRDefault="00B915B3" w:rsidP="00B915B3">
            <w:pPr>
              <w:tabs>
                <w:tab w:val="left" w:pos="2200"/>
              </w:tabs>
              <w:spacing w:line="300" w:lineRule="exact"/>
              <w:jc w:val="center"/>
            </w:pPr>
            <w:r>
              <w:t>Unlikely</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5092D"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7DD11F" w14:textId="20031FCC"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C80EF" w14:textId="7DF34BC0" w:rsidR="00B915B3" w:rsidRPr="00642B6F" w:rsidRDefault="00642B6F" w:rsidP="00B915B3">
            <w:r w:rsidRPr="00642B6F">
              <w:t>No confirmed records</w:t>
            </w:r>
          </w:p>
        </w:tc>
        <w:tc>
          <w:tcPr>
            <w:tcW w:w="40" w:type="dxa"/>
            <w:tcMar>
              <w:top w:w="0" w:type="dxa"/>
              <w:left w:w="10" w:type="dxa"/>
              <w:bottom w:w="0" w:type="dxa"/>
              <w:right w:w="10" w:type="dxa"/>
            </w:tcMar>
          </w:tcPr>
          <w:p w14:paraId="247B0F2B" w14:textId="77777777" w:rsidR="00B915B3" w:rsidRDefault="00B915B3" w:rsidP="00B915B3"/>
        </w:tc>
      </w:tr>
      <w:tr w:rsidR="00B915B3" w14:paraId="501050D9"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CC079" w14:textId="77777777" w:rsidR="00B915B3" w:rsidRDefault="00B915B3" w:rsidP="00B915B3">
            <w:pPr>
              <w:tabs>
                <w:tab w:val="left" w:pos="4373"/>
              </w:tabs>
              <w:spacing w:line="300" w:lineRule="exact"/>
            </w:pPr>
            <w:r>
              <w:t>Fungi/Lichens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0E682" w14:textId="20DEDA66" w:rsidR="00B915B3" w:rsidRDefault="00B915B3" w:rsidP="00B915B3">
            <w:pPr>
              <w:tabs>
                <w:tab w:val="left" w:pos="2200"/>
              </w:tabs>
              <w:spacing w:line="300" w:lineRule="exact"/>
              <w:jc w:val="center"/>
            </w:pPr>
            <w:r w:rsidRPr="004740AC">
              <w:t>Possible</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7C925"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C4197" w14:textId="17656BAB"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440D" w14:textId="6CD0F12A" w:rsidR="00B915B3" w:rsidRPr="00642B6F" w:rsidRDefault="00642B6F" w:rsidP="00B915B3">
            <w:r>
              <w:t>No confirmed records but may be on old trees</w:t>
            </w:r>
          </w:p>
        </w:tc>
        <w:tc>
          <w:tcPr>
            <w:tcW w:w="40" w:type="dxa"/>
            <w:tcMar>
              <w:top w:w="0" w:type="dxa"/>
              <w:left w:w="10" w:type="dxa"/>
              <w:bottom w:w="0" w:type="dxa"/>
              <w:right w:w="10" w:type="dxa"/>
            </w:tcMar>
          </w:tcPr>
          <w:p w14:paraId="51088CD9" w14:textId="77777777" w:rsidR="00B915B3" w:rsidRDefault="00B915B3" w:rsidP="00B915B3"/>
        </w:tc>
      </w:tr>
      <w:tr w:rsidR="00B915B3" w14:paraId="1985C27F"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A83E1" w14:textId="77777777" w:rsidR="00B915B3" w:rsidRDefault="00B915B3" w:rsidP="00B915B3">
            <w:pPr>
              <w:tabs>
                <w:tab w:val="left" w:pos="4373"/>
              </w:tabs>
              <w:spacing w:line="300" w:lineRule="exact"/>
            </w:pPr>
            <w:r>
              <w:t>Invertebrates (butterflies, moths, beetles etc)</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2098E" w14:textId="24F00BAF" w:rsidR="00B915B3" w:rsidRDefault="00B915B3" w:rsidP="00B915B3">
            <w:pPr>
              <w:tabs>
                <w:tab w:val="left" w:pos="2200"/>
              </w:tabs>
              <w:spacing w:line="300" w:lineRule="exact"/>
              <w:jc w:val="center"/>
            </w:pPr>
            <w:r w:rsidRPr="004740AC">
              <w:t>Possible</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57CFA"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86E57" w14:textId="32E7AA61" w:rsidR="00B915B3" w:rsidRDefault="00CF29A1" w:rsidP="00B915B3">
            <w:pPr>
              <w:tabs>
                <w:tab w:val="left" w:pos="2200"/>
              </w:tabs>
              <w:spacing w:line="300" w:lineRule="exact"/>
              <w:jc w:val="center"/>
            </w:pPr>
            <w: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C3789" w14:textId="0634F8A9" w:rsidR="00A33EEF" w:rsidRPr="00A33EEF" w:rsidRDefault="00642B6F" w:rsidP="00B915B3">
            <w:r>
              <w:t>No confirmed records but o</w:t>
            </w:r>
            <w:r w:rsidR="00A33EEF" w:rsidRPr="00A33EEF">
              <w:t>n edge of Brown Hairstreak CS target area</w:t>
            </w:r>
          </w:p>
          <w:p w14:paraId="2A9DF28C" w14:textId="03584B70" w:rsidR="00B915B3" w:rsidRPr="00A33EEF" w:rsidRDefault="00B915B3" w:rsidP="00B915B3"/>
        </w:tc>
        <w:tc>
          <w:tcPr>
            <w:tcW w:w="40" w:type="dxa"/>
            <w:tcMar>
              <w:top w:w="0" w:type="dxa"/>
              <w:left w:w="10" w:type="dxa"/>
              <w:bottom w:w="0" w:type="dxa"/>
              <w:right w:w="10" w:type="dxa"/>
            </w:tcMar>
          </w:tcPr>
          <w:p w14:paraId="086EB0EA" w14:textId="77777777" w:rsidR="00B915B3" w:rsidRDefault="00B915B3" w:rsidP="00B915B3"/>
        </w:tc>
      </w:tr>
      <w:tr w:rsidR="00B915B3" w14:paraId="230D9033" w14:textId="77777777" w:rsidTr="00C578DB">
        <w:trPr>
          <w:gridAfter w:val="1"/>
          <w:wAfter w:w="14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35289" w14:textId="77777777" w:rsidR="00B915B3" w:rsidRDefault="00B915B3" w:rsidP="00B915B3">
            <w:pPr>
              <w:tabs>
                <w:tab w:val="left" w:pos="4373"/>
              </w:tabs>
              <w:spacing w:line="300" w:lineRule="exact"/>
            </w:pPr>
            <w:r>
              <w:t>Amphibians (pool frog, common toad)</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227CA" w14:textId="39341C40" w:rsidR="00B915B3" w:rsidRDefault="00B915B3" w:rsidP="00B915B3">
            <w:pPr>
              <w:tabs>
                <w:tab w:val="left" w:pos="2200"/>
              </w:tabs>
              <w:spacing w:line="300" w:lineRule="exact"/>
              <w:jc w:val="center"/>
            </w:pPr>
            <w:r>
              <w:t>Unlikely</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D37F0"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7DDF0" w14:textId="7C8019D6" w:rsidR="00B915B3" w:rsidRDefault="00CF29A1" w:rsidP="00B915B3">
            <w:pPr>
              <w:tabs>
                <w:tab w:val="left" w:pos="2200"/>
              </w:tabs>
              <w:spacing w:line="300" w:lineRule="exact"/>
              <w:jc w:val="center"/>
            </w:pPr>
            <w: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9FB4E" w14:textId="6615E57F" w:rsidR="00B915B3" w:rsidRPr="00642B6F" w:rsidRDefault="00642B6F" w:rsidP="00B915B3">
            <w:r w:rsidRPr="00642B6F">
              <w:t>No confirmed records or suitable habitat</w:t>
            </w:r>
          </w:p>
        </w:tc>
        <w:tc>
          <w:tcPr>
            <w:tcW w:w="40" w:type="dxa"/>
            <w:tcMar>
              <w:top w:w="0" w:type="dxa"/>
              <w:left w:w="10" w:type="dxa"/>
              <w:bottom w:w="0" w:type="dxa"/>
              <w:right w:w="10" w:type="dxa"/>
            </w:tcMar>
          </w:tcPr>
          <w:p w14:paraId="491AC53D" w14:textId="77777777" w:rsidR="00B915B3" w:rsidRDefault="00B915B3" w:rsidP="00B915B3"/>
        </w:tc>
      </w:tr>
      <w:tr w:rsidR="00B915B3" w14:paraId="1A2E76FF"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2EAD3" w14:textId="77777777" w:rsidR="00B915B3" w:rsidRDefault="00B915B3" w:rsidP="00B915B3">
            <w:pPr>
              <w:tabs>
                <w:tab w:val="left" w:pos="2200"/>
              </w:tabs>
            </w:pPr>
            <w:r>
              <w:t xml:space="preserve">Other (please specify): </w:t>
            </w:r>
          </w:p>
          <w:p w14:paraId="5A61C29A" w14:textId="6480CCA6" w:rsidR="003428B1" w:rsidRDefault="00642B6F" w:rsidP="00642B6F">
            <w:pPr>
              <w:tabs>
                <w:tab w:val="left" w:pos="2200"/>
              </w:tabs>
            </w:pPr>
            <w:r w:rsidRPr="00642B6F">
              <w:t>Pied flycatcher</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3721F" w14:textId="5F0CBFDE" w:rsidR="00B915B3" w:rsidRDefault="00B915B3" w:rsidP="00B915B3">
            <w:pPr>
              <w:tabs>
                <w:tab w:val="left" w:pos="2200"/>
              </w:tabs>
              <w:spacing w:line="300" w:lineRule="exact"/>
              <w:jc w:val="center"/>
            </w:pPr>
            <w:r w:rsidRPr="004740AC">
              <w:t>Possible</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E09D9"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C8399" w14:textId="596C1556" w:rsidR="00B915B3" w:rsidRDefault="00CF29A1" w:rsidP="00B915B3">
            <w:pPr>
              <w:tabs>
                <w:tab w:val="left" w:pos="2200"/>
              </w:tabs>
              <w:spacing w:line="300" w:lineRule="exact"/>
              <w:jc w:val="center"/>
            </w:pPr>
            <w: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18681" w14:textId="09EA5CF6" w:rsidR="009004A6" w:rsidRPr="008B63ED" w:rsidRDefault="00642B6F" w:rsidP="00642B6F">
            <w:pPr>
              <w:rPr>
                <w:i/>
                <w:iCs/>
              </w:rPr>
            </w:pPr>
            <w:r w:rsidRPr="00642B6F">
              <w:t>Recorded within 1km</w:t>
            </w:r>
            <w:r w:rsidR="00622C1C">
              <w:t>, favours mature broadleaf woods dominated by oak</w:t>
            </w:r>
          </w:p>
        </w:tc>
        <w:tc>
          <w:tcPr>
            <w:tcW w:w="181" w:type="dxa"/>
            <w:gridSpan w:val="2"/>
            <w:tcMar>
              <w:top w:w="0" w:type="dxa"/>
              <w:left w:w="10" w:type="dxa"/>
              <w:bottom w:w="0" w:type="dxa"/>
              <w:right w:w="10" w:type="dxa"/>
            </w:tcMar>
          </w:tcPr>
          <w:p w14:paraId="18A201DF" w14:textId="77777777" w:rsidR="00B915B3" w:rsidRDefault="00B915B3" w:rsidP="00B915B3"/>
        </w:tc>
      </w:tr>
      <w:tr w:rsidR="00B915B3" w14:paraId="69C69E2F" w14:textId="77777777" w:rsidTr="00C66B37">
        <w:tc>
          <w:tcPr>
            <w:tcW w:w="1006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0C63F09D" w14:textId="77777777" w:rsidR="00B915B3" w:rsidRPr="00C66B37" w:rsidRDefault="00B915B3" w:rsidP="00B915B3">
            <w:pPr>
              <w:ind w:right="-255"/>
              <w:rPr>
                <w:b/>
                <w:bCs/>
              </w:rPr>
            </w:pPr>
            <w:r w:rsidRPr="00C66B37">
              <w:rPr>
                <w:b/>
                <w:bCs/>
              </w:rPr>
              <w:t>Historic Environment</w:t>
            </w:r>
          </w:p>
        </w:tc>
        <w:tc>
          <w:tcPr>
            <w:tcW w:w="181" w:type="dxa"/>
            <w:gridSpan w:val="2"/>
            <w:tcMar>
              <w:top w:w="0" w:type="dxa"/>
              <w:left w:w="10" w:type="dxa"/>
              <w:bottom w:w="0" w:type="dxa"/>
              <w:right w:w="10" w:type="dxa"/>
            </w:tcMar>
          </w:tcPr>
          <w:p w14:paraId="71126557" w14:textId="77777777" w:rsidR="00B915B3" w:rsidRDefault="00B915B3" w:rsidP="00B915B3"/>
        </w:tc>
      </w:tr>
      <w:tr w:rsidR="00B915B3" w14:paraId="6660691E"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F5A5A" w14:textId="77777777" w:rsidR="00B915B3" w:rsidRDefault="00B915B3" w:rsidP="00B915B3">
            <w:pPr>
              <w:tabs>
                <w:tab w:val="left" w:pos="2200"/>
              </w:tabs>
              <w:spacing w:line="300" w:lineRule="exact"/>
            </w:pPr>
            <w:hyperlink r:id="rId39" w:anchor="scheduled-monuments" w:history="1">
              <w:r>
                <w:rPr>
                  <w:rStyle w:val="Hyperlink"/>
                </w:rPr>
                <w:t>Scheduled Monuments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9EA09" w14:textId="6FA8E3FB"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45613" w14:textId="77777777" w:rsidR="00B915B3" w:rsidRDefault="00B915B3" w:rsidP="00B915B3">
            <w:pPr>
              <w:tabs>
                <w:tab w:val="left" w:pos="2200"/>
              </w:tabs>
              <w:spacing w:line="300" w:lineRule="exact"/>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70C04" w14:textId="4C84D59F"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4CB9F" w14:textId="77777777" w:rsidR="00B915B3" w:rsidRDefault="00B915B3" w:rsidP="00B915B3"/>
        </w:tc>
        <w:tc>
          <w:tcPr>
            <w:tcW w:w="181" w:type="dxa"/>
            <w:gridSpan w:val="2"/>
            <w:tcMar>
              <w:top w:w="0" w:type="dxa"/>
              <w:left w:w="10" w:type="dxa"/>
              <w:bottom w:w="0" w:type="dxa"/>
              <w:right w:w="10" w:type="dxa"/>
            </w:tcMar>
          </w:tcPr>
          <w:p w14:paraId="07446842" w14:textId="77777777" w:rsidR="00B915B3" w:rsidRDefault="00B915B3" w:rsidP="00B915B3"/>
        </w:tc>
      </w:tr>
      <w:tr w:rsidR="00B915B3" w14:paraId="217F4135"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D8622" w14:textId="77777777" w:rsidR="00B915B3" w:rsidRDefault="00B915B3" w:rsidP="00B915B3">
            <w:pPr>
              <w:tabs>
                <w:tab w:val="left" w:pos="2200"/>
              </w:tabs>
              <w:spacing w:line="300" w:lineRule="exact"/>
            </w:pPr>
            <w:hyperlink r:id="rId40" w:anchor="contact-your-local-historic-environment-or-archaeology-service" w:history="1">
              <w:r>
                <w:rPr>
                  <w:rStyle w:val="Hyperlink"/>
                </w:rPr>
                <w:t>Unscheduled Monuments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F7ED8" w14:textId="41AE0865"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22305"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66F13" w14:textId="77A01369"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01A33" w14:textId="1F0400D1" w:rsidR="00B915B3" w:rsidRPr="00824E82" w:rsidRDefault="00B915B3" w:rsidP="00B915B3"/>
        </w:tc>
        <w:tc>
          <w:tcPr>
            <w:tcW w:w="181" w:type="dxa"/>
            <w:gridSpan w:val="2"/>
            <w:tcMar>
              <w:top w:w="0" w:type="dxa"/>
              <w:left w:w="10" w:type="dxa"/>
              <w:bottom w:w="0" w:type="dxa"/>
              <w:right w:w="10" w:type="dxa"/>
            </w:tcMar>
          </w:tcPr>
          <w:p w14:paraId="73C9D863" w14:textId="77777777" w:rsidR="00B915B3" w:rsidRDefault="00B915B3" w:rsidP="00B915B3"/>
        </w:tc>
      </w:tr>
      <w:tr w:rsidR="00B915B3" w14:paraId="1792808C"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54FD1" w14:textId="77777777" w:rsidR="00B915B3" w:rsidRDefault="00B915B3" w:rsidP="00B915B3">
            <w:pPr>
              <w:tabs>
                <w:tab w:val="left" w:pos="2200"/>
              </w:tabs>
              <w:spacing w:line="300" w:lineRule="exact"/>
            </w:pPr>
            <w:hyperlink r:id="rId41" w:anchor="registered-park" w:history="1">
              <w:r>
                <w:rPr>
                  <w:rStyle w:val="Hyperlink"/>
                </w:rPr>
                <w:t>Registered Parks and Gardens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3DC4B" w14:textId="531599E8"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6FB26"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D8260" w14:textId="7A48E4AD"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FF5EBE" w14:textId="77777777" w:rsidR="00B915B3" w:rsidRDefault="00B915B3" w:rsidP="00B915B3"/>
        </w:tc>
        <w:tc>
          <w:tcPr>
            <w:tcW w:w="181" w:type="dxa"/>
            <w:gridSpan w:val="2"/>
            <w:tcMar>
              <w:top w:w="0" w:type="dxa"/>
              <w:left w:w="10" w:type="dxa"/>
              <w:bottom w:w="0" w:type="dxa"/>
              <w:right w:w="10" w:type="dxa"/>
            </w:tcMar>
          </w:tcPr>
          <w:p w14:paraId="24E2458A" w14:textId="77777777" w:rsidR="00B915B3" w:rsidRDefault="00B915B3" w:rsidP="00B915B3"/>
        </w:tc>
      </w:tr>
      <w:tr w:rsidR="00B915B3" w14:paraId="70A6E1FF"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027FD" w14:textId="46A67550" w:rsidR="00B915B3" w:rsidRDefault="00B915B3" w:rsidP="00B915B3">
            <w:pPr>
              <w:tabs>
                <w:tab w:val="left" w:pos="2200"/>
              </w:tabs>
              <w:spacing w:line="300" w:lineRule="exact"/>
            </w:pPr>
            <w:hyperlink r:id="rId42" w:anchor="registered-battlefields" w:history="1">
              <w:r w:rsidRPr="00DD5DF5">
                <w:rPr>
                  <w:rStyle w:val="Hyperlink"/>
                </w:rPr>
                <w:t>Registered Battlefields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ACDA2" w14:textId="7EBE2F5F" w:rsidR="00B915B3" w:rsidRDefault="00B915B3" w:rsidP="00B915B3">
            <w:pPr>
              <w:jc w:val="center"/>
            </w:pPr>
            <w:r w:rsidRPr="00DD5DF5">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F8695"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AEDF3" w14:textId="5979C911"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76BCD" w14:textId="77777777" w:rsidR="00B915B3" w:rsidRDefault="00B915B3" w:rsidP="00B915B3"/>
        </w:tc>
        <w:tc>
          <w:tcPr>
            <w:tcW w:w="181" w:type="dxa"/>
            <w:gridSpan w:val="2"/>
            <w:tcMar>
              <w:top w:w="0" w:type="dxa"/>
              <w:left w:w="10" w:type="dxa"/>
              <w:bottom w:w="0" w:type="dxa"/>
              <w:right w:w="10" w:type="dxa"/>
            </w:tcMar>
          </w:tcPr>
          <w:p w14:paraId="7FBF8038" w14:textId="77777777" w:rsidR="00B915B3" w:rsidRDefault="00B915B3" w:rsidP="00B915B3"/>
        </w:tc>
      </w:tr>
      <w:tr w:rsidR="00B915B3" w14:paraId="158E2C92"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8E501" w14:textId="4A87D08A" w:rsidR="00B915B3" w:rsidRDefault="00B915B3" w:rsidP="00B915B3">
            <w:pPr>
              <w:tabs>
                <w:tab w:val="left" w:pos="2200"/>
              </w:tabs>
              <w:spacing w:line="300" w:lineRule="exact"/>
            </w:pPr>
            <w:hyperlink r:id="rId43" w:anchor="world-heritage-sites-unesco-sites" w:history="1">
              <w:r w:rsidRPr="00DD5DF5">
                <w:rPr>
                  <w:rStyle w:val="Hyperlink"/>
                </w:rPr>
                <w:t>World Heritage Sites (UNESCO)</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62A76" w14:textId="612C4466" w:rsidR="00B915B3" w:rsidRDefault="00B915B3" w:rsidP="00B915B3">
            <w:pPr>
              <w:jc w:val="center"/>
            </w:pPr>
            <w:r w:rsidRPr="00DD5DF5">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7B533"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F588B" w14:textId="302373B5"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49F5F" w14:textId="77777777" w:rsidR="00B915B3" w:rsidRDefault="00B915B3" w:rsidP="00B915B3"/>
        </w:tc>
        <w:tc>
          <w:tcPr>
            <w:tcW w:w="181" w:type="dxa"/>
            <w:gridSpan w:val="2"/>
            <w:tcMar>
              <w:top w:w="0" w:type="dxa"/>
              <w:left w:w="10" w:type="dxa"/>
              <w:bottom w:w="0" w:type="dxa"/>
              <w:right w:w="10" w:type="dxa"/>
            </w:tcMar>
          </w:tcPr>
          <w:p w14:paraId="08D2AEF2" w14:textId="77777777" w:rsidR="00B915B3" w:rsidRDefault="00B915B3" w:rsidP="00B915B3"/>
        </w:tc>
      </w:tr>
      <w:tr w:rsidR="00B915B3" w14:paraId="4DB55BE6"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A4449" w14:textId="77777777" w:rsidR="00B915B3" w:rsidRDefault="00B915B3" w:rsidP="00B915B3">
            <w:pPr>
              <w:tabs>
                <w:tab w:val="left" w:pos="2200"/>
              </w:tabs>
              <w:spacing w:line="300" w:lineRule="exact"/>
            </w:pPr>
            <w:hyperlink r:id="rId44" w:anchor="conduct-a-walk-over-survey-of-your-site" w:history="1">
              <w:r>
                <w:rPr>
                  <w:rStyle w:val="Hyperlink"/>
                </w:rPr>
                <w:t>Boundaries and Veteran Trees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AA506" w14:textId="4CB3705F" w:rsidR="00B915B3" w:rsidRDefault="0065691E" w:rsidP="00B915B3">
            <w:pPr>
              <w:jc w:val="center"/>
            </w:pPr>
            <w:r>
              <w:t>Yes</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99E5C" w14:textId="0165E604" w:rsidR="00B915B3" w:rsidRDefault="00860B58" w:rsidP="00B915B3">
            <w:pPr>
              <w:jc w:val="center"/>
            </w:pPr>
            <w:r>
              <w:t>2840</w:t>
            </w:r>
            <w:r w:rsidR="00377232">
              <w:t>, 538ac</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D1EB0" w14:textId="5684297A" w:rsidR="00B915B3" w:rsidRDefault="00377232" w:rsidP="00B915B3">
            <w:pPr>
              <w:tabs>
                <w:tab w:val="left" w:pos="2200"/>
              </w:tabs>
              <w:spacing w:line="300" w:lineRule="exact"/>
              <w:jc w:val="center"/>
            </w:pPr>
            <w:r>
              <w:t>4</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F3C06" w14:textId="2D63B1E1" w:rsidR="00B915B3" w:rsidRDefault="00860B58" w:rsidP="00B915B3">
            <w:proofErr w:type="spellStart"/>
            <w:r>
              <w:t>Earth</w:t>
            </w:r>
            <w:r w:rsidR="0065691E">
              <w:t>banks</w:t>
            </w:r>
            <w:proofErr w:type="spellEnd"/>
            <w:r w:rsidR="0065691E">
              <w:t xml:space="preserve"> </w:t>
            </w:r>
            <w:r w:rsidR="00FF4FBD">
              <w:t xml:space="preserve">bordering </w:t>
            </w:r>
            <w:r w:rsidR="0065691E">
              <w:t xml:space="preserve">Moor </w:t>
            </w:r>
            <w:proofErr w:type="spellStart"/>
            <w:r w:rsidR="0065691E">
              <w:t>Copse</w:t>
            </w:r>
            <w:proofErr w:type="spellEnd"/>
            <w:r w:rsidR="00377232">
              <w:t xml:space="preserve"> ASNW and Bryants </w:t>
            </w:r>
            <w:proofErr w:type="spellStart"/>
            <w:r w:rsidR="00377232">
              <w:t>Copse</w:t>
            </w:r>
            <w:proofErr w:type="spellEnd"/>
            <w:r w:rsidR="00377232">
              <w:t xml:space="preserve"> PAWS</w:t>
            </w:r>
            <w:r w:rsidR="00FF4FBD">
              <w:t xml:space="preserve">, </w:t>
            </w:r>
            <w:r>
              <w:t>topped with old</w:t>
            </w:r>
            <w:r w:rsidR="00FF4FBD">
              <w:t xml:space="preserve"> trees</w:t>
            </w:r>
          </w:p>
        </w:tc>
        <w:tc>
          <w:tcPr>
            <w:tcW w:w="181" w:type="dxa"/>
            <w:gridSpan w:val="2"/>
            <w:tcMar>
              <w:top w:w="0" w:type="dxa"/>
              <w:left w:w="10" w:type="dxa"/>
              <w:bottom w:w="0" w:type="dxa"/>
              <w:right w:w="10" w:type="dxa"/>
            </w:tcMar>
          </w:tcPr>
          <w:p w14:paraId="3E5E9636" w14:textId="77777777" w:rsidR="00B915B3" w:rsidRDefault="00B915B3" w:rsidP="00B915B3"/>
        </w:tc>
      </w:tr>
      <w:tr w:rsidR="00B915B3" w14:paraId="27BEFFF2"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36EEE" w14:textId="77777777" w:rsidR="00B915B3" w:rsidRDefault="00B915B3" w:rsidP="00B915B3">
            <w:pPr>
              <w:tabs>
                <w:tab w:val="left" w:pos="2200"/>
              </w:tabs>
              <w:spacing w:line="300" w:lineRule="exact"/>
            </w:pPr>
            <w:hyperlink r:id="rId45" w:anchor="contact-your-local-historic-environment-or-archaeology-service" w:history="1">
              <w:r>
                <w:rPr>
                  <w:rStyle w:val="Hyperlink"/>
                </w:rPr>
                <w:t>Listed Buildings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37B46" w14:textId="78A1B218"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D0BF7"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0CCE8" w14:textId="327DCC94"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1D9BE" w14:textId="77777777" w:rsidR="00B915B3" w:rsidRDefault="00B915B3" w:rsidP="00B915B3"/>
        </w:tc>
        <w:tc>
          <w:tcPr>
            <w:tcW w:w="181" w:type="dxa"/>
            <w:gridSpan w:val="2"/>
            <w:tcMar>
              <w:top w:w="0" w:type="dxa"/>
              <w:left w:w="10" w:type="dxa"/>
              <w:bottom w:w="0" w:type="dxa"/>
              <w:right w:w="10" w:type="dxa"/>
            </w:tcMar>
          </w:tcPr>
          <w:p w14:paraId="54BB126F" w14:textId="77777777" w:rsidR="00B915B3" w:rsidRDefault="00B915B3" w:rsidP="00B915B3"/>
        </w:tc>
      </w:tr>
      <w:tr w:rsidR="00B915B3" w14:paraId="06947588" w14:textId="77777777" w:rsidTr="00C578DB">
        <w:trPr>
          <w:gridAfter w:val="2"/>
          <w:wAfter w:w="181" w:type="dxa"/>
        </w:trPr>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DB5A9" w14:textId="77777777" w:rsidR="00B915B3" w:rsidRDefault="00B915B3" w:rsidP="00B915B3">
            <w:pPr>
              <w:tabs>
                <w:tab w:val="left" w:pos="2200"/>
              </w:tabs>
              <w:spacing w:line="300" w:lineRule="exact"/>
            </w:pPr>
            <w:hyperlink r:id="rId46" w:anchor="burial-grounds" w:history="1">
              <w:r>
                <w:rPr>
                  <w:rStyle w:val="Hyperlink"/>
                </w:rPr>
                <w:t>Burial Grounds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F10ED" w14:textId="05FF6978"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92997"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D695D" w14:textId="1F1E1525"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FD0A7" w14:textId="77777777" w:rsidR="00B915B3" w:rsidRDefault="00B915B3" w:rsidP="00B915B3"/>
        </w:tc>
      </w:tr>
      <w:tr w:rsidR="00B915B3" w14:paraId="6E41D7DC"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D943D" w14:textId="71E05F19" w:rsidR="007607B8" w:rsidRDefault="00B915B3" w:rsidP="0065691E">
            <w:pPr>
              <w:tabs>
                <w:tab w:val="left" w:pos="2200"/>
              </w:tabs>
            </w:pPr>
            <w:r>
              <w:t xml:space="preserve">Other (please specify): </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C939E" w14:textId="79571BAC"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7FBBA"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0D4A0" w14:textId="1DCD8E7F"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9F7F5" w14:textId="77777777" w:rsidR="00B915B3" w:rsidRDefault="00B915B3" w:rsidP="00B915B3"/>
        </w:tc>
        <w:tc>
          <w:tcPr>
            <w:tcW w:w="181" w:type="dxa"/>
            <w:gridSpan w:val="2"/>
            <w:tcMar>
              <w:top w:w="0" w:type="dxa"/>
              <w:left w:w="10" w:type="dxa"/>
              <w:bottom w:w="0" w:type="dxa"/>
              <w:right w:w="10" w:type="dxa"/>
            </w:tcMar>
          </w:tcPr>
          <w:p w14:paraId="1BFA5955" w14:textId="77777777" w:rsidR="00B915B3" w:rsidRDefault="00B915B3" w:rsidP="00B915B3"/>
        </w:tc>
      </w:tr>
      <w:tr w:rsidR="00B915B3" w14:paraId="7C4A7067" w14:textId="77777777" w:rsidTr="00C66B37">
        <w:tc>
          <w:tcPr>
            <w:tcW w:w="1006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6F0305C9" w14:textId="77777777" w:rsidR="00B915B3" w:rsidRPr="00C66B37" w:rsidRDefault="00B915B3" w:rsidP="00B915B3">
            <w:pPr>
              <w:rPr>
                <w:b/>
                <w:bCs/>
              </w:rPr>
            </w:pPr>
            <w:r w:rsidRPr="00C66B37">
              <w:rPr>
                <w:b/>
                <w:bCs/>
              </w:rPr>
              <w:t>Landscape</w:t>
            </w:r>
          </w:p>
        </w:tc>
        <w:tc>
          <w:tcPr>
            <w:tcW w:w="181" w:type="dxa"/>
            <w:gridSpan w:val="2"/>
            <w:tcMar>
              <w:top w:w="0" w:type="dxa"/>
              <w:left w:w="10" w:type="dxa"/>
              <w:bottom w:w="0" w:type="dxa"/>
              <w:right w:w="10" w:type="dxa"/>
            </w:tcMar>
          </w:tcPr>
          <w:p w14:paraId="6201DB64" w14:textId="77777777" w:rsidR="00B915B3" w:rsidRDefault="00B915B3" w:rsidP="00B915B3"/>
        </w:tc>
      </w:tr>
      <w:tr w:rsidR="00B915B3" w14:paraId="37D2CBDB" w14:textId="77777777" w:rsidTr="00C578DB">
        <w:tc>
          <w:tcPr>
            <w:tcW w:w="10060"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C720E5" w14:textId="4B0EF339" w:rsidR="00B915B3" w:rsidRDefault="00B915B3" w:rsidP="00B915B3">
            <w:hyperlink r:id="rId47" w:history="1">
              <w:r>
                <w:rPr>
                  <w:rStyle w:val="Hyperlink"/>
                </w:rPr>
                <w:t>National Character Area</w:t>
              </w:r>
            </w:hyperlink>
            <w:r>
              <w:t xml:space="preserve"> (please specify):</w:t>
            </w:r>
            <w:r w:rsidR="00F90241">
              <w:t xml:space="preserve"> Devon Redlands</w:t>
            </w:r>
            <w:r>
              <w:t xml:space="preserve"> </w:t>
            </w:r>
          </w:p>
        </w:tc>
        <w:tc>
          <w:tcPr>
            <w:tcW w:w="181" w:type="dxa"/>
            <w:gridSpan w:val="2"/>
            <w:tcMar>
              <w:top w:w="0" w:type="dxa"/>
              <w:left w:w="10" w:type="dxa"/>
              <w:bottom w:w="0" w:type="dxa"/>
              <w:right w:w="10" w:type="dxa"/>
            </w:tcMar>
          </w:tcPr>
          <w:p w14:paraId="4845C63C" w14:textId="77777777" w:rsidR="00B915B3" w:rsidRDefault="00B915B3" w:rsidP="00B915B3"/>
        </w:tc>
      </w:tr>
      <w:tr w:rsidR="00B915B3" w14:paraId="3BCFA144"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36527" w14:textId="77777777" w:rsidR="00B915B3" w:rsidRDefault="00B915B3" w:rsidP="00B915B3">
            <w:pPr>
              <w:tabs>
                <w:tab w:val="left" w:pos="2200"/>
              </w:tabs>
              <w:spacing w:line="300" w:lineRule="exact"/>
            </w:pPr>
            <w:hyperlink r:id="rId48" w:anchor="national-parks" w:history="1">
              <w:r>
                <w:rPr>
                  <w:rStyle w:val="Hyperlink"/>
                </w:rPr>
                <w:t>National Park</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C65C8" w14:textId="4ED144EC"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9709D"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21165" w14:textId="1795BA89"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25225" w14:textId="77777777" w:rsidR="00B915B3" w:rsidRDefault="00B915B3" w:rsidP="00B915B3"/>
        </w:tc>
        <w:tc>
          <w:tcPr>
            <w:tcW w:w="181" w:type="dxa"/>
            <w:gridSpan w:val="2"/>
            <w:tcMar>
              <w:top w:w="0" w:type="dxa"/>
              <w:left w:w="10" w:type="dxa"/>
              <w:bottom w:w="0" w:type="dxa"/>
              <w:right w:w="10" w:type="dxa"/>
            </w:tcMar>
          </w:tcPr>
          <w:p w14:paraId="5966120F" w14:textId="77777777" w:rsidR="00B915B3" w:rsidRDefault="00B915B3" w:rsidP="00B915B3"/>
        </w:tc>
      </w:tr>
      <w:tr w:rsidR="00B915B3" w14:paraId="69B52B8D"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A830C" w14:textId="134E5C85" w:rsidR="00B915B3" w:rsidRPr="00DA5DBA" w:rsidRDefault="00B915B3" w:rsidP="00B915B3">
            <w:pPr>
              <w:tabs>
                <w:tab w:val="left" w:pos="2200"/>
              </w:tabs>
              <w:spacing w:line="300" w:lineRule="exact"/>
              <w:rPr>
                <w:color w:val="0000FF"/>
                <w:u w:val="single"/>
              </w:rPr>
            </w:pPr>
            <w:hyperlink r:id="rId49" w:anchor="national-landscapes-formerly-areas-of-outstanding-natural-beauty" w:history="1">
              <w:r w:rsidRPr="00DD5DF5">
                <w:rPr>
                  <w:rStyle w:val="Hyperlink"/>
                </w:rPr>
                <w:t>National Landscapes (formerly AONBs)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238EE" w14:textId="51F2DAE7" w:rsidR="00B915B3" w:rsidRDefault="00B915B3" w:rsidP="00B915B3">
            <w:pPr>
              <w:jc w:val="center"/>
            </w:pPr>
            <w:r w:rsidRPr="00DD5DF5">
              <w:rPr>
                <w:color w:val="000000" w:themeColor="text1"/>
              </w:rP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EC691"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4AD26" w14:textId="6621D1AA"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36A0A" w14:textId="77777777" w:rsidR="00B915B3" w:rsidRDefault="00B915B3" w:rsidP="00B915B3"/>
        </w:tc>
        <w:tc>
          <w:tcPr>
            <w:tcW w:w="181" w:type="dxa"/>
            <w:gridSpan w:val="2"/>
            <w:tcMar>
              <w:top w:w="0" w:type="dxa"/>
              <w:left w:w="10" w:type="dxa"/>
              <w:bottom w:w="0" w:type="dxa"/>
              <w:right w:w="10" w:type="dxa"/>
            </w:tcMar>
          </w:tcPr>
          <w:p w14:paraId="0A07D64E" w14:textId="77777777" w:rsidR="00B915B3" w:rsidRDefault="00B915B3" w:rsidP="00B915B3"/>
        </w:tc>
      </w:tr>
      <w:tr w:rsidR="00B915B3" w14:paraId="0DF93A1C"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1BBFF" w14:textId="77777777" w:rsidR="00F90241" w:rsidRDefault="00B915B3" w:rsidP="00B915B3">
            <w:pPr>
              <w:tabs>
                <w:tab w:val="left" w:pos="2200"/>
              </w:tabs>
            </w:pPr>
            <w:r>
              <w:t xml:space="preserve">Other (please specify): </w:t>
            </w:r>
          </w:p>
          <w:p w14:paraId="58F46EF9" w14:textId="5164D49E" w:rsidR="00302D41" w:rsidRPr="00622C1C" w:rsidRDefault="00302D41" w:rsidP="00B915B3">
            <w:pPr>
              <w:tabs>
                <w:tab w:val="left" w:pos="2200"/>
              </w:tabs>
            </w:pPr>
            <w:r>
              <w:t>Devon Landscape Character Area/ Type</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21F06" w14:textId="06FAD787"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CF77B"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EFC67" w14:textId="6FF08F35"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5E9A2" w14:textId="2BAB6667" w:rsidR="00B915B3" w:rsidRDefault="00302D41" w:rsidP="00B915B3">
            <w:r>
              <w:t>D</w:t>
            </w:r>
            <w:r w:rsidR="00622C1C">
              <w:t>escribed in section 4.1.</w:t>
            </w:r>
          </w:p>
        </w:tc>
        <w:tc>
          <w:tcPr>
            <w:tcW w:w="181" w:type="dxa"/>
            <w:gridSpan w:val="2"/>
            <w:tcMar>
              <w:top w:w="0" w:type="dxa"/>
              <w:left w:w="10" w:type="dxa"/>
              <w:bottom w:w="0" w:type="dxa"/>
              <w:right w:w="10" w:type="dxa"/>
            </w:tcMar>
          </w:tcPr>
          <w:p w14:paraId="4130F379" w14:textId="77777777" w:rsidR="00B915B3" w:rsidRDefault="00B915B3" w:rsidP="00B915B3"/>
        </w:tc>
      </w:tr>
      <w:tr w:rsidR="00B915B3" w14:paraId="77CA920F" w14:textId="77777777" w:rsidTr="00C66B37">
        <w:tc>
          <w:tcPr>
            <w:tcW w:w="1006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D36ECC9" w14:textId="77777777" w:rsidR="00B915B3" w:rsidRPr="00C66B37" w:rsidRDefault="00B915B3" w:rsidP="00B915B3">
            <w:pPr>
              <w:rPr>
                <w:b/>
                <w:bCs/>
              </w:rPr>
            </w:pPr>
            <w:r w:rsidRPr="00C66B37">
              <w:rPr>
                <w:b/>
                <w:bCs/>
              </w:rPr>
              <w:t>People</w:t>
            </w:r>
          </w:p>
        </w:tc>
        <w:tc>
          <w:tcPr>
            <w:tcW w:w="181" w:type="dxa"/>
            <w:gridSpan w:val="2"/>
            <w:tcMar>
              <w:top w:w="0" w:type="dxa"/>
              <w:left w:w="10" w:type="dxa"/>
              <w:bottom w:w="0" w:type="dxa"/>
              <w:right w:w="10" w:type="dxa"/>
            </w:tcMar>
          </w:tcPr>
          <w:p w14:paraId="2F269FBB" w14:textId="77777777" w:rsidR="00B915B3" w:rsidRDefault="00B915B3" w:rsidP="00B915B3"/>
        </w:tc>
      </w:tr>
      <w:tr w:rsidR="00B915B3" w14:paraId="348942C7"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25471" w14:textId="77777777" w:rsidR="00B915B3" w:rsidRDefault="00B915B3" w:rsidP="00B915B3">
            <w:pPr>
              <w:tabs>
                <w:tab w:val="left" w:pos="2200"/>
              </w:tabs>
              <w:spacing w:line="300" w:lineRule="exact"/>
            </w:pPr>
            <w:hyperlink r:id="rId50" w:anchor="crow-land" w:history="1">
              <w:r>
                <w:rPr>
                  <w:rStyle w:val="Hyperlink"/>
                </w:rPr>
                <w:t>CROW Access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E4ACB" w14:textId="4418EE84"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81C20"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BAAF3" w14:textId="01073E4B"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A1660" w14:textId="77777777" w:rsidR="00B915B3" w:rsidRDefault="00B915B3" w:rsidP="00B915B3"/>
        </w:tc>
        <w:tc>
          <w:tcPr>
            <w:tcW w:w="181" w:type="dxa"/>
            <w:gridSpan w:val="2"/>
            <w:tcMar>
              <w:top w:w="0" w:type="dxa"/>
              <w:left w:w="10" w:type="dxa"/>
              <w:bottom w:w="0" w:type="dxa"/>
              <w:right w:w="10" w:type="dxa"/>
            </w:tcMar>
          </w:tcPr>
          <w:p w14:paraId="2B494282" w14:textId="77777777" w:rsidR="00B915B3" w:rsidRDefault="00B915B3" w:rsidP="00B915B3"/>
        </w:tc>
      </w:tr>
      <w:tr w:rsidR="00B915B3" w14:paraId="22558B4E"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3A60F" w14:textId="77777777" w:rsidR="00B915B3" w:rsidRDefault="00B915B3" w:rsidP="00B915B3">
            <w:pPr>
              <w:tabs>
                <w:tab w:val="left" w:pos="2200"/>
              </w:tabs>
              <w:spacing w:line="300" w:lineRule="exact"/>
            </w:pPr>
            <w:hyperlink r:id="rId51" w:anchor="public-rights-of-way" w:history="1">
              <w:r>
                <w:rPr>
                  <w:rStyle w:val="Hyperlink"/>
                </w:rPr>
                <w:t>Public Rights of Way (any)</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65828" w14:textId="670943A4"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0ADAD"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3BA11" w14:textId="6974C89C"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5C72A" w14:textId="77777777" w:rsidR="00B915B3" w:rsidRDefault="00B915B3" w:rsidP="00B915B3"/>
        </w:tc>
        <w:tc>
          <w:tcPr>
            <w:tcW w:w="181" w:type="dxa"/>
            <w:gridSpan w:val="2"/>
            <w:tcMar>
              <w:top w:w="0" w:type="dxa"/>
              <w:left w:w="10" w:type="dxa"/>
              <w:bottom w:w="0" w:type="dxa"/>
              <w:right w:w="10" w:type="dxa"/>
            </w:tcMar>
          </w:tcPr>
          <w:p w14:paraId="24065773" w14:textId="77777777" w:rsidR="00B915B3" w:rsidRDefault="00B915B3" w:rsidP="00B915B3"/>
        </w:tc>
      </w:tr>
      <w:tr w:rsidR="00B915B3" w14:paraId="1A71FF8F"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6DE8D" w14:textId="0DE554D2" w:rsidR="00B915B3" w:rsidRDefault="00B915B3" w:rsidP="00B915B3">
            <w:pPr>
              <w:tabs>
                <w:tab w:val="left" w:pos="2200"/>
              </w:tabs>
              <w:spacing w:line="300" w:lineRule="exact"/>
            </w:pPr>
            <w:hyperlink r:id="rId52" w:anchor="common-land" w:history="1">
              <w:r w:rsidRPr="00DD5DF5">
                <w:rPr>
                  <w:rStyle w:val="Hyperlink"/>
                </w:rPr>
                <w:t>Common Land</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46890" w14:textId="6513D6BF" w:rsidR="00B915B3" w:rsidRDefault="00B915B3" w:rsidP="00B915B3">
            <w:pPr>
              <w:jc w:val="center"/>
            </w:pPr>
            <w:r w:rsidRPr="00DD5DF5">
              <w:rPr>
                <w:color w:val="000000" w:themeColor="text1"/>
              </w:rP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C5600"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C07F4" w14:textId="0DED723B"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A0031" w14:textId="77777777" w:rsidR="00B915B3" w:rsidRDefault="00B915B3" w:rsidP="00B915B3"/>
        </w:tc>
        <w:tc>
          <w:tcPr>
            <w:tcW w:w="181" w:type="dxa"/>
            <w:gridSpan w:val="2"/>
            <w:tcMar>
              <w:top w:w="0" w:type="dxa"/>
              <w:left w:w="10" w:type="dxa"/>
              <w:bottom w:w="0" w:type="dxa"/>
              <w:right w:w="10" w:type="dxa"/>
            </w:tcMar>
          </w:tcPr>
          <w:p w14:paraId="2CE64F03" w14:textId="77777777" w:rsidR="00B915B3" w:rsidRDefault="00B915B3" w:rsidP="00B915B3"/>
        </w:tc>
      </w:tr>
      <w:tr w:rsidR="00B915B3" w14:paraId="34FA08AA"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DEF79" w14:textId="35352959" w:rsidR="00B915B3" w:rsidRDefault="00B915B3" w:rsidP="00B915B3">
            <w:pPr>
              <w:tabs>
                <w:tab w:val="left" w:pos="2200"/>
              </w:tabs>
              <w:spacing w:line="300" w:lineRule="exact"/>
            </w:pPr>
            <w:r>
              <w:t>Other access provision</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8E160" w14:textId="6A0BAA5E"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B19B6"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61BED" w14:textId="6943F0A3"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A57DE" w14:textId="77777777" w:rsidR="00B915B3" w:rsidRDefault="00B915B3" w:rsidP="00B915B3"/>
        </w:tc>
        <w:tc>
          <w:tcPr>
            <w:tcW w:w="181" w:type="dxa"/>
            <w:gridSpan w:val="2"/>
            <w:tcMar>
              <w:top w:w="0" w:type="dxa"/>
              <w:left w:w="10" w:type="dxa"/>
              <w:bottom w:w="0" w:type="dxa"/>
              <w:right w:w="10" w:type="dxa"/>
            </w:tcMar>
          </w:tcPr>
          <w:p w14:paraId="6169DAC1" w14:textId="77777777" w:rsidR="00B915B3" w:rsidRDefault="00B915B3" w:rsidP="00B915B3"/>
        </w:tc>
      </w:tr>
      <w:tr w:rsidR="00B915B3" w14:paraId="469D7246"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B2078" w14:textId="742365DE" w:rsidR="00B915B3" w:rsidRDefault="00B915B3" w:rsidP="00B915B3">
            <w:pPr>
              <w:tabs>
                <w:tab w:val="left" w:pos="2200"/>
              </w:tabs>
              <w:spacing w:line="300" w:lineRule="exact"/>
            </w:pPr>
            <w:r>
              <w:t>Public involvement</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899D12" w14:textId="0C288BCB"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B9095"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68431" w14:textId="6E739330"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9FA09" w14:textId="77777777" w:rsidR="00B915B3" w:rsidRDefault="00B915B3" w:rsidP="00B915B3"/>
        </w:tc>
        <w:tc>
          <w:tcPr>
            <w:tcW w:w="181" w:type="dxa"/>
            <w:gridSpan w:val="2"/>
            <w:tcMar>
              <w:top w:w="0" w:type="dxa"/>
              <w:left w:w="10" w:type="dxa"/>
              <w:bottom w:w="0" w:type="dxa"/>
              <w:right w:w="10" w:type="dxa"/>
            </w:tcMar>
          </w:tcPr>
          <w:p w14:paraId="6A89E184" w14:textId="77777777" w:rsidR="00B915B3" w:rsidRDefault="00B915B3" w:rsidP="00B915B3"/>
        </w:tc>
      </w:tr>
      <w:tr w:rsidR="00B915B3" w14:paraId="59853910"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5C1CC" w14:textId="05839D1E" w:rsidR="00B915B3" w:rsidRDefault="00B915B3" w:rsidP="00B915B3">
            <w:pPr>
              <w:tabs>
                <w:tab w:val="left" w:pos="1158"/>
              </w:tabs>
              <w:spacing w:line="300" w:lineRule="exact"/>
            </w:pPr>
            <w:r>
              <w:t>Visitor information</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864D6" w14:textId="0D47398E"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12249"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D1B5F" w14:textId="62E2853B"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FBE9D" w14:textId="77777777" w:rsidR="00B915B3" w:rsidRDefault="00B915B3" w:rsidP="00B915B3"/>
        </w:tc>
        <w:tc>
          <w:tcPr>
            <w:tcW w:w="181" w:type="dxa"/>
            <w:gridSpan w:val="2"/>
            <w:tcMar>
              <w:top w:w="0" w:type="dxa"/>
              <w:left w:w="10" w:type="dxa"/>
              <w:bottom w:w="0" w:type="dxa"/>
              <w:right w:w="10" w:type="dxa"/>
            </w:tcMar>
          </w:tcPr>
          <w:p w14:paraId="72C0623A" w14:textId="77777777" w:rsidR="00B915B3" w:rsidRDefault="00B915B3" w:rsidP="00B915B3"/>
        </w:tc>
      </w:tr>
      <w:tr w:rsidR="00B915B3" w14:paraId="6D38CFD5"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B0D87" w14:textId="42802AE8" w:rsidR="00B915B3" w:rsidRDefault="00B915B3" w:rsidP="00B915B3">
            <w:pPr>
              <w:tabs>
                <w:tab w:val="left" w:pos="1158"/>
              </w:tabs>
              <w:spacing w:line="300" w:lineRule="exact"/>
            </w:pPr>
            <w:r>
              <w:lastRenderedPageBreak/>
              <w:t>Public recreation facilities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2D167" w14:textId="0988D3D3"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842B1"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37E2F" w14:textId="498E57F5"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C8A8B" w14:textId="271E1EBF" w:rsidR="00B915B3" w:rsidRPr="00986037" w:rsidRDefault="00B915B3" w:rsidP="00B915B3">
            <w:pPr>
              <w:rPr>
                <w:i/>
                <w:iCs/>
              </w:rPr>
            </w:pPr>
          </w:p>
        </w:tc>
        <w:tc>
          <w:tcPr>
            <w:tcW w:w="181" w:type="dxa"/>
            <w:gridSpan w:val="2"/>
            <w:tcMar>
              <w:top w:w="0" w:type="dxa"/>
              <w:left w:w="10" w:type="dxa"/>
              <w:bottom w:w="0" w:type="dxa"/>
              <w:right w:w="10" w:type="dxa"/>
            </w:tcMar>
          </w:tcPr>
          <w:p w14:paraId="45ABDC8C" w14:textId="77777777" w:rsidR="00B915B3" w:rsidRDefault="00B915B3" w:rsidP="00B915B3"/>
        </w:tc>
      </w:tr>
      <w:tr w:rsidR="00B915B3" w14:paraId="11EDAB8F"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A0A94" w14:textId="6E95330B" w:rsidR="00B915B3" w:rsidRDefault="00B915B3" w:rsidP="00B915B3">
            <w:pPr>
              <w:tabs>
                <w:tab w:val="left" w:pos="1158"/>
              </w:tabs>
              <w:spacing w:line="300" w:lineRule="exact"/>
            </w:pPr>
            <w:r>
              <w:t>Provision of learning opportunities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48E55" w14:textId="1AF20FF5"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5200F"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B9660" w14:textId="77777777"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499D2" w14:textId="77777777" w:rsidR="00B915B3" w:rsidRDefault="00B915B3" w:rsidP="00B915B3"/>
        </w:tc>
        <w:tc>
          <w:tcPr>
            <w:tcW w:w="181" w:type="dxa"/>
            <w:gridSpan w:val="2"/>
            <w:tcMar>
              <w:top w:w="0" w:type="dxa"/>
              <w:left w:w="10" w:type="dxa"/>
              <w:bottom w:w="0" w:type="dxa"/>
              <w:right w:w="10" w:type="dxa"/>
            </w:tcMar>
          </w:tcPr>
          <w:p w14:paraId="524DE8ED" w14:textId="77777777" w:rsidR="00B915B3" w:rsidRDefault="00B915B3" w:rsidP="00B915B3"/>
        </w:tc>
      </w:tr>
      <w:tr w:rsidR="00B915B3" w14:paraId="0E3B8354"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B5028" w14:textId="1F8F750A" w:rsidR="00B915B3" w:rsidRDefault="00B915B3" w:rsidP="00B915B3">
            <w:pPr>
              <w:tabs>
                <w:tab w:val="left" w:pos="1158"/>
              </w:tabs>
              <w:spacing w:line="300" w:lineRule="exact"/>
            </w:pPr>
            <w:r>
              <w:t>Anti-social behaviour</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F0C1D" w14:textId="7469B190"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0787E"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B7050" w14:textId="74D13249"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06E2C" w14:textId="77777777" w:rsidR="00B915B3" w:rsidRDefault="00B915B3" w:rsidP="00B915B3"/>
        </w:tc>
        <w:tc>
          <w:tcPr>
            <w:tcW w:w="181" w:type="dxa"/>
            <w:gridSpan w:val="2"/>
            <w:tcMar>
              <w:top w:w="0" w:type="dxa"/>
              <w:left w:w="10" w:type="dxa"/>
              <w:bottom w:w="0" w:type="dxa"/>
              <w:right w:w="10" w:type="dxa"/>
            </w:tcMar>
          </w:tcPr>
          <w:p w14:paraId="079F8845" w14:textId="77777777" w:rsidR="00B915B3" w:rsidRDefault="00B915B3" w:rsidP="00B915B3"/>
        </w:tc>
      </w:tr>
      <w:tr w:rsidR="00B915B3" w14:paraId="02AF288F"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1272C7" w14:textId="77777777" w:rsidR="00B915B3" w:rsidRDefault="00B915B3" w:rsidP="00B915B3">
            <w:pPr>
              <w:tabs>
                <w:tab w:val="left" w:pos="2200"/>
              </w:tabs>
            </w:pPr>
            <w:r>
              <w:t xml:space="preserve">Other (please specify): </w:t>
            </w:r>
          </w:p>
          <w:p w14:paraId="1063C286" w14:textId="6B4995DD" w:rsidR="00307D76" w:rsidRPr="00B51D78" w:rsidRDefault="00307D76" w:rsidP="00B915B3">
            <w:pPr>
              <w:tabs>
                <w:tab w:val="left" w:pos="2200"/>
              </w:tabs>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A3DBC" w14:textId="05D58485"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F31D6"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79EBB" w14:textId="77777777"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14A6B" w14:textId="18830405" w:rsidR="00B915B3" w:rsidRDefault="00B915B3" w:rsidP="00B915B3"/>
        </w:tc>
        <w:tc>
          <w:tcPr>
            <w:tcW w:w="181" w:type="dxa"/>
            <w:gridSpan w:val="2"/>
            <w:tcMar>
              <w:top w:w="0" w:type="dxa"/>
              <w:left w:w="10" w:type="dxa"/>
              <w:bottom w:w="0" w:type="dxa"/>
              <w:right w:w="10" w:type="dxa"/>
            </w:tcMar>
          </w:tcPr>
          <w:p w14:paraId="1360C696" w14:textId="77777777" w:rsidR="00B915B3" w:rsidRDefault="00B915B3" w:rsidP="00B915B3"/>
        </w:tc>
      </w:tr>
      <w:tr w:rsidR="00B915B3" w14:paraId="08EF4084" w14:textId="77777777" w:rsidTr="00E43386">
        <w:tc>
          <w:tcPr>
            <w:tcW w:w="10060" w:type="dxa"/>
            <w:gridSpan w:val="7"/>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14B3B50B" w14:textId="77777777" w:rsidR="00B915B3" w:rsidRPr="00E43386" w:rsidRDefault="00B915B3" w:rsidP="00B915B3">
            <w:pPr>
              <w:tabs>
                <w:tab w:val="left" w:pos="1158"/>
              </w:tabs>
              <w:spacing w:line="300" w:lineRule="exact"/>
              <w:rPr>
                <w:b/>
                <w:bCs/>
              </w:rPr>
            </w:pPr>
            <w:r w:rsidRPr="00E43386">
              <w:rPr>
                <w:b/>
                <w:bCs/>
              </w:rPr>
              <w:t>Water</w:t>
            </w:r>
          </w:p>
        </w:tc>
        <w:tc>
          <w:tcPr>
            <w:tcW w:w="181" w:type="dxa"/>
            <w:gridSpan w:val="2"/>
            <w:tcMar>
              <w:top w:w="0" w:type="dxa"/>
              <w:left w:w="10" w:type="dxa"/>
              <w:bottom w:w="0" w:type="dxa"/>
              <w:right w:w="10" w:type="dxa"/>
            </w:tcMar>
          </w:tcPr>
          <w:p w14:paraId="4D35183A" w14:textId="77777777" w:rsidR="00B915B3" w:rsidRDefault="00B915B3" w:rsidP="00B915B3">
            <w:pPr>
              <w:tabs>
                <w:tab w:val="left" w:pos="1158"/>
              </w:tabs>
              <w:spacing w:line="300" w:lineRule="exact"/>
            </w:pPr>
          </w:p>
        </w:tc>
      </w:tr>
      <w:tr w:rsidR="00B915B3" w14:paraId="2373A26C"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17EDE" w14:textId="6DA1FA30" w:rsidR="00B915B3" w:rsidRDefault="00B915B3" w:rsidP="00B915B3">
            <w:pPr>
              <w:tabs>
                <w:tab w:val="left" w:pos="3813"/>
              </w:tabs>
              <w:spacing w:line="300" w:lineRule="exact"/>
              <w:rPr>
                <w:rFonts w:cs="Calibri"/>
              </w:rPr>
            </w:pPr>
            <w:hyperlink r:id="rId53" w:anchor="acid-vulnerable-catchments-avcs" w:history="1">
              <w:r w:rsidRPr="00DD5DF5">
                <w:rPr>
                  <w:rStyle w:val="Hyperlink"/>
                  <w:rFonts w:cs="Calibri"/>
                </w:rPr>
                <w:t>Acid Vulnerable Catchments</w:t>
              </w:r>
            </w:hyperlink>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CF25A" w14:textId="6ECD69E0" w:rsidR="00B915B3" w:rsidRDefault="00B915B3" w:rsidP="00B915B3">
            <w:pPr>
              <w:jc w:val="center"/>
            </w:pPr>
            <w:r w:rsidRPr="00DD5DF5">
              <w:rPr>
                <w:color w:val="000000" w:themeColor="text1"/>
              </w:rP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A2929"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9C1CB" w14:textId="18E3A335"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C4F8D" w14:textId="77777777" w:rsidR="00B915B3" w:rsidRDefault="00B915B3" w:rsidP="00B915B3"/>
        </w:tc>
        <w:tc>
          <w:tcPr>
            <w:tcW w:w="181" w:type="dxa"/>
            <w:gridSpan w:val="2"/>
            <w:tcMar>
              <w:top w:w="0" w:type="dxa"/>
              <w:left w:w="10" w:type="dxa"/>
              <w:bottom w:w="0" w:type="dxa"/>
              <w:right w:w="10" w:type="dxa"/>
            </w:tcMar>
          </w:tcPr>
          <w:p w14:paraId="43A4C703" w14:textId="77777777" w:rsidR="00B915B3" w:rsidRDefault="00B915B3" w:rsidP="00B915B3"/>
        </w:tc>
      </w:tr>
      <w:tr w:rsidR="00B915B3" w14:paraId="4EC0F40E"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ABA74" w14:textId="77777777" w:rsidR="00B915B3" w:rsidRDefault="00B915B3" w:rsidP="00B915B3">
            <w:pPr>
              <w:tabs>
                <w:tab w:val="left" w:pos="3813"/>
              </w:tabs>
              <w:spacing w:line="300" w:lineRule="exact"/>
              <w:rPr>
                <w:rFonts w:cs="Calibri"/>
              </w:rPr>
            </w:pPr>
            <w:r>
              <w:rPr>
                <w:rFonts w:cs="Calibri"/>
              </w:rPr>
              <w:t>Watercourses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FDE51" w14:textId="4CBF3CF2" w:rsidR="00B915B3" w:rsidRDefault="00B915B3" w:rsidP="00B915B3">
            <w:pPr>
              <w:jc w:val="center"/>
            </w:pPr>
            <w:r>
              <w:t>Yes</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5DC7E" w14:textId="77777777" w:rsidR="00B915B3" w:rsidRDefault="00263199" w:rsidP="00B915B3">
            <w:pPr>
              <w:jc w:val="center"/>
            </w:pPr>
            <w:r>
              <w:t>4553</w:t>
            </w:r>
          </w:p>
          <w:p w14:paraId="17A08BAA" w14:textId="6E669BD2" w:rsidR="00302D41" w:rsidRDefault="00302D41" w:rsidP="00B915B3">
            <w:pPr>
              <w:jc w:val="center"/>
            </w:pPr>
            <w:r>
              <w:t>538a</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AC21E" w14:textId="420CC341" w:rsidR="00B915B3" w:rsidRDefault="00E43CDD" w:rsidP="00B915B3">
            <w:pPr>
              <w:tabs>
                <w:tab w:val="left" w:pos="2200"/>
              </w:tabs>
              <w:spacing w:line="300" w:lineRule="exact"/>
              <w:jc w:val="center"/>
            </w:pPr>
            <w:r>
              <w:t>4</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5A5B4" w14:textId="610B8310" w:rsidR="00B915B3" w:rsidRDefault="00263199" w:rsidP="00B915B3">
            <w:r>
              <w:t xml:space="preserve">Spring rising at north end of Moor </w:t>
            </w:r>
            <w:proofErr w:type="spellStart"/>
            <w:r>
              <w:t>Copse</w:t>
            </w:r>
            <w:proofErr w:type="spellEnd"/>
            <w:r w:rsidR="00302D41">
              <w:t xml:space="preserve"> and Bryants </w:t>
            </w:r>
            <w:proofErr w:type="spellStart"/>
            <w:r w:rsidR="00302D41">
              <w:t>Copse</w:t>
            </w:r>
            <w:proofErr w:type="spellEnd"/>
            <w:r w:rsidR="00302D41">
              <w:t xml:space="preserve"> PAWS</w:t>
            </w:r>
          </w:p>
        </w:tc>
        <w:tc>
          <w:tcPr>
            <w:tcW w:w="181" w:type="dxa"/>
            <w:gridSpan w:val="2"/>
            <w:tcMar>
              <w:top w:w="0" w:type="dxa"/>
              <w:left w:w="10" w:type="dxa"/>
              <w:bottom w:w="0" w:type="dxa"/>
              <w:right w:w="10" w:type="dxa"/>
            </w:tcMar>
          </w:tcPr>
          <w:p w14:paraId="7E02DC0E" w14:textId="77777777" w:rsidR="00B915B3" w:rsidRDefault="00B915B3" w:rsidP="00B915B3"/>
        </w:tc>
      </w:tr>
      <w:tr w:rsidR="00B915B3" w14:paraId="5BF99069"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F9760" w14:textId="77777777" w:rsidR="00B915B3" w:rsidRDefault="00B915B3" w:rsidP="00B915B3">
            <w:pPr>
              <w:tabs>
                <w:tab w:val="left" w:pos="3813"/>
              </w:tabs>
              <w:spacing w:line="300" w:lineRule="exact"/>
              <w:rPr>
                <w:rFonts w:cs="Calibri"/>
              </w:rPr>
            </w:pPr>
            <w:r>
              <w:rPr>
                <w:rFonts w:cs="Calibri"/>
              </w:rPr>
              <w:t>Lakes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F12FD" w14:textId="4CE2A34C"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8814C"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53785" w14:textId="77777777"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FCD58" w14:textId="77777777" w:rsidR="00B915B3" w:rsidRDefault="00B915B3" w:rsidP="00B915B3"/>
        </w:tc>
        <w:tc>
          <w:tcPr>
            <w:tcW w:w="181" w:type="dxa"/>
            <w:gridSpan w:val="2"/>
            <w:tcMar>
              <w:top w:w="0" w:type="dxa"/>
              <w:left w:w="10" w:type="dxa"/>
              <w:bottom w:w="0" w:type="dxa"/>
              <w:right w:w="10" w:type="dxa"/>
            </w:tcMar>
          </w:tcPr>
          <w:p w14:paraId="0A75959E" w14:textId="77777777" w:rsidR="00B915B3" w:rsidRDefault="00B915B3" w:rsidP="00B915B3"/>
        </w:tc>
      </w:tr>
      <w:tr w:rsidR="00B915B3" w14:paraId="165CFFDE"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5E6F6" w14:textId="77777777" w:rsidR="00B915B3" w:rsidRDefault="00B915B3" w:rsidP="00B915B3">
            <w:pPr>
              <w:tabs>
                <w:tab w:val="left" w:pos="3813"/>
              </w:tabs>
              <w:spacing w:line="300" w:lineRule="exact"/>
              <w:rPr>
                <w:rFonts w:cs="Calibri"/>
              </w:rPr>
            </w:pPr>
            <w:r>
              <w:rPr>
                <w:rFonts w:cs="Calibri"/>
              </w:rPr>
              <w:t>Ponds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A248A" w14:textId="51E8DFA2" w:rsidR="00B915B3" w:rsidRDefault="00B915B3" w:rsidP="00B915B3">
            <w:pPr>
              <w:jc w:val="center"/>
            </w:pPr>
            <w:r>
              <w:t>No</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88C50" w14:textId="77777777" w:rsidR="00B915B3" w:rsidRDefault="00B915B3" w:rsidP="00B915B3">
            <w:pPr>
              <w:jc w:val="center"/>
            </w:pP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BAC28" w14:textId="6DD82A82" w:rsidR="00B915B3" w:rsidRDefault="00B915B3" w:rsidP="00B915B3">
            <w:pPr>
              <w:tabs>
                <w:tab w:val="left" w:pos="2200"/>
              </w:tabs>
              <w:spacing w:line="300" w:lineRule="exact"/>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8653B" w14:textId="77777777" w:rsidR="00B915B3" w:rsidRDefault="00B915B3" w:rsidP="00B915B3"/>
        </w:tc>
        <w:tc>
          <w:tcPr>
            <w:tcW w:w="181" w:type="dxa"/>
            <w:gridSpan w:val="2"/>
            <w:tcMar>
              <w:top w:w="0" w:type="dxa"/>
              <w:left w:w="10" w:type="dxa"/>
              <w:bottom w:w="0" w:type="dxa"/>
              <w:right w:w="10" w:type="dxa"/>
            </w:tcMar>
          </w:tcPr>
          <w:p w14:paraId="1FD05516" w14:textId="77777777" w:rsidR="00B915B3" w:rsidRDefault="00B915B3" w:rsidP="00B915B3"/>
        </w:tc>
      </w:tr>
      <w:tr w:rsidR="00B915B3" w14:paraId="277BA608" w14:textId="77777777" w:rsidTr="00C578DB">
        <w:tc>
          <w:tcPr>
            <w:tcW w:w="38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61D3E" w14:textId="77777777" w:rsidR="00B915B3" w:rsidRDefault="00B915B3" w:rsidP="00B915B3">
            <w:pPr>
              <w:tabs>
                <w:tab w:val="left" w:pos="2200"/>
              </w:tabs>
              <w:rPr>
                <w:rFonts w:cs="Calibri"/>
              </w:rPr>
            </w:pPr>
            <w:r>
              <w:rPr>
                <w:rFonts w:cs="Calibri"/>
              </w:rPr>
              <w:t xml:space="preserve">Other (please specify): </w:t>
            </w:r>
          </w:p>
          <w:p w14:paraId="2CD4FD7A" w14:textId="46EB1923" w:rsidR="00263199" w:rsidRDefault="00263199" w:rsidP="00B915B3">
            <w:pPr>
              <w:tabs>
                <w:tab w:val="left" w:pos="2200"/>
              </w:tabs>
              <w:rPr>
                <w:rFonts w:cs="Calibri"/>
              </w:rPr>
            </w:pPr>
            <w:r>
              <w:rPr>
                <w:rFonts w:cs="Calibri"/>
              </w:rPr>
              <w:t>Drinking Water Safeguard Zone</w:t>
            </w:r>
            <w:r w:rsidR="00665C18">
              <w:rPr>
                <w:rFonts w:cs="Calibri"/>
              </w:rPr>
              <w:t xml:space="preserve"> (Surface Water)</w:t>
            </w:r>
          </w:p>
          <w:p w14:paraId="2791840B" w14:textId="77777777" w:rsidR="00263199" w:rsidRDefault="00263199" w:rsidP="00B915B3">
            <w:pPr>
              <w:tabs>
                <w:tab w:val="left" w:pos="2200"/>
              </w:tabs>
              <w:rPr>
                <w:rFonts w:cs="Calibri"/>
              </w:rPr>
            </w:pPr>
          </w:p>
          <w:p w14:paraId="489EFD92" w14:textId="77777777" w:rsidR="00622C1C" w:rsidRDefault="00622C1C" w:rsidP="00263199">
            <w:pPr>
              <w:tabs>
                <w:tab w:val="left" w:pos="2200"/>
              </w:tabs>
              <w:rPr>
                <w:rFonts w:cs="Calibri"/>
              </w:rPr>
            </w:pPr>
          </w:p>
          <w:p w14:paraId="3B86B02A" w14:textId="390B108B" w:rsidR="00263199" w:rsidRDefault="00263199" w:rsidP="00263199">
            <w:pPr>
              <w:tabs>
                <w:tab w:val="left" w:pos="2200"/>
              </w:tabs>
              <w:rPr>
                <w:rFonts w:cs="Calibri"/>
              </w:rPr>
            </w:pPr>
            <w:r>
              <w:rPr>
                <w:rFonts w:cs="Calibri"/>
              </w:rPr>
              <w:t>Drinking Water Protected Area</w:t>
            </w:r>
            <w:r w:rsidR="00665C18">
              <w:rPr>
                <w:rFonts w:cs="Calibri"/>
              </w:rPr>
              <w:t xml:space="preserve"> (Surface Water)</w:t>
            </w:r>
            <w:r>
              <w:rPr>
                <w:rFonts w:cs="Calibri"/>
              </w:rPr>
              <w:t xml:space="preserve"> </w:t>
            </w:r>
          </w:p>
          <w:p w14:paraId="41DA984B" w14:textId="77777777" w:rsidR="00263199" w:rsidRDefault="00263199" w:rsidP="00263199">
            <w:pPr>
              <w:tabs>
                <w:tab w:val="left" w:pos="2200"/>
              </w:tabs>
              <w:rPr>
                <w:rFonts w:cs="Calibri"/>
              </w:rPr>
            </w:pPr>
          </w:p>
          <w:p w14:paraId="0513D0AB" w14:textId="77777777" w:rsidR="00263199" w:rsidRDefault="00263199" w:rsidP="00263199">
            <w:pPr>
              <w:tabs>
                <w:tab w:val="left" w:pos="2200"/>
              </w:tabs>
              <w:rPr>
                <w:rFonts w:cs="Calibri"/>
              </w:rPr>
            </w:pPr>
          </w:p>
          <w:p w14:paraId="7574B6C5" w14:textId="77777777" w:rsidR="00263199" w:rsidRDefault="00263199" w:rsidP="00263199">
            <w:pPr>
              <w:tabs>
                <w:tab w:val="left" w:pos="2200"/>
              </w:tabs>
              <w:rPr>
                <w:rFonts w:cs="Calibri"/>
              </w:rPr>
            </w:pPr>
          </w:p>
          <w:p w14:paraId="7302F4D9" w14:textId="77777777" w:rsidR="00263199" w:rsidRDefault="00263199" w:rsidP="00263199">
            <w:pPr>
              <w:tabs>
                <w:tab w:val="left" w:pos="2200"/>
              </w:tabs>
              <w:rPr>
                <w:rFonts w:cs="Calibri"/>
              </w:rPr>
            </w:pPr>
          </w:p>
          <w:p w14:paraId="3B1C6839" w14:textId="77777777" w:rsidR="00622C1C" w:rsidRDefault="00622C1C" w:rsidP="00622C1C">
            <w:pPr>
              <w:tabs>
                <w:tab w:val="left" w:pos="2200"/>
              </w:tabs>
              <w:rPr>
                <w:rFonts w:cs="Calibri"/>
              </w:rPr>
            </w:pPr>
            <w:r>
              <w:rPr>
                <w:rFonts w:cs="Calibri"/>
              </w:rPr>
              <w:t>Borehole</w:t>
            </w:r>
          </w:p>
          <w:p w14:paraId="1930C465" w14:textId="77777777" w:rsidR="00E43CDD" w:rsidRDefault="00E43CDD" w:rsidP="00622C1C">
            <w:pPr>
              <w:tabs>
                <w:tab w:val="left" w:pos="2200"/>
              </w:tabs>
              <w:rPr>
                <w:rFonts w:cs="Calibri"/>
              </w:rPr>
            </w:pPr>
          </w:p>
          <w:p w14:paraId="1D1C80D3" w14:textId="77777777" w:rsidR="00E43CDD" w:rsidRDefault="00E43CDD" w:rsidP="00622C1C">
            <w:pPr>
              <w:tabs>
                <w:tab w:val="left" w:pos="2200"/>
              </w:tabs>
              <w:rPr>
                <w:rFonts w:cs="Calibri"/>
              </w:rPr>
            </w:pPr>
          </w:p>
          <w:p w14:paraId="78375F9E" w14:textId="77777777" w:rsidR="00E43CDD" w:rsidRDefault="00E43CDD" w:rsidP="00622C1C">
            <w:pPr>
              <w:tabs>
                <w:tab w:val="left" w:pos="2200"/>
              </w:tabs>
              <w:rPr>
                <w:rFonts w:cs="Calibri"/>
              </w:rPr>
            </w:pPr>
          </w:p>
          <w:p w14:paraId="05413D6D" w14:textId="77777777" w:rsidR="00142E85" w:rsidRDefault="00142E85" w:rsidP="00622C1C">
            <w:pPr>
              <w:tabs>
                <w:tab w:val="left" w:pos="2200"/>
              </w:tabs>
              <w:rPr>
                <w:rFonts w:cs="Calibri"/>
              </w:rPr>
            </w:pPr>
          </w:p>
          <w:p w14:paraId="10567E89" w14:textId="77777777" w:rsidR="00142E85" w:rsidRDefault="00142E85" w:rsidP="00622C1C">
            <w:pPr>
              <w:tabs>
                <w:tab w:val="left" w:pos="2200"/>
              </w:tabs>
              <w:rPr>
                <w:rFonts w:cs="Calibri"/>
              </w:rPr>
            </w:pPr>
          </w:p>
          <w:p w14:paraId="5670D7E2" w14:textId="77777777" w:rsidR="00253362" w:rsidRDefault="00253362" w:rsidP="00622C1C">
            <w:pPr>
              <w:tabs>
                <w:tab w:val="left" w:pos="2200"/>
              </w:tabs>
              <w:rPr>
                <w:rFonts w:cs="Calibri"/>
              </w:rPr>
            </w:pPr>
          </w:p>
          <w:p w14:paraId="08D09715" w14:textId="695AAB77" w:rsidR="00E43CDD" w:rsidRDefault="00E43CDD" w:rsidP="00622C1C">
            <w:pPr>
              <w:tabs>
                <w:tab w:val="left" w:pos="2200"/>
              </w:tabs>
              <w:rPr>
                <w:rFonts w:cs="Calibri"/>
              </w:rPr>
            </w:pPr>
            <w:r>
              <w:rPr>
                <w:rFonts w:cs="Calibri"/>
              </w:rPr>
              <w:t>Springs</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E9432" w14:textId="77777777" w:rsidR="0077441D" w:rsidRDefault="0077441D" w:rsidP="00B915B3">
            <w:pPr>
              <w:jc w:val="center"/>
            </w:pPr>
          </w:p>
          <w:p w14:paraId="67B16767" w14:textId="2E9914C5" w:rsidR="00B915B3" w:rsidRDefault="00B915B3" w:rsidP="00B915B3">
            <w:pPr>
              <w:jc w:val="center"/>
            </w:pPr>
            <w:r>
              <w:t>Yes</w:t>
            </w:r>
          </w:p>
          <w:p w14:paraId="68F75B0D" w14:textId="77777777" w:rsidR="00263199" w:rsidRDefault="00263199" w:rsidP="00B915B3">
            <w:pPr>
              <w:jc w:val="center"/>
            </w:pPr>
          </w:p>
          <w:p w14:paraId="14E9F308" w14:textId="77777777" w:rsidR="00263199" w:rsidRDefault="00263199" w:rsidP="00B915B3">
            <w:pPr>
              <w:jc w:val="center"/>
            </w:pPr>
          </w:p>
          <w:p w14:paraId="4562134B" w14:textId="77777777" w:rsidR="00622C1C" w:rsidRDefault="00622C1C" w:rsidP="00B915B3">
            <w:pPr>
              <w:jc w:val="center"/>
            </w:pPr>
          </w:p>
          <w:p w14:paraId="1C071665" w14:textId="167298F1" w:rsidR="00263199" w:rsidRDefault="00263199" w:rsidP="00B915B3">
            <w:pPr>
              <w:jc w:val="center"/>
            </w:pPr>
            <w:r>
              <w:t>Yes</w:t>
            </w:r>
          </w:p>
          <w:p w14:paraId="3CE4C5BE" w14:textId="77777777" w:rsidR="00622C1C" w:rsidRDefault="00622C1C" w:rsidP="00B915B3">
            <w:pPr>
              <w:jc w:val="center"/>
            </w:pPr>
          </w:p>
          <w:p w14:paraId="49B1BADF" w14:textId="77777777" w:rsidR="00622C1C" w:rsidRDefault="00622C1C" w:rsidP="00B915B3">
            <w:pPr>
              <w:jc w:val="center"/>
            </w:pPr>
          </w:p>
          <w:p w14:paraId="34FF17B1" w14:textId="77777777" w:rsidR="00622C1C" w:rsidRDefault="00622C1C" w:rsidP="00B915B3">
            <w:pPr>
              <w:jc w:val="center"/>
            </w:pPr>
          </w:p>
          <w:p w14:paraId="6890F502" w14:textId="77777777" w:rsidR="00622C1C" w:rsidRDefault="00622C1C" w:rsidP="00B915B3">
            <w:pPr>
              <w:jc w:val="center"/>
            </w:pPr>
          </w:p>
          <w:p w14:paraId="50100B60" w14:textId="77777777" w:rsidR="00622C1C" w:rsidRDefault="00622C1C" w:rsidP="00B915B3">
            <w:pPr>
              <w:jc w:val="center"/>
            </w:pPr>
          </w:p>
          <w:p w14:paraId="5C04E318" w14:textId="77777777" w:rsidR="00622C1C" w:rsidRDefault="00622C1C" w:rsidP="00B915B3">
            <w:pPr>
              <w:jc w:val="center"/>
            </w:pPr>
            <w:r>
              <w:t>Adjacent</w:t>
            </w:r>
          </w:p>
          <w:p w14:paraId="1CEA3CCB" w14:textId="77777777" w:rsidR="00E43CDD" w:rsidRDefault="00E43CDD" w:rsidP="00B915B3">
            <w:pPr>
              <w:jc w:val="center"/>
            </w:pPr>
          </w:p>
          <w:p w14:paraId="45FF01D8" w14:textId="77777777" w:rsidR="00E43CDD" w:rsidRDefault="00E43CDD" w:rsidP="00B915B3">
            <w:pPr>
              <w:jc w:val="center"/>
            </w:pPr>
          </w:p>
          <w:p w14:paraId="2ADBB194" w14:textId="77777777" w:rsidR="00E43CDD" w:rsidRDefault="00E43CDD" w:rsidP="00B915B3">
            <w:pPr>
              <w:jc w:val="center"/>
            </w:pPr>
          </w:p>
          <w:p w14:paraId="1757EE5C" w14:textId="77777777" w:rsidR="00142E85" w:rsidRDefault="00142E85" w:rsidP="00B915B3">
            <w:pPr>
              <w:jc w:val="center"/>
            </w:pPr>
          </w:p>
          <w:p w14:paraId="36FE24CD" w14:textId="77777777" w:rsidR="00142E85" w:rsidRDefault="00142E85" w:rsidP="00B915B3">
            <w:pPr>
              <w:jc w:val="center"/>
            </w:pPr>
          </w:p>
          <w:p w14:paraId="03FFD2B0" w14:textId="77777777" w:rsidR="00253362" w:rsidRDefault="00253362" w:rsidP="00B915B3">
            <w:pPr>
              <w:jc w:val="center"/>
            </w:pPr>
          </w:p>
          <w:p w14:paraId="4540B348" w14:textId="4216E945" w:rsidR="00E43CDD" w:rsidRDefault="00E43CDD" w:rsidP="00B915B3">
            <w:pPr>
              <w:jc w:val="center"/>
            </w:pPr>
            <w:r>
              <w:t>Yes</w:t>
            </w:r>
          </w:p>
        </w:tc>
        <w:tc>
          <w:tcPr>
            <w:tcW w:w="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D0140" w14:textId="77777777" w:rsidR="00263199" w:rsidRDefault="00263199" w:rsidP="00B915B3">
            <w:pPr>
              <w:jc w:val="center"/>
            </w:pPr>
          </w:p>
          <w:p w14:paraId="5E8FFBBB" w14:textId="77777777" w:rsidR="00B915B3" w:rsidRDefault="00263199" w:rsidP="00B915B3">
            <w:pPr>
              <w:jc w:val="center"/>
            </w:pPr>
            <w:r>
              <w:t>All</w:t>
            </w:r>
          </w:p>
          <w:p w14:paraId="5E7225D2" w14:textId="77777777" w:rsidR="00263199" w:rsidRDefault="00263199" w:rsidP="00B915B3">
            <w:pPr>
              <w:jc w:val="center"/>
            </w:pPr>
          </w:p>
          <w:p w14:paraId="160E1D40" w14:textId="77777777" w:rsidR="00263199" w:rsidRDefault="00263199" w:rsidP="00B915B3">
            <w:pPr>
              <w:jc w:val="center"/>
            </w:pPr>
          </w:p>
          <w:p w14:paraId="135F7965" w14:textId="77777777" w:rsidR="00622C1C" w:rsidRDefault="00622C1C" w:rsidP="00B915B3">
            <w:pPr>
              <w:jc w:val="center"/>
            </w:pPr>
          </w:p>
          <w:p w14:paraId="4E765421" w14:textId="77777777" w:rsidR="00263199" w:rsidRDefault="00263199" w:rsidP="00B915B3">
            <w:pPr>
              <w:jc w:val="center"/>
            </w:pPr>
            <w:r>
              <w:t>4932,6933,8230,9325,2225</w:t>
            </w:r>
          </w:p>
          <w:p w14:paraId="380D458D" w14:textId="77777777" w:rsidR="00622C1C" w:rsidRDefault="00622C1C" w:rsidP="00B915B3">
            <w:pPr>
              <w:jc w:val="center"/>
            </w:pPr>
          </w:p>
          <w:p w14:paraId="2C2CE962" w14:textId="77777777" w:rsidR="00622C1C" w:rsidRDefault="00622C1C" w:rsidP="00B915B3">
            <w:pPr>
              <w:jc w:val="center"/>
            </w:pPr>
            <w:r>
              <w:t>4932</w:t>
            </w:r>
          </w:p>
          <w:p w14:paraId="35557DE9" w14:textId="77777777" w:rsidR="00E43CDD" w:rsidRDefault="00E43CDD" w:rsidP="00B915B3">
            <w:pPr>
              <w:jc w:val="center"/>
            </w:pPr>
          </w:p>
          <w:p w14:paraId="50507E5E" w14:textId="77777777" w:rsidR="00E43CDD" w:rsidRDefault="00E43CDD" w:rsidP="00B915B3">
            <w:pPr>
              <w:jc w:val="center"/>
            </w:pPr>
          </w:p>
          <w:p w14:paraId="7440BEF7" w14:textId="77777777" w:rsidR="00E43CDD" w:rsidRDefault="00E43CDD" w:rsidP="00B915B3">
            <w:pPr>
              <w:jc w:val="center"/>
            </w:pPr>
          </w:p>
          <w:p w14:paraId="186722E3" w14:textId="77777777" w:rsidR="00142E85" w:rsidRDefault="00142E85" w:rsidP="00B915B3">
            <w:pPr>
              <w:jc w:val="center"/>
            </w:pPr>
          </w:p>
          <w:p w14:paraId="194C8F59" w14:textId="77777777" w:rsidR="00142E85" w:rsidRDefault="00142E85" w:rsidP="00B915B3">
            <w:pPr>
              <w:jc w:val="center"/>
            </w:pPr>
          </w:p>
          <w:p w14:paraId="74E3FEBB" w14:textId="77777777" w:rsidR="00253362" w:rsidRDefault="00253362" w:rsidP="00B915B3">
            <w:pPr>
              <w:jc w:val="center"/>
            </w:pPr>
          </w:p>
          <w:p w14:paraId="5E2AA2E7" w14:textId="08425C85" w:rsidR="00E43CDD" w:rsidRDefault="00E43CDD" w:rsidP="00B915B3">
            <w:pPr>
              <w:jc w:val="center"/>
            </w:pPr>
            <w:r>
              <w:t>538a</w:t>
            </w:r>
          </w:p>
        </w:tc>
        <w:tc>
          <w:tcPr>
            <w:tcW w:w="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EBE68" w14:textId="77777777" w:rsidR="00622C1C" w:rsidRDefault="00622C1C" w:rsidP="00B915B3">
            <w:pPr>
              <w:tabs>
                <w:tab w:val="left" w:pos="2200"/>
              </w:tabs>
              <w:spacing w:line="300" w:lineRule="exact"/>
              <w:jc w:val="center"/>
            </w:pPr>
          </w:p>
          <w:p w14:paraId="70F415C9" w14:textId="5EF4B80E" w:rsidR="00622C1C" w:rsidRDefault="00622C1C" w:rsidP="00B915B3">
            <w:pPr>
              <w:tabs>
                <w:tab w:val="left" w:pos="2200"/>
              </w:tabs>
              <w:spacing w:line="300" w:lineRule="exact"/>
              <w:jc w:val="center"/>
            </w:pPr>
            <w:r>
              <w:t>-</w:t>
            </w:r>
          </w:p>
          <w:p w14:paraId="16EE0326" w14:textId="77777777" w:rsidR="00622C1C" w:rsidRDefault="00622C1C" w:rsidP="00B915B3">
            <w:pPr>
              <w:tabs>
                <w:tab w:val="left" w:pos="2200"/>
              </w:tabs>
              <w:spacing w:line="300" w:lineRule="exact"/>
              <w:jc w:val="center"/>
            </w:pPr>
          </w:p>
          <w:p w14:paraId="297B384A" w14:textId="77777777" w:rsidR="00622C1C" w:rsidRDefault="00622C1C" w:rsidP="00622C1C">
            <w:pPr>
              <w:tabs>
                <w:tab w:val="left" w:pos="2200"/>
              </w:tabs>
              <w:spacing w:after="120" w:line="300" w:lineRule="exact"/>
              <w:jc w:val="center"/>
            </w:pPr>
          </w:p>
          <w:p w14:paraId="3B501814" w14:textId="77777777" w:rsidR="00622C1C" w:rsidRDefault="00622C1C" w:rsidP="00B915B3">
            <w:pPr>
              <w:tabs>
                <w:tab w:val="left" w:pos="2200"/>
              </w:tabs>
              <w:spacing w:line="300" w:lineRule="exact"/>
              <w:jc w:val="center"/>
            </w:pPr>
            <w:r>
              <w:t>4</w:t>
            </w:r>
          </w:p>
          <w:p w14:paraId="667840E9" w14:textId="77777777" w:rsidR="00622C1C" w:rsidRDefault="00622C1C" w:rsidP="00B915B3">
            <w:pPr>
              <w:tabs>
                <w:tab w:val="left" w:pos="2200"/>
              </w:tabs>
              <w:spacing w:line="300" w:lineRule="exact"/>
              <w:jc w:val="center"/>
            </w:pPr>
          </w:p>
          <w:p w14:paraId="0E755823" w14:textId="77777777" w:rsidR="00622C1C" w:rsidRDefault="00622C1C" w:rsidP="00B915B3">
            <w:pPr>
              <w:tabs>
                <w:tab w:val="left" w:pos="2200"/>
              </w:tabs>
              <w:spacing w:line="300" w:lineRule="exact"/>
              <w:jc w:val="center"/>
            </w:pPr>
          </w:p>
          <w:p w14:paraId="3DB37614" w14:textId="77777777" w:rsidR="00622C1C" w:rsidRDefault="00622C1C" w:rsidP="00B915B3">
            <w:pPr>
              <w:tabs>
                <w:tab w:val="left" w:pos="2200"/>
              </w:tabs>
              <w:spacing w:line="300" w:lineRule="exact"/>
              <w:jc w:val="center"/>
            </w:pPr>
          </w:p>
          <w:p w14:paraId="42E365EE" w14:textId="77777777" w:rsidR="00622C1C" w:rsidRDefault="00622C1C" w:rsidP="00622C1C">
            <w:pPr>
              <w:tabs>
                <w:tab w:val="left" w:pos="2200"/>
              </w:tabs>
              <w:spacing w:after="120" w:line="300" w:lineRule="exact"/>
              <w:jc w:val="center"/>
            </w:pPr>
          </w:p>
          <w:p w14:paraId="5737DC91" w14:textId="77777777" w:rsidR="00622C1C" w:rsidRDefault="00622C1C" w:rsidP="00622C1C">
            <w:pPr>
              <w:tabs>
                <w:tab w:val="left" w:pos="2200"/>
              </w:tabs>
              <w:spacing w:line="300" w:lineRule="exact"/>
              <w:jc w:val="center"/>
            </w:pPr>
            <w:r>
              <w:t>4</w:t>
            </w:r>
          </w:p>
          <w:p w14:paraId="74775F0E" w14:textId="77777777" w:rsidR="00E43CDD" w:rsidRDefault="00E43CDD" w:rsidP="00622C1C">
            <w:pPr>
              <w:tabs>
                <w:tab w:val="left" w:pos="2200"/>
              </w:tabs>
              <w:spacing w:line="300" w:lineRule="exact"/>
              <w:jc w:val="center"/>
            </w:pPr>
          </w:p>
          <w:p w14:paraId="1E46B5BD" w14:textId="77777777" w:rsidR="00E43CDD" w:rsidRDefault="00E43CDD" w:rsidP="00622C1C">
            <w:pPr>
              <w:tabs>
                <w:tab w:val="left" w:pos="2200"/>
              </w:tabs>
              <w:spacing w:line="300" w:lineRule="exact"/>
              <w:jc w:val="center"/>
            </w:pPr>
          </w:p>
          <w:p w14:paraId="68BF93AA" w14:textId="77777777" w:rsidR="00142E85" w:rsidRDefault="00142E85" w:rsidP="00E43CDD">
            <w:pPr>
              <w:tabs>
                <w:tab w:val="left" w:pos="2200"/>
              </w:tabs>
              <w:spacing w:before="120" w:line="300" w:lineRule="exact"/>
              <w:jc w:val="center"/>
            </w:pPr>
          </w:p>
          <w:p w14:paraId="07CE3DA8" w14:textId="77777777" w:rsidR="00142E85" w:rsidRDefault="00142E85" w:rsidP="00E43CDD">
            <w:pPr>
              <w:tabs>
                <w:tab w:val="left" w:pos="2200"/>
              </w:tabs>
              <w:spacing w:before="120" w:line="300" w:lineRule="exact"/>
              <w:jc w:val="center"/>
            </w:pPr>
          </w:p>
          <w:p w14:paraId="24B85847" w14:textId="1890D87F" w:rsidR="00E43CDD" w:rsidRDefault="00E43CDD" w:rsidP="00E43CDD">
            <w:pPr>
              <w:tabs>
                <w:tab w:val="left" w:pos="2200"/>
              </w:tabs>
              <w:spacing w:before="120" w:line="300" w:lineRule="exact"/>
              <w:jc w:val="center"/>
            </w:pPr>
            <w:r>
              <w:t>4</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65AA5" w14:textId="77777777" w:rsidR="00263199" w:rsidRDefault="00263199" w:rsidP="00B915B3"/>
          <w:p w14:paraId="16EBA239" w14:textId="77777777" w:rsidR="00263199" w:rsidRDefault="00263199" w:rsidP="00B915B3">
            <w:r>
              <w:t>Entire property is within River Exe DWSZ</w:t>
            </w:r>
          </w:p>
          <w:p w14:paraId="0F72BFF8" w14:textId="77777777" w:rsidR="00622C1C" w:rsidRDefault="00622C1C" w:rsidP="00B915B3"/>
          <w:p w14:paraId="00D8885C" w14:textId="77777777" w:rsidR="00B915B3" w:rsidRDefault="00263199" w:rsidP="00B915B3">
            <w:r>
              <w:t>Eastern end is within Barle to Culm DWPA</w:t>
            </w:r>
          </w:p>
          <w:p w14:paraId="5EA733FD" w14:textId="77777777" w:rsidR="00622C1C" w:rsidRDefault="00622C1C" w:rsidP="00B915B3"/>
          <w:p w14:paraId="55987C97" w14:textId="77777777" w:rsidR="00622C1C" w:rsidRDefault="00622C1C" w:rsidP="00B915B3"/>
          <w:p w14:paraId="09AB1279" w14:textId="77777777" w:rsidR="00622C1C" w:rsidRDefault="00622C1C" w:rsidP="00B915B3"/>
          <w:p w14:paraId="5D6F95A1" w14:textId="77777777" w:rsidR="00622C1C" w:rsidRDefault="00622C1C" w:rsidP="00B915B3"/>
          <w:p w14:paraId="0F5AA51B" w14:textId="4DAD9C32" w:rsidR="00622C1C" w:rsidRDefault="00622C1C" w:rsidP="00B915B3">
            <w:r>
              <w:t xml:space="preserve">Water supply for </w:t>
            </w:r>
            <w:r w:rsidR="00142E85">
              <w:t xml:space="preserve">Valley View Farm bungalow, Linney Mead, </w:t>
            </w:r>
            <w:r>
              <w:t>Meadowland</w:t>
            </w:r>
            <w:r w:rsidR="00142E85">
              <w:t xml:space="preserve"> and</w:t>
            </w:r>
            <w:r>
              <w:t xml:space="preserve"> Moor </w:t>
            </w:r>
            <w:proofErr w:type="spellStart"/>
            <w:r>
              <w:t>Copse</w:t>
            </w:r>
            <w:proofErr w:type="spellEnd"/>
            <w:r>
              <w:t xml:space="preserve"> Barn</w:t>
            </w:r>
          </w:p>
          <w:p w14:paraId="7F89C8F3" w14:textId="77777777" w:rsidR="00E43CDD" w:rsidRDefault="00E43CDD" w:rsidP="00B915B3"/>
          <w:p w14:paraId="273E1C50" w14:textId="77777777" w:rsidR="00E43CDD" w:rsidRDefault="00E43CDD" w:rsidP="00B915B3"/>
          <w:p w14:paraId="4F1F65E5" w14:textId="517D73B3" w:rsidR="00253362" w:rsidRDefault="00253362" w:rsidP="00B915B3"/>
        </w:tc>
        <w:tc>
          <w:tcPr>
            <w:tcW w:w="181" w:type="dxa"/>
            <w:gridSpan w:val="2"/>
            <w:tcMar>
              <w:top w:w="0" w:type="dxa"/>
              <w:left w:w="10" w:type="dxa"/>
              <w:bottom w:w="0" w:type="dxa"/>
              <w:right w:w="10" w:type="dxa"/>
            </w:tcMar>
          </w:tcPr>
          <w:p w14:paraId="0294F4B0" w14:textId="77777777" w:rsidR="00B915B3" w:rsidRDefault="00B915B3" w:rsidP="00B915B3"/>
        </w:tc>
      </w:tr>
    </w:tbl>
    <w:p w14:paraId="720E8110" w14:textId="77777777" w:rsidR="007F3015" w:rsidRDefault="00A454B9" w:rsidP="00C578DB">
      <w:pPr>
        <w:pStyle w:val="Heading1FC"/>
      </w:pPr>
      <w:bookmarkStart w:id="45" w:name="_Toc181705400"/>
      <w:r>
        <w:t>4.3 Habitat Types</w:t>
      </w:r>
      <w:bookmarkEnd w:id="45"/>
    </w:p>
    <w:p w14:paraId="317A263E" w14:textId="77777777" w:rsidR="007F3015" w:rsidRDefault="00A454B9">
      <w:pPr>
        <w:pStyle w:val="NoSpacing"/>
      </w:pPr>
      <w:r>
        <w:rPr>
          <w:rFonts w:ascii="Verdana" w:hAnsi="Verdana"/>
          <w:sz w:val="22"/>
          <w:lang w:bidi="ar-SA"/>
        </w:rPr>
        <w:t xml:space="preserve">This section is to consider the habitat types within your woodland(s) that might impact/inform your management decisions. Larger non-wooded areas within your woodland should be classified according to broad habitat type where relevant this information should also help inform your management decisions. Woodlands should be designed to achieve a diverse structure of habitat, species and ages of trees, appropriate to the scale and context of the woodland. </w:t>
      </w:r>
    </w:p>
    <w:tbl>
      <w:tblPr>
        <w:tblW w:w="10060" w:type="dxa"/>
        <w:tblLayout w:type="fixed"/>
        <w:tblCellMar>
          <w:left w:w="10" w:type="dxa"/>
          <w:right w:w="10" w:type="dxa"/>
        </w:tblCellMar>
        <w:tblLook w:val="04A0" w:firstRow="1" w:lastRow="0" w:firstColumn="1" w:lastColumn="0" w:noHBand="0" w:noVBand="1"/>
      </w:tblPr>
      <w:tblGrid>
        <w:gridCol w:w="3894"/>
        <w:gridCol w:w="1823"/>
        <w:gridCol w:w="941"/>
        <w:gridCol w:w="850"/>
        <w:gridCol w:w="2552"/>
      </w:tblGrid>
      <w:tr w:rsidR="007F3015" w14:paraId="0190DB3C"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9F3DD" w14:textId="77777777" w:rsidR="007F3015" w:rsidRDefault="00A454B9">
            <w:pPr>
              <w:jc w:val="center"/>
              <w:rPr>
                <w:b/>
              </w:rPr>
            </w:pPr>
            <w:r>
              <w:rPr>
                <w:b/>
              </w:rPr>
              <w:t>Feature</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D28DF" w14:textId="121D44DC" w:rsidR="007F3015" w:rsidRDefault="00A454B9">
            <w:pPr>
              <w:jc w:val="center"/>
              <w:rPr>
                <w:b/>
              </w:rPr>
            </w:pPr>
            <w:r>
              <w:rPr>
                <w:b/>
              </w:rPr>
              <w:t xml:space="preserve">Within </w:t>
            </w:r>
            <w:r w:rsidR="00E43386">
              <w:rPr>
                <w:b/>
              </w:rPr>
              <w:t>w</w:t>
            </w:r>
            <w:r>
              <w:rPr>
                <w:b/>
              </w:rPr>
              <w:t>oodland(s)</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05C6B5" w14:textId="77777777" w:rsidR="007F3015" w:rsidRDefault="00A454B9">
            <w:pPr>
              <w:jc w:val="center"/>
              <w:rPr>
                <w:b/>
              </w:rPr>
            </w:pPr>
            <w:r>
              <w:rPr>
                <w:b/>
              </w:rPr>
              <w:t>Cpts</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4E37A" w14:textId="508611C5" w:rsidR="007F3015" w:rsidRDefault="00A454B9">
            <w:pPr>
              <w:jc w:val="center"/>
              <w:rPr>
                <w:b/>
              </w:rPr>
            </w:pPr>
            <w:r>
              <w:rPr>
                <w:b/>
              </w:rPr>
              <w:t xml:space="preserve">Map </w:t>
            </w:r>
            <w:r w:rsidR="00E43386">
              <w:rPr>
                <w:b/>
              </w:rPr>
              <w:t>n</w:t>
            </w:r>
            <w:r>
              <w:rPr>
                <w:b/>
              </w:rPr>
              <w:t>o</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76B00" w14:textId="77777777" w:rsidR="007F3015" w:rsidRDefault="00A454B9">
            <w:pPr>
              <w:jc w:val="center"/>
              <w:rPr>
                <w:b/>
              </w:rPr>
            </w:pPr>
            <w:r>
              <w:rPr>
                <w:b/>
              </w:rPr>
              <w:t>Notes</w:t>
            </w:r>
          </w:p>
        </w:tc>
      </w:tr>
      <w:tr w:rsidR="007F3015" w14:paraId="3C9B043D" w14:textId="77777777" w:rsidTr="00E165C1">
        <w:trPr>
          <w:trHeight w:val="279"/>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2D374691" w14:textId="0FEE181D" w:rsidR="007F3015" w:rsidRDefault="00A454B9">
            <w:pPr>
              <w:tabs>
                <w:tab w:val="left" w:pos="2200"/>
              </w:tabs>
              <w:spacing w:line="300" w:lineRule="exact"/>
              <w:rPr>
                <w:b/>
              </w:rPr>
            </w:pPr>
            <w:r>
              <w:rPr>
                <w:b/>
              </w:rPr>
              <w:t xml:space="preserve">Woodland </w:t>
            </w:r>
            <w:r w:rsidR="00E43386">
              <w:rPr>
                <w:b/>
              </w:rPr>
              <w:t>h</w:t>
            </w:r>
            <w:r>
              <w:rPr>
                <w:b/>
              </w:rPr>
              <w:t xml:space="preserve">abitat </w:t>
            </w:r>
            <w:r w:rsidR="00E43386">
              <w:rPr>
                <w:b/>
              </w:rPr>
              <w:t>t</w:t>
            </w:r>
            <w:r>
              <w:rPr>
                <w:b/>
              </w:rPr>
              <w:t>ypes</w:t>
            </w:r>
          </w:p>
        </w:tc>
      </w:tr>
      <w:tr w:rsidR="007F3015" w14:paraId="03145497"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FE7C27" w14:textId="77777777" w:rsidR="007F3015" w:rsidRDefault="00A454B9">
            <w:pPr>
              <w:tabs>
                <w:tab w:val="left" w:pos="2600"/>
                <w:tab w:val="right" w:pos="4435"/>
              </w:tabs>
              <w:spacing w:line="300" w:lineRule="exact"/>
            </w:pPr>
            <w:r>
              <w:t>Ancient Semi-Natural Woodland</w:t>
            </w:r>
            <w:r>
              <w:tab/>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EDBA30" w14:textId="7A734A96" w:rsidR="007F3015" w:rsidRDefault="00A454B9" w:rsidP="00900DB0">
            <w:pPr>
              <w:jc w:val="center"/>
            </w:pPr>
            <w:r>
              <w:t>Yes</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0C8AFE" w14:textId="3C664BC6" w:rsidR="007F3015" w:rsidRDefault="004D2B9E" w:rsidP="00900DB0">
            <w:pPr>
              <w:jc w:val="center"/>
            </w:pPr>
            <w:r>
              <w:t>2840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3D1E04" w14:textId="2F43D5C1" w:rsidR="007F3015" w:rsidRDefault="00E4337F" w:rsidP="00900DB0">
            <w:pPr>
              <w:jc w:val="center"/>
            </w:pPr>
            <w:r>
              <w:t>4</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B5874C" w14:textId="3D26286D" w:rsidR="007F3015" w:rsidRPr="004D2B9E" w:rsidRDefault="004D2B9E">
            <w:r w:rsidRPr="004D2B9E">
              <w:t xml:space="preserve">Moor </w:t>
            </w:r>
            <w:proofErr w:type="spellStart"/>
            <w:r w:rsidRPr="004D2B9E">
              <w:t>Copse</w:t>
            </w:r>
            <w:proofErr w:type="spellEnd"/>
            <w:r w:rsidRPr="004D2B9E">
              <w:t xml:space="preserve"> recorded as ASNW on revised AW</w:t>
            </w:r>
            <w:r w:rsidR="0077441D">
              <w:t xml:space="preserve"> </w:t>
            </w:r>
            <w:r w:rsidRPr="004D2B9E">
              <w:lastRenderedPageBreak/>
              <w:t>I</w:t>
            </w:r>
            <w:r w:rsidR="0077441D">
              <w:t>nventory</w:t>
            </w:r>
            <w:r w:rsidR="00860B58">
              <w:t xml:space="preserve">.  </w:t>
            </w:r>
            <w:r w:rsidR="0077441D">
              <w:t xml:space="preserve">Neglected hazel coppice with oak standards. </w:t>
            </w:r>
            <w:r w:rsidR="00E43CDD">
              <w:t xml:space="preserve">Birch and ash come up through. </w:t>
            </w:r>
            <w:r w:rsidR="00860B58">
              <w:t>Characteristic AW ground flora including bluebell, greater stitchwort, yellow archangel, herb Robert, primrose</w:t>
            </w:r>
            <w:r w:rsidR="00E43CDD">
              <w:t>, wood sorrel</w:t>
            </w:r>
            <w:r w:rsidR="00860B58">
              <w:t xml:space="preserve"> and dog’s mercury. </w:t>
            </w:r>
            <w:proofErr w:type="gramStart"/>
            <w:r w:rsidR="00E43CDD">
              <w:t>D</w:t>
            </w:r>
            <w:r w:rsidR="00860B58">
              <w:t>ogs</w:t>
            </w:r>
            <w:proofErr w:type="gramEnd"/>
            <w:r w:rsidR="00860B58">
              <w:t xml:space="preserve"> mercury becoming dominant</w:t>
            </w:r>
            <w:r w:rsidR="00E43CDD">
              <w:t xml:space="preserve"> due to lack of light</w:t>
            </w:r>
            <w:r w:rsidR="00860B58">
              <w:t>.</w:t>
            </w:r>
          </w:p>
        </w:tc>
      </w:tr>
      <w:tr w:rsidR="007F3015" w14:paraId="131052C0"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FDE080" w14:textId="77777777" w:rsidR="007F3015" w:rsidRDefault="00A454B9">
            <w:pPr>
              <w:tabs>
                <w:tab w:val="left" w:pos="2600"/>
              </w:tabs>
              <w:spacing w:line="300" w:lineRule="exact"/>
            </w:pPr>
            <w:r>
              <w:lastRenderedPageBreak/>
              <w:t>Planted Ancient Woodland Site (PAWS)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9A5875" w14:textId="0895A045" w:rsidR="007F3015" w:rsidRDefault="004D2B9E" w:rsidP="00900DB0">
            <w:pPr>
              <w:jc w:val="center"/>
            </w:pPr>
            <w:r>
              <w:t>Yes</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4055B2" w14:textId="44A7B95B" w:rsidR="007F3015" w:rsidRDefault="004D2B9E" w:rsidP="00900DB0">
            <w:pPr>
              <w:jc w:val="center"/>
            </w:pPr>
            <w:r>
              <w:t>538</w:t>
            </w:r>
            <w:r w:rsidR="00617A43">
              <w:t>ac</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247BA9" w14:textId="1DDBFA2C" w:rsidR="007F3015" w:rsidRDefault="00E4337F" w:rsidP="00900DB0">
            <w:pPr>
              <w:jc w:val="center"/>
            </w:pPr>
            <w:r>
              <w:t>4</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A8CEC0" w14:textId="02A87A36" w:rsidR="007F3015" w:rsidRPr="0077441D" w:rsidRDefault="004D2B9E">
            <w:r w:rsidRPr="004D2B9E">
              <w:t xml:space="preserve">Edge of Bryant’s </w:t>
            </w:r>
            <w:proofErr w:type="spellStart"/>
            <w:r w:rsidRPr="004D2B9E">
              <w:t>Copse</w:t>
            </w:r>
            <w:proofErr w:type="spellEnd"/>
            <w:r w:rsidR="00E778D1">
              <w:t>, forming northern boundary of farm</w:t>
            </w:r>
            <w:r w:rsidRPr="004D2B9E">
              <w:t xml:space="preserve"> </w:t>
            </w:r>
          </w:p>
        </w:tc>
      </w:tr>
      <w:tr w:rsidR="007F3015" w14:paraId="42BB2C3F"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434FA9" w14:textId="77777777" w:rsidR="007F3015" w:rsidRDefault="00A454B9">
            <w:pPr>
              <w:tabs>
                <w:tab w:val="left" w:pos="2600"/>
              </w:tabs>
              <w:spacing w:line="300" w:lineRule="exact"/>
            </w:pPr>
            <w:r>
              <w:t>Semi-natural features in PAWS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540446" w14:textId="23A7378B" w:rsidR="007F3015" w:rsidRDefault="00E43CDD" w:rsidP="00900DB0">
            <w:pPr>
              <w:jc w:val="center"/>
            </w:pPr>
            <w:r>
              <w:t>Yes</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4D144" w14:textId="4733D2B0" w:rsidR="007F3015" w:rsidRDefault="00E43CDD" w:rsidP="00900DB0">
            <w:pPr>
              <w:jc w:val="center"/>
            </w:pPr>
            <w:r>
              <w:t>538ac</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4CDD64" w14:textId="37362738" w:rsidR="007F3015" w:rsidRDefault="007F3015" w:rsidP="00900DB0">
            <w:pPr>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D62E4D" w14:textId="61985690" w:rsidR="007F3015" w:rsidRDefault="00E43CDD">
            <w:r>
              <w:t xml:space="preserve">Neglected hazel coppice </w:t>
            </w:r>
            <w:proofErr w:type="gramStart"/>
            <w:r>
              <w:t>similar to</w:t>
            </w:r>
            <w:proofErr w:type="gramEnd"/>
            <w:r>
              <w:t xml:space="preserve"> Moor </w:t>
            </w:r>
            <w:proofErr w:type="spellStart"/>
            <w:r>
              <w:t>Copse</w:t>
            </w:r>
            <w:proofErr w:type="spellEnd"/>
            <w:r>
              <w:t xml:space="preserve"> ASNW.  Largely comprised of native broadleaves, has been planted with oak and sweet chestnut.</w:t>
            </w:r>
          </w:p>
        </w:tc>
      </w:tr>
      <w:tr w:rsidR="00FF4FBD" w14:paraId="24124A8F"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9D326C" w14:textId="77777777" w:rsidR="00FF4FBD" w:rsidRDefault="00FF4FBD" w:rsidP="00FF4FBD">
            <w:pPr>
              <w:tabs>
                <w:tab w:val="left" w:pos="2600"/>
              </w:tabs>
              <w:spacing w:line="300" w:lineRule="exact"/>
            </w:pPr>
            <w:r>
              <w:t>Lowland beech and yew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A4224B" w14:textId="272E5315" w:rsidR="00FF4FBD" w:rsidRDefault="00FF4FBD" w:rsidP="00FF4FBD">
            <w:pPr>
              <w:jc w:val="center"/>
            </w:pPr>
            <w:r>
              <w:t>No</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C44E8C" w14:textId="77777777" w:rsidR="00FF4FBD" w:rsidRDefault="00FF4FBD" w:rsidP="00FF4FBD">
            <w:pPr>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060648" w14:textId="7D0AF6C2" w:rsidR="00FF4FBD" w:rsidRDefault="00FF4FBD" w:rsidP="00FF4FBD">
            <w:pPr>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2BE58D" w14:textId="732567C5" w:rsidR="00FF4FBD" w:rsidRDefault="00FF4FBD" w:rsidP="00FF4FBD"/>
        </w:tc>
      </w:tr>
      <w:tr w:rsidR="00FF4FBD" w14:paraId="5F18FAF7"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C31EFF" w14:textId="77777777" w:rsidR="00FF4FBD" w:rsidRDefault="00FF4FBD" w:rsidP="00FF4FBD">
            <w:pPr>
              <w:tabs>
                <w:tab w:val="left" w:pos="2600"/>
              </w:tabs>
              <w:spacing w:line="300" w:lineRule="exact"/>
            </w:pPr>
            <w:r>
              <w:t>Lowland mixed deciduous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890EAE" w14:textId="2E2CDDF9" w:rsidR="00FF4FBD" w:rsidRDefault="00FF4FBD" w:rsidP="00FF4FBD">
            <w:pPr>
              <w:jc w:val="center"/>
            </w:pPr>
            <w:r>
              <w:t>Yes</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04EE5E" w14:textId="5A09BE20" w:rsidR="00FF4FBD" w:rsidRDefault="0077441D" w:rsidP="00FF4FBD">
            <w:pPr>
              <w:jc w:val="center"/>
            </w:pPr>
            <w:r>
              <w:t>1730,2840,4553,7142,538</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397F16" w14:textId="0901967C" w:rsidR="00FF4FBD" w:rsidRDefault="00E4337F" w:rsidP="00FF4FBD">
            <w:pPr>
              <w:jc w:val="center"/>
            </w:pPr>
            <w: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CD6143" w14:textId="67A2796E" w:rsidR="00FF4FBD" w:rsidRPr="0077441D" w:rsidRDefault="0077441D" w:rsidP="00FF4FBD">
            <w:r w:rsidRPr="0077441D">
              <w:t>Main canopy species are oak, ash and birch with</w:t>
            </w:r>
            <w:r w:rsidR="00E43CDD">
              <w:t xml:space="preserve"> </w:t>
            </w:r>
            <w:r w:rsidRPr="0077441D">
              <w:t>understorey of hazel</w:t>
            </w:r>
            <w:r w:rsidR="00E43CDD">
              <w:t>.</w:t>
            </w:r>
            <w:r w:rsidRPr="0077441D">
              <w:t xml:space="preserve"> </w:t>
            </w:r>
            <w:r w:rsidR="00E43CDD">
              <w:t>Sycamore and g</w:t>
            </w:r>
            <w:r w:rsidRPr="0077441D">
              <w:t>oat willow</w:t>
            </w:r>
            <w:r w:rsidR="00E43CDD">
              <w:t xml:space="preserve"> also common</w:t>
            </w:r>
            <w:r w:rsidRPr="0077441D">
              <w:t>.</w:t>
            </w:r>
            <w:r w:rsidR="00E43CDD">
              <w:t xml:space="preserve">    </w:t>
            </w:r>
          </w:p>
        </w:tc>
      </w:tr>
      <w:tr w:rsidR="00FF4FBD" w14:paraId="11CBD6F8"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60B556" w14:textId="77777777" w:rsidR="00FF4FBD" w:rsidRDefault="00FF4FBD" w:rsidP="00FF4FBD">
            <w:pPr>
              <w:tabs>
                <w:tab w:val="left" w:pos="2600"/>
              </w:tabs>
              <w:spacing w:line="300" w:lineRule="exact"/>
            </w:pPr>
            <w:r>
              <w:t>Upland mixed ash woods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199BC2" w14:textId="4E338D87" w:rsidR="00FF4FBD" w:rsidRDefault="00FF4FBD" w:rsidP="00FF4FBD">
            <w:pPr>
              <w:jc w:val="center"/>
            </w:pPr>
            <w:r>
              <w:t>No</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790A16" w14:textId="77777777" w:rsidR="00FF4FBD" w:rsidRDefault="00FF4FBD" w:rsidP="00FF4FBD">
            <w:pPr>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4D911" w14:textId="15464F99" w:rsidR="00FF4FBD" w:rsidRDefault="00FF4FBD" w:rsidP="00FF4FBD">
            <w:pPr>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882A4E" w14:textId="521BF301" w:rsidR="00FF4FBD" w:rsidRDefault="00FF4FBD" w:rsidP="00FF4FBD"/>
        </w:tc>
      </w:tr>
      <w:tr w:rsidR="00FF4FBD" w14:paraId="2D1E172E"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029965" w14:textId="1294D468" w:rsidR="00FF4FBD" w:rsidRDefault="00FF4FBD" w:rsidP="00FF4FBD">
            <w:pPr>
              <w:tabs>
                <w:tab w:val="left" w:pos="2600"/>
              </w:tabs>
              <w:spacing w:line="300" w:lineRule="exact"/>
            </w:pPr>
            <w:r>
              <w:t>Upland oakwood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C3A577" w14:textId="2AC942CB" w:rsidR="00FF4FBD" w:rsidRDefault="00FF4FBD" w:rsidP="00FF4FBD">
            <w:pPr>
              <w:jc w:val="center"/>
            </w:pPr>
            <w:r>
              <w:t>No</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AF7DAE" w14:textId="77777777" w:rsidR="00FF4FBD" w:rsidRDefault="00FF4FBD" w:rsidP="00FF4FBD">
            <w:pPr>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753F93" w14:textId="4F2E2C75" w:rsidR="00FF4FBD" w:rsidRDefault="00FF4FBD" w:rsidP="00FF4FBD">
            <w:pPr>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14C031" w14:textId="45685914" w:rsidR="00FF4FBD" w:rsidRDefault="00FF4FBD" w:rsidP="00FF4FBD"/>
        </w:tc>
      </w:tr>
      <w:tr w:rsidR="00FF4FBD" w14:paraId="08834ECB"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6C1174" w14:textId="77777777" w:rsidR="00FF4FBD" w:rsidRDefault="00FF4FBD" w:rsidP="00FF4FBD">
            <w:pPr>
              <w:tabs>
                <w:tab w:val="left" w:pos="2600"/>
              </w:tabs>
              <w:spacing w:line="300" w:lineRule="exact"/>
            </w:pPr>
            <w:r>
              <w:t>Wet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E695DD" w14:textId="219BFC36" w:rsidR="00FF4FBD" w:rsidRDefault="00E43CDD" w:rsidP="00FF4FBD">
            <w:pPr>
              <w:jc w:val="center"/>
            </w:pPr>
            <w:r>
              <w:t>Yes</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100989" w14:textId="6B7B1865" w:rsidR="00FF4FBD" w:rsidRDefault="00E43CDD" w:rsidP="00FF4FBD">
            <w:pPr>
              <w:jc w:val="center"/>
            </w:pPr>
            <w:r>
              <w:t>1946</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4ACD32" w14:textId="6C63C46A" w:rsidR="00FF4FBD" w:rsidRDefault="00E43CDD" w:rsidP="00FF4FBD">
            <w:pPr>
              <w:jc w:val="center"/>
            </w:pPr>
            <w: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AEDDE5" w14:textId="171BB609" w:rsidR="00FF4FBD" w:rsidRDefault="00E43CDD" w:rsidP="00FF4FBD">
            <w:r>
              <w:t>Clump dominated by common alder.</w:t>
            </w:r>
          </w:p>
        </w:tc>
      </w:tr>
      <w:tr w:rsidR="00FF4FBD" w14:paraId="03CED044" w14:textId="77777777" w:rsidTr="00E43CDD">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288DB" w14:textId="77777777" w:rsidR="00FF4FBD" w:rsidRDefault="00FF4FBD" w:rsidP="00FF4FBD">
            <w:pPr>
              <w:tabs>
                <w:tab w:val="left" w:pos="2600"/>
              </w:tabs>
              <w:spacing w:line="300" w:lineRule="exact"/>
            </w:pPr>
            <w:r>
              <w:t>Wood-pasture and parkland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F8FB7F" w14:textId="514B5580" w:rsidR="00FF4FBD" w:rsidRDefault="00FF4FBD" w:rsidP="00FF4FBD">
            <w:pPr>
              <w:jc w:val="center"/>
            </w:pPr>
            <w:r>
              <w:t>No</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D50AFB" w14:textId="77777777" w:rsidR="00FF4FBD" w:rsidRDefault="00FF4FBD" w:rsidP="00FF4FBD">
            <w:pPr>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1322D6" w14:textId="20A24DA0" w:rsidR="00FF4FBD" w:rsidRDefault="00FF4FBD" w:rsidP="00FF4FBD">
            <w:pPr>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2C5BEA" w14:textId="18FCF0A9" w:rsidR="00FF4FBD" w:rsidRDefault="00F2421A" w:rsidP="00FF4FBD">
            <w:r>
              <w:t xml:space="preserve">A couple of the plantations are </w:t>
            </w:r>
            <w:r w:rsidR="00E43CDD">
              <w:t xml:space="preserve">sheep </w:t>
            </w:r>
            <w:r>
              <w:t>grazed</w:t>
            </w:r>
            <w:r w:rsidR="00E43CDD">
              <w:t xml:space="preserve"> so they do have this character.</w:t>
            </w:r>
          </w:p>
        </w:tc>
      </w:tr>
      <w:tr w:rsidR="00FF4FBD" w14:paraId="19CA28B7" w14:textId="77777777" w:rsidTr="00E165C1">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2247E4" w14:textId="77777777" w:rsidR="00FF4FBD" w:rsidRDefault="00FF4FBD" w:rsidP="00FF4FBD">
            <w:pPr>
              <w:tabs>
                <w:tab w:val="left" w:pos="2200"/>
              </w:tabs>
            </w:pPr>
            <w:r>
              <w:t xml:space="preserve">Other (please specify): </w:t>
            </w:r>
          </w:p>
          <w:p w14:paraId="41C48B25" w14:textId="77777777" w:rsidR="006C3038" w:rsidRDefault="006C3038" w:rsidP="00FF4FBD">
            <w:pPr>
              <w:tabs>
                <w:tab w:val="left" w:pos="2200"/>
              </w:tabs>
            </w:pPr>
            <w:r>
              <w:t>Other woodland- broadleaved</w:t>
            </w:r>
          </w:p>
          <w:p w14:paraId="371AEF0B" w14:textId="77777777" w:rsidR="0077441D" w:rsidRDefault="0077441D" w:rsidP="00FF4FBD">
            <w:pPr>
              <w:tabs>
                <w:tab w:val="left" w:pos="2200"/>
              </w:tabs>
            </w:pPr>
          </w:p>
          <w:p w14:paraId="0F761B50" w14:textId="77777777" w:rsidR="0077441D" w:rsidRDefault="0077441D" w:rsidP="00FF4FBD">
            <w:pPr>
              <w:tabs>
                <w:tab w:val="left" w:pos="2200"/>
              </w:tabs>
            </w:pPr>
          </w:p>
          <w:p w14:paraId="1AC320DD" w14:textId="77777777" w:rsidR="0077441D" w:rsidRDefault="0077441D" w:rsidP="00FF4FBD">
            <w:pPr>
              <w:tabs>
                <w:tab w:val="left" w:pos="2200"/>
              </w:tabs>
            </w:pPr>
          </w:p>
          <w:p w14:paraId="591EFCD6" w14:textId="77777777" w:rsidR="0077441D" w:rsidRDefault="0077441D" w:rsidP="00FF4FBD">
            <w:pPr>
              <w:tabs>
                <w:tab w:val="left" w:pos="2200"/>
              </w:tabs>
            </w:pPr>
          </w:p>
          <w:p w14:paraId="30187348" w14:textId="087174A6" w:rsidR="006C3038" w:rsidRDefault="006C3038" w:rsidP="00FF4FBD">
            <w:pPr>
              <w:tabs>
                <w:tab w:val="left" w:pos="2200"/>
              </w:tabs>
            </w:pPr>
            <w:r>
              <w:t>Other woodland- mixed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E8A9BA" w14:textId="77777777" w:rsidR="0077441D" w:rsidRDefault="0077441D" w:rsidP="00FF4FBD">
            <w:pPr>
              <w:jc w:val="center"/>
            </w:pPr>
          </w:p>
          <w:p w14:paraId="27C91E0C" w14:textId="77777777" w:rsidR="00FF4FBD" w:rsidRDefault="00FF4FBD" w:rsidP="00FF4FBD">
            <w:pPr>
              <w:jc w:val="center"/>
            </w:pPr>
            <w:r>
              <w:t>Yes</w:t>
            </w:r>
          </w:p>
          <w:p w14:paraId="364D0FDF" w14:textId="77777777" w:rsidR="0077441D" w:rsidRDefault="0077441D" w:rsidP="00FF4FBD">
            <w:pPr>
              <w:jc w:val="center"/>
            </w:pPr>
          </w:p>
          <w:p w14:paraId="10F87440" w14:textId="77777777" w:rsidR="0077441D" w:rsidRDefault="0077441D" w:rsidP="00FF4FBD">
            <w:pPr>
              <w:jc w:val="center"/>
            </w:pPr>
          </w:p>
          <w:p w14:paraId="39B776DE" w14:textId="77777777" w:rsidR="0077441D" w:rsidRDefault="0077441D" w:rsidP="00FF4FBD">
            <w:pPr>
              <w:jc w:val="center"/>
            </w:pPr>
          </w:p>
          <w:p w14:paraId="027163E9" w14:textId="77777777" w:rsidR="0077441D" w:rsidRDefault="0077441D" w:rsidP="00FF4FBD">
            <w:pPr>
              <w:jc w:val="center"/>
            </w:pPr>
          </w:p>
          <w:p w14:paraId="350B5BF0" w14:textId="14D675C9" w:rsidR="0077441D" w:rsidRDefault="0077441D" w:rsidP="00FF4FBD">
            <w:pPr>
              <w:jc w:val="center"/>
            </w:pPr>
            <w:r>
              <w:t>Yes</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3124EB" w14:textId="77777777" w:rsidR="00FF4FBD" w:rsidRDefault="00FF4FBD" w:rsidP="00FF4FBD">
            <w:pPr>
              <w:jc w:val="center"/>
            </w:pPr>
          </w:p>
          <w:p w14:paraId="1798E62B" w14:textId="415316C7" w:rsidR="0077441D" w:rsidRDefault="0077441D" w:rsidP="00FF4FBD">
            <w:pPr>
              <w:jc w:val="center"/>
            </w:pPr>
            <w:r>
              <w:lastRenderedPageBreak/>
              <w:t>4932, 9325, 2225, 8230</w:t>
            </w:r>
          </w:p>
          <w:p w14:paraId="1D565D6D" w14:textId="77777777" w:rsidR="0077441D" w:rsidRDefault="0077441D" w:rsidP="00FF4FBD">
            <w:pPr>
              <w:jc w:val="center"/>
            </w:pPr>
          </w:p>
          <w:p w14:paraId="0FD2C44E" w14:textId="63F3102A" w:rsidR="0077441D" w:rsidRDefault="0077441D" w:rsidP="00FF4FBD">
            <w:pPr>
              <w:jc w:val="center"/>
            </w:pPr>
            <w:r>
              <w:t>6933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2BC6B3" w14:textId="77777777" w:rsidR="0077441D" w:rsidRDefault="0077441D" w:rsidP="00FF4FBD">
            <w:pPr>
              <w:jc w:val="center"/>
            </w:pPr>
          </w:p>
          <w:p w14:paraId="0625265D" w14:textId="77777777" w:rsidR="00FF4FBD" w:rsidRDefault="00E4337F" w:rsidP="00FF4FBD">
            <w:pPr>
              <w:jc w:val="center"/>
            </w:pPr>
            <w:r>
              <w:t>2</w:t>
            </w:r>
          </w:p>
          <w:p w14:paraId="04556040" w14:textId="77777777" w:rsidR="00E4337F" w:rsidRDefault="00E4337F" w:rsidP="00FF4FBD">
            <w:pPr>
              <w:jc w:val="center"/>
            </w:pPr>
          </w:p>
          <w:p w14:paraId="4FAA58CD" w14:textId="77777777" w:rsidR="00E4337F" w:rsidRDefault="00E4337F" w:rsidP="00FF4FBD">
            <w:pPr>
              <w:jc w:val="center"/>
            </w:pPr>
          </w:p>
          <w:p w14:paraId="6CCDE883" w14:textId="77777777" w:rsidR="00E4337F" w:rsidRDefault="00E4337F" w:rsidP="00FF4FBD">
            <w:pPr>
              <w:jc w:val="center"/>
            </w:pPr>
          </w:p>
          <w:p w14:paraId="5574DE39" w14:textId="77777777" w:rsidR="00E4337F" w:rsidRDefault="00E4337F" w:rsidP="00FF4FBD">
            <w:pPr>
              <w:jc w:val="center"/>
            </w:pPr>
          </w:p>
          <w:p w14:paraId="23C1AE11" w14:textId="7F7E0DC4" w:rsidR="00E4337F" w:rsidRDefault="00E4337F" w:rsidP="00FF4FBD">
            <w:pPr>
              <w:jc w:val="center"/>
            </w:pPr>
            <w: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AE999D" w14:textId="77777777" w:rsidR="00FF4FBD" w:rsidRDefault="00FF4FBD" w:rsidP="00FF4FBD"/>
          <w:p w14:paraId="7DDC487C" w14:textId="77777777" w:rsidR="0077441D" w:rsidRDefault="0077441D" w:rsidP="00FF4FBD">
            <w:r>
              <w:t>Poplar plantations</w:t>
            </w:r>
          </w:p>
          <w:p w14:paraId="50FAEFB9" w14:textId="77777777" w:rsidR="0077441D" w:rsidRDefault="0077441D" w:rsidP="00FF4FBD"/>
          <w:p w14:paraId="2805414D" w14:textId="77777777" w:rsidR="0077441D" w:rsidRDefault="0077441D" w:rsidP="00FF4FBD"/>
          <w:p w14:paraId="13AE1685" w14:textId="77777777" w:rsidR="0077441D" w:rsidRDefault="0077441D" w:rsidP="00FF4FBD">
            <w:r>
              <w:t>Oak/ chestnut</w:t>
            </w:r>
          </w:p>
          <w:p w14:paraId="3528FA45" w14:textId="77777777" w:rsidR="0077441D" w:rsidRDefault="0077441D" w:rsidP="00FF4FBD"/>
          <w:p w14:paraId="583F91D3" w14:textId="5EA47CBB" w:rsidR="0077441D" w:rsidRDefault="00F2421A" w:rsidP="00FF4FBD">
            <w:r>
              <w:t>Felled block restocked with mixed broadleaves and conifer</w:t>
            </w:r>
          </w:p>
        </w:tc>
      </w:tr>
      <w:tr w:rsidR="007F3015" w14:paraId="480FCC1A" w14:textId="77777777" w:rsidTr="00E165C1">
        <w:trPr>
          <w:trHeight w:val="279"/>
        </w:trPr>
        <w:tc>
          <w:tcPr>
            <w:tcW w:w="10060"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14:paraId="7B88BEE2" w14:textId="547859A3" w:rsidR="007F3015" w:rsidRDefault="00A454B9">
            <w:pPr>
              <w:tabs>
                <w:tab w:val="left" w:pos="2200"/>
              </w:tabs>
              <w:spacing w:line="300" w:lineRule="exact"/>
              <w:rPr>
                <w:b/>
              </w:rPr>
            </w:pPr>
            <w:r>
              <w:rPr>
                <w:b/>
              </w:rPr>
              <w:lastRenderedPageBreak/>
              <w:t xml:space="preserve">Non </w:t>
            </w:r>
            <w:r w:rsidR="00E43386">
              <w:rPr>
                <w:b/>
              </w:rPr>
              <w:t>w</w:t>
            </w:r>
            <w:r>
              <w:rPr>
                <w:b/>
              </w:rPr>
              <w:t xml:space="preserve">oodland </w:t>
            </w:r>
            <w:r w:rsidR="00E43386">
              <w:rPr>
                <w:b/>
              </w:rPr>
              <w:t>h</w:t>
            </w:r>
            <w:r>
              <w:rPr>
                <w:b/>
              </w:rPr>
              <w:t xml:space="preserve">abitat </w:t>
            </w:r>
            <w:r w:rsidR="00E43386">
              <w:rPr>
                <w:b/>
              </w:rPr>
              <w:t>t</w:t>
            </w:r>
            <w:r>
              <w:rPr>
                <w:b/>
              </w:rPr>
              <w:t>ypes</w:t>
            </w:r>
          </w:p>
        </w:tc>
      </w:tr>
      <w:tr w:rsidR="007F3015" w14:paraId="1837420D" w14:textId="77777777" w:rsidTr="00365CBD">
        <w:trPr>
          <w:trHeight w:val="279"/>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5DFC8" w14:textId="77777777" w:rsidR="007F3015" w:rsidRDefault="00A454B9">
            <w:pPr>
              <w:tabs>
                <w:tab w:val="left" w:pos="2600"/>
              </w:tabs>
              <w:spacing w:line="300" w:lineRule="exact"/>
            </w:pPr>
            <w:r>
              <w:t>Blanket bog</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6C96E" w14:textId="675208C5" w:rsidR="007F3015" w:rsidRDefault="00A454B9" w:rsidP="00900DB0">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A6FA1" w14:textId="77777777" w:rsidR="007F3015" w:rsidRDefault="007F3015" w:rsidP="00900DB0">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95830" w14:textId="6B63ED05" w:rsidR="007F3015" w:rsidRDefault="007F3015" w:rsidP="00900DB0">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92E6F" w14:textId="51274A8D" w:rsidR="007F3015" w:rsidRPr="008B63ED" w:rsidRDefault="007F3015">
            <w:pPr>
              <w:rPr>
                <w:i/>
                <w:iCs/>
              </w:rPr>
            </w:pPr>
          </w:p>
        </w:tc>
      </w:tr>
      <w:tr w:rsidR="00F2421A" w14:paraId="56FD0EF6"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DAB84" w14:textId="77777777" w:rsidR="00F2421A" w:rsidRDefault="00F2421A" w:rsidP="00F2421A">
            <w:pPr>
              <w:tabs>
                <w:tab w:val="left" w:pos="2600"/>
              </w:tabs>
              <w:spacing w:line="300" w:lineRule="exact"/>
            </w:pPr>
            <w:r>
              <w:t>Fenland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9A2AC" w14:textId="6C170DE0"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27167"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58336" w14:textId="4B7C2CC1"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7A622" w14:textId="75CDD4FB" w:rsidR="00F2421A" w:rsidRPr="008B63ED" w:rsidRDefault="00F2421A" w:rsidP="00F2421A">
            <w:pPr>
              <w:rPr>
                <w:i/>
                <w:iCs/>
              </w:rPr>
            </w:pPr>
          </w:p>
        </w:tc>
      </w:tr>
      <w:tr w:rsidR="00F2421A" w14:paraId="62306171"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3DE71" w14:textId="77777777" w:rsidR="00F2421A" w:rsidRDefault="00F2421A" w:rsidP="00F2421A">
            <w:pPr>
              <w:tabs>
                <w:tab w:val="left" w:pos="2600"/>
              </w:tabs>
              <w:spacing w:line="300" w:lineRule="exact"/>
            </w:pPr>
            <w:r>
              <w:t>Lowland calcareous grassland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95E2E" w14:textId="1F7C09AF"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EEF58"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0B459" w14:textId="748C38F1"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388B6" w14:textId="4271627F" w:rsidR="00F2421A" w:rsidRPr="008B63ED" w:rsidRDefault="00F2421A" w:rsidP="00F2421A">
            <w:pPr>
              <w:rPr>
                <w:i/>
                <w:iCs/>
              </w:rPr>
            </w:pPr>
          </w:p>
        </w:tc>
      </w:tr>
      <w:tr w:rsidR="00F2421A" w14:paraId="72F2E00E"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71625" w14:textId="77777777" w:rsidR="00F2421A" w:rsidRDefault="00F2421A" w:rsidP="00F2421A">
            <w:pPr>
              <w:tabs>
                <w:tab w:val="left" w:pos="2600"/>
              </w:tabs>
              <w:spacing w:line="300" w:lineRule="exact"/>
            </w:pPr>
            <w:r>
              <w:t>Lowland dry acid grassland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99170" w14:textId="302DF040"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D433E"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954EC" w14:textId="6D66A00A"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BD2CE" w14:textId="151682D7" w:rsidR="00F2421A" w:rsidRPr="008B63ED" w:rsidRDefault="00F2421A" w:rsidP="00F2421A">
            <w:pPr>
              <w:rPr>
                <w:i/>
                <w:iCs/>
              </w:rPr>
            </w:pPr>
          </w:p>
        </w:tc>
      </w:tr>
      <w:tr w:rsidR="00F2421A" w14:paraId="782913C7"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A7444" w14:textId="77777777" w:rsidR="00F2421A" w:rsidRDefault="00F2421A" w:rsidP="00F2421A">
            <w:pPr>
              <w:tabs>
                <w:tab w:val="left" w:pos="2600"/>
              </w:tabs>
              <w:spacing w:line="300" w:lineRule="exact"/>
            </w:pPr>
            <w:r>
              <w:t>Lowland heath 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B4638" w14:textId="52D0F636"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1B34D"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86C76" w14:textId="35824C4F"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5BC63" w14:textId="62B6529B" w:rsidR="00F2421A" w:rsidRPr="008B63ED" w:rsidRDefault="00F2421A" w:rsidP="00F2421A">
            <w:pPr>
              <w:rPr>
                <w:i/>
                <w:iCs/>
              </w:rPr>
            </w:pPr>
          </w:p>
        </w:tc>
      </w:tr>
      <w:tr w:rsidR="00F2421A" w14:paraId="15A2DF88"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8B61F" w14:textId="77777777" w:rsidR="00F2421A" w:rsidRDefault="00F2421A" w:rsidP="00F2421A">
            <w:pPr>
              <w:tabs>
                <w:tab w:val="left" w:pos="2600"/>
              </w:tabs>
              <w:spacing w:line="300" w:lineRule="exact"/>
            </w:pPr>
            <w:r>
              <w:t>Lowland meadows</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FB4C8" w14:textId="1EB6085F"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71741"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3CDBE" w14:textId="486BEAB8"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89D2F" w14:textId="6F18763F" w:rsidR="00F2421A" w:rsidRPr="008B63ED" w:rsidRDefault="00F2421A" w:rsidP="00F2421A">
            <w:pPr>
              <w:rPr>
                <w:i/>
                <w:iCs/>
              </w:rPr>
            </w:pPr>
          </w:p>
        </w:tc>
      </w:tr>
      <w:tr w:rsidR="00F2421A" w14:paraId="6D0C4671"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61483" w14:textId="77777777" w:rsidR="00F2421A" w:rsidRDefault="00F2421A" w:rsidP="00F2421A">
            <w:pPr>
              <w:tabs>
                <w:tab w:val="left" w:pos="2600"/>
              </w:tabs>
              <w:spacing w:line="300" w:lineRule="exact"/>
            </w:pPr>
            <w:r>
              <w:t>Lowland raised bog</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DB097" w14:textId="1B136E50"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C8A3E"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029E5" w14:textId="537BA15E"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3E099" w14:textId="48EA76BA" w:rsidR="00F2421A" w:rsidRPr="008B63ED" w:rsidRDefault="00F2421A" w:rsidP="00F2421A">
            <w:pPr>
              <w:rPr>
                <w:i/>
                <w:iCs/>
              </w:rPr>
            </w:pPr>
          </w:p>
        </w:tc>
      </w:tr>
      <w:tr w:rsidR="00F2421A" w14:paraId="21F87563"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74D5F" w14:textId="77777777" w:rsidR="00F2421A" w:rsidRDefault="00F2421A" w:rsidP="00F2421A">
            <w:pPr>
              <w:tabs>
                <w:tab w:val="left" w:pos="2600"/>
              </w:tabs>
              <w:spacing w:line="300" w:lineRule="exact"/>
            </w:pPr>
            <w:r>
              <w:t>Rush pasture</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FF3C7" w14:textId="69DFAE4D"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7F0F6"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3D4C6" w14:textId="452EBEE7"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68DBE" w14:textId="2D5E7238" w:rsidR="00F2421A" w:rsidRPr="008B63ED" w:rsidRDefault="00F2421A" w:rsidP="00F2421A">
            <w:pPr>
              <w:rPr>
                <w:i/>
                <w:iCs/>
              </w:rPr>
            </w:pPr>
          </w:p>
        </w:tc>
      </w:tr>
      <w:tr w:rsidR="00F2421A" w14:paraId="33563D9B"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C15C1" w14:textId="77777777" w:rsidR="00F2421A" w:rsidRDefault="00F2421A" w:rsidP="00F2421A">
            <w:pPr>
              <w:tabs>
                <w:tab w:val="left" w:pos="2600"/>
              </w:tabs>
              <w:spacing w:line="300" w:lineRule="exact"/>
            </w:pPr>
            <w:r>
              <w:t>Reed bed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B7AB1" w14:textId="7F3FD107"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EDE45"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1F493" w14:textId="4E43012A"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0A0D1" w14:textId="7B907967" w:rsidR="00F2421A" w:rsidRPr="008B63ED" w:rsidRDefault="00F2421A" w:rsidP="00F2421A">
            <w:pPr>
              <w:rPr>
                <w:i/>
                <w:iCs/>
              </w:rPr>
            </w:pPr>
          </w:p>
        </w:tc>
      </w:tr>
      <w:tr w:rsidR="00F6315F" w14:paraId="7B5790EF"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62852" w14:textId="77777777" w:rsidR="00F6315F" w:rsidRDefault="00F6315F" w:rsidP="00F6315F">
            <w:pPr>
              <w:tabs>
                <w:tab w:val="left" w:pos="2600"/>
              </w:tabs>
              <w:spacing w:line="300" w:lineRule="exact"/>
            </w:pPr>
            <w:r>
              <w:t>Wood pasture</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5906E" w14:textId="708E59C1" w:rsidR="00F6315F" w:rsidRDefault="00F6315F" w:rsidP="00F6315F">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2A01A" w14:textId="77777777" w:rsidR="00F6315F" w:rsidRDefault="00F6315F" w:rsidP="00F6315F">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504FA" w14:textId="0DAFB663" w:rsidR="00F6315F" w:rsidRDefault="00F6315F" w:rsidP="00F6315F">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CA44B" w14:textId="20162C57" w:rsidR="00F6315F" w:rsidRPr="00F2421A" w:rsidRDefault="00F6315F" w:rsidP="00F6315F"/>
        </w:tc>
      </w:tr>
      <w:tr w:rsidR="00F6315F" w14:paraId="18297F03"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009CC" w14:textId="77777777" w:rsidR="00F6315F" w:rsidRDefault="00F6315F" w:rsidP="00F6315F">
            <w:pPr>
              <w:tabs>
                <w:tab w:val="left" w:pos="2600"/>
              </w:tabs>
              <w:spacing w:line="300" w:lineRule="exact"/>
            </w:pPr>
            <w:r>
              <w:t>Upland hay meadows</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64C362" w14:textId="49E20E3D" w:rsidR="00F6315F" w:rsidRDefault="00F6315F" w:rsidP="00F6315F">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84C23" w14:textId="77777777" w:rsidR="00F6315F" w:rsidRDefault="00F6315F" w:rsidP="00F6315F">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DA3C4" w14:textId="104EA1A1" w:rsidR="00F6315F" w:rsidRDefault="00F6315F" w:rsidP="00F6315F">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09A3B" w14:textId="00491F9E" w:rsidR="00F6315F" w:rsidRPr="008B63ED" w:rsidRDefault="00F6315F" w:rsidP="00F6315F">
            <w:pPr>
              <w:rPr>
                <w:i/>
                <w:iCs/>
              </w:rPr>
            </w:pPr>
          </w:p>
        </w:tc>
      </w:tr>
      <w:tr w:rsidR="00F2421A" w14:paraId="44B26F32"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A44B3" w14:textId="77777777" w:rsidR="00F2421A" w:rsidRDefault="00F2421A" w:rsidP="00F2421A">
            <w:pPr>
              <w:tabs>
                <w:tab w:val="left" w:pos="2600"/>
              </w:tabs>
              <w:spacing w:line="300" w:lineRule="exact"/>
            </w:pPr>
            <w:r>
              <w:t>Upland heath 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A39C1" w14:textId="2B129CB6"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679D3"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C9641" w14:textId="0412B99A"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D062B" w14:textId="5D67075C" w:rsidR="00F2421A" w:rsidRPr="008B63ED" w:rsidRDefault="00F2421A" w:rsidP="00F2421A">
            <w:pPr>
              <w:rPr>
                <w:i/>
                <w:iCs/>
              </w:rPr>
            </w:pPr>
          </w:p>
        </w:tc>
      </w:tr>
      <w:tr w:rsidR="00F2421A" w14:paraId="166D3973"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0A743" w14:textId="77777777" w:rsidR="00F2421A" w:rsidRDefault="00F2421A" w:rsidP="00F2421A">
            <w:pPr>
              <w:tabs>
                <w:tab w:val="left" w:pos="2600"/>
              </w:tabs>
              <w:spacing w:line="300" w:lineRule="exact"/>
            </w:pPr>
            <w:r>
              <w:t>Unimproved grassland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D5D80" w14:textId="08C8DDB6"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8DF1F"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4B08E" w14:textId="1CEE4751"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62102" w14:textId="7C32AABD" w:rsidR="00F2421A" w:rsidRPr="008B63ED" w:rsidRDefault="00F2421A" w:rsidP="00F2421A">
            <w:pPr>
              <w:rPr>
                <w:i/>
                <w:iCs/>
              </w:rPr>
            </w:pPr>
          </w:p>
        </w:tc>
      </w:tr>
      <w:tr w:rsidR="00F2421A" w14:paraId="76ADCEB5"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19D95" w14:textId="77777777" w:rsidR="00F2421A" w:rsidRDefault="00F2421A" w:rsidP="00F2421A">
            <w:pPr>
              <w:tabs>
                <w:tab w:val="left" w:pos="2600"/>
              </w:tabs>
              <w:spacing w:line="300" w:lineRule="exact"/>
            </w:pPr>
            <w:r>
              <w:t>Peat lands</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74ECC" w14:textId="5DEB0557"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6B0B6"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636B2" w14:textId="1C38D50A"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D18D0" w14:textId="4B51B2D4" w:rsidR="00F2421A" w:rsidRPr="008B63ED" w:rsidRDefault="00F2421A" w:rsidP="00F2421A">
            <w:pPr>
              <w:rPr>
                <w:i/>
                <w:iCs/>
              </w:rPr>
            </w:pPr>
          </w:p>
        </w:tc>
      </w:tr>
      <w:tr w:rsidR="00F2421A" w14:paraId="7D8B7259" w14:textId="77777777" w:rsidTr="00365CBD">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FEC38" w14:textId="77777777" w:rsidR="00F2421A" w:rsidRDefault="00F2421A" w:rsidP="00F2421A">
            <w:pPr>
              <w:tabs>
                <w:tab w:val="left" w:pos="3813"/>
              </w:tabs>
              <w:spacing w:line="300" w:lineRule="exact"/>
            </w:pPr>
            <w:r>
              <w:t>Wetland habitats</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5DA91" w14:textId="5CE41A07" w:rsidR="00F2421A" w:rsidRDefault="00F2421A" w:rsidP="00F2421A">
            <w:pPr>
              <w:jc w:val="center"/>
            </w:pPr>
            <w:r>
              <w:t>No</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EA552" w14:textId="77777777" w:rsidR="00F2421A" w:rsidRDefault="00F2421A" w:rsidP="00F2421A">
            <w:pPr>
              <w:jc w:val="cente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920EA" w14:textId="35C77348" w:rsidR="00F2421A" w:rsidRDefault="00F2421A" w:rsidP="00F2421A">
            <w:pPr>
              <w:jc w:val="cente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0A0F4" w14:textId="3F9E6AD9" w:rsidR="00F2421A" w:rsidRPr="008B63ED" w:rsidRDefault="00F2421A" w:rsidP="00F2421A">
            <w:pPr>
              <w:rPr>
                <w:i/>
                <w:iCs/>
              </w:rPr>
            </w:pPr>
          </w:p>
        </w:tc>
      </w:tr>
      <w:tr w:rsidR="00F6315F" w14:paraId="5151A04E" w14:textId="77777777" w:rsidTr="00365CBD">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AFB3C" w14:textId="77777777" w:rsidR="00F6315F" w:rsidRDefault="00F6315F" w:rsidP="00F6315F">
            <w:pPr>
              <w:tabs>
                <w:tab w:val="left" w:pos="2200"/>
              </w:tabs>
            </w:pPr>
            <w:r>
              <w:t xml:space="preserve">Other (please </w:t>
            </w:r>
            <w:r w:rsidR="00E43386">
              <w:t>s</w:t>
            </w:r>
            <w:r>
              <w:t xml:space="preserve">pecify): </w:t>
            </w:r>
          </w:p>
          <w:p w14:paraId="68D3F7A7" w14:textId="6FFCDC40" w:rsidR="006C3038" w:rsidRDefault="006C3038" w:rsidP="00F6315F">
            <w:pPr>
              <w:tabs>
                <w:tab w:val="left" w:pos="2200"/>
              </w:tabs>
            </w:pPr>
            <w:r>
              <w:t>Dense scrub</w:t>
            </w:r>
          </w:p>
          <w:p w14:paraId="69D66658" w14:textId="77777777" w:rsidR="00F2421A" w:rsidRDefault="00F2421A" w:rsidP="00F6315F">
            <w:pPr>
              <w:tabs>
                <w:tab w:val="left" w:pos="2200"/>
              </w:tabs>
            </w:pPr>
          </w:p>
          <w:p w14:paraId="736C6EA9" w14:textId="0AFB6821" w:rsidR="006C3038" w:rsidRDefault="006C3038" w:rsidP="00F6315F">
            <w:pPr>
              <w:tabs>
                <w:tab w:val="left" w:pos="2200"/>
              </w:tabs>
            </w:pPr>
            <w:r>
              <w:t>Hedgerow</w:t>
            </w:r>
          </w:p>
          <w:p w14:paraId="69AECBFF" w14:textId="0FD6BE54" w:rsidR="006C3038" w:rsidRDefault="006C3038" w:rsidP="00F6315F">
            <w:pPr>
              <w:tabs>
                <w:tab w:val="left" w:pos="2200"/>
              </w:tabs>
            </w:pP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DC158" w14:textId="77777777" w:rsidR="00F2421A" w:rsidRDefault="00F2421A" w:rsidP="00F6315F">
            <w:pPr>
              <w:jc w:val="center"/>
            </w:pPr>
          </w:p>
          <w:p w14:paraId="50A90EB2" w14:textId="77777777" w:rsidR="00F6315F" w:rsidRDefault="00F6315F" w:rsidP="00F6315F">
            <w:pPr>
              <w:jc w:val="center"/>
            </w:pPr>
            <w:r>
              <w:t>Yes</w:t>
            </w:r>
          </w:p>
          <w:p w14:paraId="6B1EA1CB" w14:textId="77777777" w:rsidR="00F2421A" w:rsidRDefault="00F2421A" w:rsidP="00F6315F">
            <w:pPr>
              <w:jc w:val="center"/>
            </w:pPr>
          </w:p>
          <w:p w14:paraId="71D4E5A7" w14:textId="25BB416E" w:rsidR="00F2421A" w:rsidRDefault="00F2421A" w:rsidP="00F6315F">
            <w:pPr>
              <w:jc w:val="center"/>
            </w:pPr>
            <w:r>
              <w:t>Yes</w:t>
            </w:r>
          </w:p>
        </w:tc>
        <w:tc>
          <w:tcPr>
            <w:tcW w:w="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AB55F" w14:textId="77777777" w:rsidR="00F6315F" w:rsidRDefault="00F6315F" w:rsidP="00F6315F">
            <w:pPr>
              <w:jc w:val="center"/>
            </w:pPr>
          </w:p>
          <w:p w14:paraId="29D11E0C" w14:textId="77777777" w:rsidR="00F2421A" w:rsidRDefault="00F2421A" w:rsidP="00F6315F">
            <w:pPr>
              <w:jc w:val="center"/>
            </w:pPr>
            <w:r>
              <w:t>1730b</w:t>
            </w:r>
          </w:p>
          <w:p w14:paraId="35309FE9" w14:textId="77777777" w:rsidR="00F2421A" w:rsidRDefault="00F2421A" w:rsidP="00F6315F">
            <w:pPr>
              <w:jc w:val="center"/>
            </w:pPr>
          </w:p>
          <w:p w14:paraId="0F7B26B7" w14:textId="32101C39" w:rsidR="00F2421A" w:rsidRDefault="00F2421A" w:rsidP="00F6315F">
            <w:pPr>
              <w:jc w:val="center"/>
            </w:pPr>
            <w:r>
              <w:t>All</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2708C" w14:textId="77777777" w:rsidR="00F2421A" w:rsidRDefault="00F2421A" w:rsidP="00F6315F">
            <w:pPr>
              <w:jc w:val="center"/>
            </w:pPr>
          </w:p>
          <w:p w14:paraId="339B98DB" w14:textId="6C9C3D0C" w:rsidR="00F6315F" w:rsidRDefault="00E43CDD" w:rsidP="00F6315F">
            <w:pPr>
              <w:jc w:val="center"/>
            </w:pPr>
            <w:r>
              <w:t>2</w:t>
            </w:r>
          </w:p>
          <w:p w14:paraId="0BABD1EF" w14:textId="77777777" w:rsidR="00F2421A" w:rsidRDefault="00F2421A" w:rsidP="00F6315F">
            <w:pPr>
              <w:jc w:val="center"/>
            </w:pPr>
          </w:p>
          <w:p w14:paraId="0288F574" w14:textId="7E5072C6" w:rsidR="00F2421A" w:rsidRDefault="00E43CDD" w:rsidP="00F6315F">
            <w:pPr>
              <w:jc w:val="center"/>
            </w:pPr>
            <w:r>
              <w:t>4</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21268D" w14:textId="77777777" w:rsidR="00F2421A" w:rsidRDefault="00F2421A" w:rsidP="00F6315F">
            <w:pPr>
              <w:rPr>
                <w:i/>
                <w:iCs/>
              </w:rPr>
            </w:pPr>
          </w:p>
          <w:p w14:paraId="36D3EDFC" w14:textId="77777777" w:rsidR="00F6315F" w:rsidRDefault="00F2421A" w:rsidP="00F6315F">
            <w:r w:rsidRPr="00F2421A">
              <w:t>Successional area</w:t>
            </w:r>
          </w:p>
          <w:p w14:paraId="51A70E1D" w14:textId="77777777" w:rsidR="00F2421A" w:rsidRDefault="00F2421A" w:rsidP="00F6315F"/>
          <w:p w14:paraId="5B3D14BE" w14:textId="1F75380F" w:rsidR="00F2421A" w:rsidRPr="00F2421A" w:rsidRDefault="00F2421A" w:rsidP="00F6315F">
            <w:r>
              <w:t>Perimeter of woodland blocks</w:t>
            </w:r>
          </w:p>
        </w:tc>
      </w:tr>
    </w:tbl>
    <w:p w14:paraId="437FB4AA" w14:textId="77777777" w:rsidR="00A46B83" w:rsidRDefault="00A46B83">
      <w:pPr>
        <w:sectPr w:rsidR="00A46B83" w:rsidSect="0070007A">
          <w:headerReference w:type="default" r:id="rId54"/>
          <w:footerReference w:type="default" r:id="rId55"/>
          <w:pgSz w:w="11907" w:h="16840"/>
          <w:pgMar w:top="1843" w:right="1134" w:bottom="1134" w:left="1134" w:header="720" w:footer="567" w:gutter="0"/>
          <w:pgNumType w:start="1"/>
          <w:cols w:space="720"/>
          <w:docGrid w:linePitch="299"/>
        </w:sectPr>
      </w:pPr>
    </w:p>
    <w:p w14:paraId="1542BFEB" w14:textId="77777777" w:rsidR="007F3015" w:rsidRDefault="00A454B9" w:rsidP="00177016">
      <w:pPr>
        <w:pStyle w:val="Heading1FC"/>
        <w:spacing w:before="0"/>
      </w:pPr>
      <w:bookmarkStart w:id="46" w:name="_Toc181705401"/>
      <w:r>
        <w:lastRenderedPageBreak/>
        <w:t>4.4 Structure</w:t>
      </w:r>
      <w:bookmarkEnd w:id="46"/>
    </w:p>
    <w:p w14:paraId="3CC94BE6" w14:textId="19E7B270" w:rsidR="007F3015" w:rsidRDefault="00A454B9">
      <w:pPr>
        <w:pStyle w:val="BodyText"/>
      </w:pPr>
      <w:r>
        <w:t xml:space="preserve">This section should provide a snapshot of the current structure of your </w:t>
      </w:r>
      <w:proofErr w:type="gramStart"/>
      <w:r>
        <w:t>woodland as a whole</w:t>
      </w:r>
      <w:proofErr w:type="gramEnd"/>
      <w:r>
        <w:t xml:space="preserve">. A full inventory for your woodland(s) can be included in the separate Plan of </w:t>
      </w:r>
      <w:r w:rsidR="00E43386">
        <w:t>o</w:t>
      </w:r>
      <w:r>
        <w:t xml:space="preserve">perations spreadsheet. Ensuring woodland has a varied structure in terms of age, species, origin and open space will provide a range of benefits for the biodiversity of the woodland and its resilience. The diagrams below show an example of both uneven and even aged woodland. </w:t>
      </w:r>
    </w:p>
    <w:tbl>
      <w:tblPr>
        <w:tblW w:w="14788" w:type="dxa"/>
        <w:tblLayout w:type="fixed"/>
        <w:tblCellMar>
          <w:left w:w="10" w:type="dxa"/>
          <w:right w:w="10" w:type="dxa"/>
        </w:tblCellMar>
        <w:tblLook w:val="04A0" w:firstRow="1" w:lastRow="0" w:firstColumn="1" w:lastColumn="0" w:noHBand="0" w:noVBand="1"/>
      </w:tblPr>
      <w:tblGrid>
        <w:gridCol w:w="4106"/>
        <w:gridCol w:w="2126"/>
        <w:gridCol w:w="2268"/>
        <w:gridCol w:w="6288"/>
      </w:tblGrid>
      <w:tr w:rsidR="007F3015" w14:paraId="20FF9755" w14:textId="77777777" w:rsidTr="00E43386">
        <w:trPr>
          <w:trHeight w:val="325"/>
        </w:trPr>
        <w:tc>
          <w:tcPr>
            <w:tcW w:w="410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17192DF" w14:textId="2BE54B41" w:rsidR="007F3015" w:rsidRPr="00E43386" w:rsidRDefault="00A454B9">
            <w:pPr>
              <w:spacing w:line="300" w:lineRule="exact"/>
              <w:jc w:val="center"/>
              <w:rPr>
                <w:b/>
              </w:rPr>
            </w:pPr>
            <w:r w:rsidRPr="00E43386">
              <w:rPr>
                <w:b/>
              </w:rPr>
              <w:t xml:space="preserve">Woodland </w:t>
            </w:r>
            <w:r w:rsidR="00E43386">
              <w:rPr>
                <w:b/>
              </w:rPr>
              <w:t>t</w:t>
            </w:r>
            <w:r w:rsidRPr="00E43386">
              <w:rPr>
                <w:b/>
              </w:rPr>
              <w:t>ype (</w:t>
            </w:r>
            <w:r w:rsidR="00E43386">
              <w:rPr>
                <w:b/>
              </w:rPr>
              <w:t>b</w:t>
            </w:r>
            <w:r w:rsidRPr="00E43386">
              <w:rPr>
                <w:b/>
              </w:rPr>
              <w:t xml:space="preserve">roadleaf, </w:t>
            </w:r>
            <w:r w:rsidR="00E43386">
              <w:rPr>
                <w:b/>
              </w:rPr>
              <w:t>c</w:t>
            </w:r>
            <w:r w:rsidRPr="00E43386">
              <w:rPr>
                <w:b/>
              </w:rPr>
              <w:t xml:space="preserve">onifer, </w:t>
            </w:r>
            <w:r w:rsidR="00E43386">
              <w:rPr>
                <w:b/>
              </w:rPr>
              <w:t>c</w:t>
            </w:r>
            <w:r w:rsidRPr="00E43386">
              <w:rPr>
                <w:b/>
              </w:rPr>
              <w:t xml:space="preserve">oppice, </w:t>
            </w:r>
            <w:r w:rsidR="00E43386">
              <w:rPr>
                <w:b/>
              </w:rPr>
              <w:t>i</w:t>
            </w:r>
            <w:r w:rsidRPr="00E43386">
              <w:rPr>
                <w:b/>
              </w:rPr>
              <w:t xml:space="preserve">ntimate </w:t>
            </w:r>
            <w:r w:rsidR="00E43386">
              <w:rPr>
                <w:b/>
              </w:rPr>
              <w:t>m</w:t>
            </w:r>
            <w:r w:rsidRPr="00E43386">
              <w:rPr>
                <w:b/>
              </w:rPr>
              <w:t>ix)</w:t>
            </w:r>
          </w:p>
        </w:tc>
        <w:tc>
          <w:tcPr>
            <w:tcW w:w="212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4D1C2018" w14:textId="2849C710" w:rsidR="007F3015" w:rsidRPr="00E43386" w:rsidRDefault="00A454B9">
            <w:pPr>
              <w:spacing w:line="300" w:lineRule="exact"/>
              <w:jc w:val="center"/>
              <w:rPr>
                <w:b/>
              </w:rPr>
            </w:pPr>
            <w:r w:rsidRPr="00E43386">
              <w:rPr>
                <w:b/>
              </w:rPr>
              <w:t xml:space="preserve">Percentage of </w:t>
            </w:r>
            <w:proofErr w:type="spellStart"/>
            <w:r w:rsidR="00E43386">
              <w:rPr>
                <w:b/>
              </w:rPr>
              <w:t>mgt</w:t>
            </w:r>
            <w:proofErr w:type="spellEnd"/>
            <w:r w:rsidRPr="00E43386">
              <w:rPr>
                <w:b/>
              </w:rPr>
              <w:t xml:space="preserve"> </w:t>
            </w:r>
            <w:r w:rsidR="00E43386">
              <w:rPr>
                <w:b/>
              </w:rPr>
              <w:t>p</w:t>
            </w:r>
            <w:r w:rsidRPr="00E43386">
              <w:rPr>
                <w:b/>
              </w:rPr>
              <w:t xml:space="preserve">lan </w:t>
            </w:r>
            <w:r w:rsidR="00E43386">
              <w:rPr>
                <w:b/>
              </w:rPr>
              <w:t>a</w:t>
            </w:r>
            <w:r w:rsidRPr="00E43386">
              <w:rPr>
                <w:b/>
              </w:rPr>
              <w:t>rea</w:t>
            </w:r>
          </w:p>
        </w:tc>
        <w:tc>
          <w:tcPr>
            <w:tcW w:w="226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4B082391" w14:textId="4FC25FFF" w:rsidR="007F3015" w:rsidRPr="00E43386" w:rsidRDefault="00A454B9">
            <w:pPr>
              <w:spacing w:line="300" w:lineRule="exact"/>
              <w:jc w:val="center"/>
              <w:rPr>
                <w:b/>
              </w:rPr>
            </w:pPr>
            <w:r w:rsidRPr="00E43386">
              <w:rPr>
                <w:b/>
              </w:rPr>
              <w:t xml:space="preserve">Age </w:t>
            </w:r>
            <w:r w:rsidR="00E43386">
              <w:rPr>
                <w:b/>
              </w:rPr>
              <w:t>s</w:t>
            </w:r>
            <w:r w:rsidRPr="00E43386">
              <w:rPr>
                <w:b/>
              </w:rPr>
              <w:t>tructure (even/uneven)</w:t>
            </w:r>
          </w:p>
        </w:tc>
        <w:tc>
          <w:tcPr>
            <w:tcW w:w="628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FDF2C2A" w14:textId="77777777" w:rsidR="00E43386" w:rsidRDefault="00A454B9">
            <w:pPr>
              <w:spacing w:line="300" w:lineRule="exact"/>
              <w:jc w:val="center"/>
              <w:rPr>
                <w:b/>
              </w:rPr>
            </w:pPr>
            <w:r w:rsidRPr="00E43386">
              <w:rPr>
                <w:b/>
              </w:rPr>
              <w:t xml:space="preserve">Notes (i.e. understory or natural </w:t>
            </w:r>
          </w:p>
          <w:p w14:paraId="12494C44" w14:textId="2378E468" w:rsidR="007F3015" w:rsidRPr="00E43386" w:rsidRDefault="00A454B9">
            <w:pPr>
              <w:spacing w:line="300" w:lineRule="exact"/>
              <w:jc w:val="center"/>
              <w:rPr>
                <w:b/>
              </w:rPr>
            </w:pPr>
            <w:r w:rsidRPr="00E43386">
              <w:rPr>
                <w:b/>
              </w:rPr>
              <w:t>regeneration present)</w:t>
            </w:r>
          </w:p>
        </w:tc>
      </w:tr>
      <w:tr w:rsidR="00AA6C3C" w14:paraId="503E0ED9" w14:textId="77777777" w:rsidTr="00E43386">
        <w:trPr>
          <w:trHeight w:val="325"/>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FFE2A" w14:textId="692BB206" w:rsidR="00AA6C3C" w:rsidRDefault="006B4232" w:rsidP="00FF4FBD">
            <w:pPr>
              <w:spacing w:line="300" w:lineRule="exact"/>
            </w:pPr>
            <w:r>
              <w:t>Broadleaf - plantation</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64EEC" w14:textId="528DF955" w:rsidR="00AA6C3C" w:rsidRDefault="00DF5356" w:rsidP="00FF4FBD">
            <w:pPr>
              <w:spacing w:line="300" w:lineRule="exact"/>
              <w:jc w:val="center"/>
            </w:pPr>
            <w:r>
              <w:t>32</w:t>
            </w:r>
            <w:r w:rsidR="006B4232">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EA061" w14:textId="0F393909" w:rsidR="00AA6C3C" w:rsidRDefault="00DF5356" w:rsidP="00FF4FBD">
            <w:pPr>
              <w:tabs>
                <w:tab w:val="left" w:pos="446"/>
                <w:tab w:val="left" w:pos="818"/>
              </w:tabs>
              <w:jc w:val="center"/>
            </w:pPr>
            <w:r>
              <w:t>even</w:t>
            </w:r>
          </w:p>
        </w:tc>
        <w:tc>
          <w:tcPr>
            <w:tcW w:w="6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B919E" w14:textId="16495C44" w:rsidR="00AA6C3C" w:rsidRPr="009D67BD" w:rsidRDefault="00DF5356" w:rsidP="00FF4FBD">
            <w:r>
              <w:t xml:space="preserve">Poplar plantations.  </w:t>
            </w:r>
            <w:proofErr w:type="gramStart"/>
            <w:r>
              <w:t>Also</w:t>
            </w:r>
            <w:proofErr w:type="gramEnd"/>
            <w:r>
              <w:t xml:space="preserve"> one block of oak, chestnut and walnut planting. Some </w:t>
            </w:r>
            <w:r w:rsidR="00AA6C3C">
              <w:t xml:space="preserve">sycamore </w:t>
            </w:r>
            <w:proofErr w:type="gramStart"/>
            <w:r w:rsidR="00AA6C3C">
              <w:t>regen</w:t>
            </w:r>
            <w:proofErr w:type="gramEnd"/>
            <w:r>
              <w:t xml:space="preserve"> in ungrazed areas.</w:t>
            </w:r>
          </w:p>
        </w:tc>
      </w:tr>
      <w:tr w:rsidR="00FF4FBD" w14:paraId="1BC73C6B" w14:textId="77777777" w:rsidTr="00E43386">
        <w:trPr>
          <w:trHeight w:val="325"/>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857BC" w14:textId="0CC61D06" w:rsidR="00FF4FBD" w:rsidRDefault="00FF4FBD" w:rsidP="00FF4FBD">
            <w:pPr>
              <w:spacing w:line="300" w:lineRule="exact"/>
            </w:pPr>
            <w:r>
              <w:t>Broadleaf – semi-natural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A7ED2" w14:textId="05DFA80F" w:rsidR="00FF4FBD" w:rsidRDefault="00DF5356" w:rsidP="00FF4FBD">
            <w:pPr>
              <w:spacing w:line="300" w:lineRule="exact"/>
              <w:jc w:val="center"/>
            </w:pPr>
            <w:r>
              <w:t>2</w:t>
            </w:r>
            <w:r w:rsidR="006F10C8">
              <w:t>0</w:t>
            </w:r>
            <w:r w:rsidR="006B4232">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0089F" w14:textId="01126C9B" w:rsidR="00FF4FBD" w:rsidRDefault="006F10C8" w:rsidP="00FF4FBD">
            <w:pPr>
              <w:tabs>
                <w:tab w:val="left" w:pos="446"/>
                <w:tab w:val="left" w:pos="818"/>
              </w:tabs>
              <w:jc w:val="center"/>
            </w:pPr>
            <w:r>
              <w:t>un</w:t>
            </w:r>
            <w:r w:rsidR="00DF5356">
              <w:t>even</w:t>
            </w:r>
          </w:p>
        </w:tc>
        <w:tc>
          <w:tcPr>
            <w:tcW w:w="6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7766E" w14:textId="4A559B11" w:rsidR="00FF4FBD" w:rsidRPr="00FF4FBD" w:rsidRDefault="00DF5356" w:rsidP="00FF4FBD">
            <w:pPr>
              <w:rPr>
                <w:i/>
                <w:iCs/>
              </w:rPr>
            </w:pPr>
            <w:r>
              <w:t xml:space="preserve">Secondary woodland comprised of oak, birch, ash, hazel and goat willow. Regeneration where light </w:t>
            </w:r>
            <w:r w:rsidR="00900988">
              <w:t>getting in</w:t>
            </w:r>
            <w:r>
              <w:t>.  Includes area on edge of Bryant</w:t>
            </w:r>
            <w:r w:rsidR="00900988">
              <w:t>’</w:t>
            </w:r>
            <w:r>
              <w:t xml:space="preserve">s </w:t>
            </w:r>
            <w:proofErr w:type="spellStart"/>
            <w:r>
              <w:t>Copse</w:t>
            </w:r>
            <w:proofErr w:type="spellEnd"/>
            <w:r>
              <w:t xml:space="preserve"> PAWS.</w:t>
            </w:r>
          </w:p>
        </w:tc>
      </w:tr>
      <w:tr w:rsidR="00DF5356" w14:paraId="5A92C73D" w14:textId="77777777" w:rsidTr="00E43386">
        <w:trPr>
          <w:trHeight w:val="325"/>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DE5CD" w14:textId="42ED4F41" w:rsidR="00DF5356" w:rsidRDefault="00DF5356" w:rsidP="00FF4FBD">
            <w:pPr>
              <w:spacing w:line="300" w:lineRule="exact"/>
            </w:pPr>
            <w:r>
              <w:t>Coppice/ with standards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5AFC1" w14:textId="5EC14DFA" w:rsidR="00DF5356" w:rsidRDefault="006F10C8" w:rsidP="00FF4FBD">
            <w:pPr>
              <w:spacing w:line="300" w:lineRule="exact"/>
              <w:jc w:val="center"/>
            </w:pPr>
            <w:r>
              <w:t>24</w:t>
            </w:r>
            <w:r w:rsidR="00DF5356">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4677C" w14:textId="4BDAC4B1" w:rsidR="00DF5356" w:rsidRDefault="00DF5356" w:rsidP="00FF4FBD">
            <w:pPr>
              <w:tabs>
                <w:tab w:val="left" w:pos="446"/>
                <w:tab w:val="left" w:pos="818"/>
              </w:tabs>
              <w:jc w:val="center"/>
            </w:pPr>
            <w:r>
              <w:t>even</w:t>
            </w:r>
          </w:p>
        </w:tc>
        <w:tc>
          <w:tcPr>
            <w:tcW w:w="6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30139" w14:textId="7F103378" w:rsidR="00DF5356" w:rsidRPr="009D67BD" w:rsidRDefault="00DF5356" w:rsidP="00FF4FBD">
            <w:r>
              <w:t xml:space="preserve">Moor </w:t>
            </w:r>
            <w:proofErr w:type="spellStart"/>
            <w:r>
              <w:t>Copse</w:t>
            </w:r>
            <w:proofErr w:type="spellEnd"/>
            <w:r>
              <w:t xml:space="preserve"> ASNW</w:t>
            </w:r>
            <w:r w:rsidR="00E43CDD">
              <w:t xml:space="preserve"> and Bryants </w:t>
            </w:r>
            <w:proofErr w:type="spellStart"/>
            <w:r w:rsidR="00E43CDD">
              <w:t>Copse</w:t>
            </w:r>
            <w:proofErr w:type="spellEnd"/>
            <w:r w:rsidR="00E43CDD">
              <w:t xml:space="preserve"> PAWS</w:t>
            </w:r>
            <w:r>
              <w:t>. Neglected hazel with oak standards, now being suppressed by ash and birch which have grown up through.  Very dense and dark, little opportunity for regen.</w:t>
            </w:r>
          </w:p>
        </w:tc>
      </w:tr>
      <w:tr w:rsidR="00FF4FBD" w14:paraId="5264B992" w14:textId="77777777" w:rsidTr="00E43386">
        <w:trPr>
          <w:trHeight w:val="325"/>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404F9" w14:textId="2E6F765D" w:rsidR="00FF4FBD" w:rsidRDefault="006B4232" w:rsidP="00FF4FBD">
            <w:pPr>
              <w:spacing w:line="300" w:lineRule="exact"/>
            </w:pPr>
            <w:r>
              <w:t>Mixed</w:t>
            </w:r>
            <w:r w:rsidR="00DF5356">
              <w:t xml:space="preserve"> (mainly broadleaf)</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FA0B2" w14:textId="294E6AF4" w:rsidR="00FF4FBD" w:rsidRDefault="00DF5356" w:rsidP="00FF4FBD">
            <w:pPr>
              <w:spacing w:line="300" w:lineRule="exact"/>
              <w:jc w:val="center"/>
            </w:pPr>
            <w:r>
              <w:t>17%</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49724" w14:textId="79810F49" w:rsidR="00FF4FBD" w:rsidRDefault="00DF5356" w:rsidP="00FF4FBD">
            <w:pPr>
              <w:tabs>
                <w:tab w:val="left" w:pos="446"/>
                <w:tab w:val="left" w:pos="818"/>
              </w:tabs>
              <w:jc w:val="center"/>
            </w:pPr>
            <w:r>
              <w:t>even</w:t>
            </w:r>
          </w:p>
        </w:tc>
        <w:tc>
          <w:tcPr>
            <w:tcW w:w="6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72F0B" w14:textId="3A8AD2C0" w:rsidR="00FF4FBD" w:rsidRPr="00FF4FBD" w:rsidRDefault="00DF5356" w:rsidP="00FF4FBD">
            <w:pPr>
              <w:rPr>
                <w:i/>
                <w:iCs/>
              </w:rPr>
            </w:pPr>
            <w:r>
              <w:t xml:space="preserve">Block east of Moor </w:t>
            </w:r>
            <w:proofErr w:type="spellStart"/>
            <w:r>
              <w:t>Copse</w:t>
            </w:r>
            <w:proofErr w:type="spellEnd"/>
            <w:r>
              <w:t xml:space="preserve"> Barn, replanted with mixed broadleaves and conifer.</w:t>
            </w:r>
          </w:p>
        </w:tc>
      </w:tr>
      <w:tr w:rsidR="00FF4FBD" w14:paraId="27C76DA9" w14:textId="77777777" w:rsidTr="00E43386">
        <w:trPr>
          <w:trHeight w:val="325"/>
        </w:trPr>
        <w:tc>
          <w:tcPr>
            <w:tcW w:w="41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30267" w14:textId="2BC6CA07" w:rsidR="00FF4FBD" w:rsidRDefault="00FF4FBD" w:rsidP="00FF4FBD">
            <w:r>
              <w:t>Open space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FF22C" w14:textId="48276010" w:rsidR="00FF4FBD" w:rsidRDefault="00DF5356" w:rsidP="00FF4FBD">
            <w:pPr>
              <w:spacing w:line="300" w:lineRule="exact"/>
              <w:jc w:val="center"/>
            </w:pPr>
            <w:r>
              <w:t>7%</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A6A23" w14:textId="25908105" w:rsidR="00FF4FBD" w:rsidRDefault="00FF4FBD" w:rsidP="00FF4FBD">
            <w:pPr>
              <w:tabs>
                <w:tab w:val="left" w:pos="446"/>
                <w:tab w:val="left" w:pos="818"/>
              </w:tabs>
              <w:jc w:val="center"/>
            </w:pPr>
            <w:r>
              <w:t>n/a</w:t>
            </w:r>
          </w:p>
        </w:tc>
        <w:tc>
          <w:tcPr>
            <w:tcW w:w="6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6869F" w14:textId="72C09034" w:rsidR="00FF4FBD" w:rsidRPr="009D67BD" w:rsidRDefault="00FF4FBD" w:rsidP="00FF4FBD">
            <w:r w:rsidRPr="009D67BD">
              <w:t xml:space="preserve">Managed woodland glades </w:t>
            </w:r>
            <w:r w:rsidR="00DF5356">
              <w:t>and rides surrounding plantations.</w:t>
            </w:r>
          </w:p>
        </w:tc>
      </w:tr>
    </w:tbl>
    <w:p w14:paraId="28C6B574" w14:textId="68B5250A" w:rsidR="007F3015" w:rsidRDefault="006F10C8">
      <w:pPr>
        <w:pStyle w:val="BodyText"/>
        <w:sectPr w:rsidR="007F3015" w:rsidSect="00A2669F">
          <w:headerReference w:type="default" r:id="rId56"/>
          <w:pgSz w:w="16840" w:h="11907" w:orient="landscape"/>
          <w:pgMar w:top="1296" w:right="1134" w:bottom="1134" w:left="1134" w:header="1418" w:footer="709" w:gutter="0"/>
          <w:cols w:space="720"/>
        </w:sectPr>
      </w:pPr>
      <w:r>
        <w:rPr>
          <w:noProof/>
          <w:lang w:eastAsia="en-GB"/>
        </w:rPr>
        <mc:AlternateContent>
          <mc:Choice Requires="wpg">
            <w:drawing>
              <wp:anchor distT="0" distB="0" distL="114300" distR="114300" simplePos="0" relativeHeight="251658752" behindDoc="1" locked="0" layoutInCell="1" allowOverlap="1" wp14:anchorId="11B74053" wp14:editId="243DD97B">
                <wp:simplePos x="0" y="0"/>
                <wp:positionH relativeFrom="column">
                  <wp:posOffset>1108121</wp:posOffset>
                </wp:positionH>
                <wp:positionV relativeFrom="paragraph">
                  <wp:posOffset>213629</wp:posOffset>
                </wp:positionV>
                <wp:extent cx="7012940" cy="1042670"/>
                <wp:effectExtent l="0" t="0" r="0" b="5080"/>
                <wp:wrapTight wrapText="bothSides">
                  <wp:wrapPolygon edited="0">
                    <wp:start x="0" y="0"/>
                    <wp:lineTo x="0" y="21311"/>
                    <wp:lineTo x="11383" y="21311"/>
                    <wp:lineTo x="11383" y="18943"/>
                    <wp:lineTo x="21534" y="17759"/>
                    <wp:lineTo x="21534" y="0"/>
                    <wp:lineTo x="11383" y="0"/>
                    <wp:lineTo x="0" y="0"/>
                  </wp:wrapPolygon>
                </wp:wrapTight>
                <wp:docPr id="14" name="Group 35"/>
                <wp:cNvGraphicFramePr/>
                <a:graphic xmlns:a="http://schemas.openxmlformats.org/drawingml/2006/main">
                  <a:graphicData uri="http://schemas.microsoft.com/office/word/2010/wordprocessingGroup">
                    <wpg:wgp>
                      <wpg:cNvGrpSpPr/>
                      <wpg:grpSpPr>
                        <a:xfrm>
                          <a:off x="0" y="0"/>
                          <a:ext cx="7012940" cy="1042670"/>
                          <a:chOff x="0" y="0"/>
                          <a:chExt cx="8990966" cy="1714500"/>
                        </a:xfrm>
                      </wpg:grpSpPr>
                      <pic:pic xmlns:pic="http://schemas.openxmlformats.org/drawingml/2006/picture">
                        <pic:nvPicPr>
                          <pic:cNvPr id="15" name="Picture 36"/>
                          <pic:cNvPicPr>
                            <a:picLocks noChangeAspect="1"/>
                          </pic:cNvPicPr>
                        </pic:nvPicPr>
                        <pic:blipFill>
                          <a:blip r:embed="rId57"/>
                          <a:srcRect l="4591" t="59656" r="71896" b="15506"/>
                          <a:stretch>
                            <a:fillRect/>
                          </a:stretch>
                        </pic:blipFill>
                        <pic:spPr>
                          <a:xfrm>
                            <a:off x="4954640" y="45957"/>
                            <a:ext cx="4036326" cy="1359895"/>
                          </a:xfrm>
                          <a:prstGeom prst="rect">
                            <a:avLst/>
                          </a:prstGeom>
                          <a:noFill/>
                          <a:ln>
                            <a:noFill/>
                            <a:prstDash/>
                          </a:ln>
                        </pic:spPr>
                      </pic:pic>
                      <pic:pic xmlns:pic="http://schemas.openxmlformats.org/drawingml/2006/picture">
                        <pic:nvPicPr>
                          <pic:cNvPr id="16" name="Picture 37"/>
                          <pic:cNvPicPr>
                            <a:picLocks noChangeAspect="1"/>
                          </pic:cNvPicPr>
                        </pic:nvPicPr>
                        <pic:blipFill>
                          <a:blip r:embed="rId57"/>
                          <a:srcRect l="4591" t="27745" r="68181" b="41231"/>
                          <a:stretch>
                            <a:fillRect/>
                          </a:stretch>
                        </pic:blipFill>
                        <pic:spPr>
                          <a:xfrm>
                            <a:off x="0" y="0"/>
                            <a:ext cx="4716420" cy="1714500"/>
                          </a:xfrm>
                          <a:prstGeom prst="rect">
                            <a:avLst/>
                          </a:prstGeom>
                          <a:noFill/>
                          <a:ln>
                            <a:noFill/>
                            <a:prstDash/>
                          </a:ln>
                        </pic:spPr>
                      </pic:pic>
                    </wpg:wgp>
                  </a:graphicData>
                </a:graphic>
                <wp14:sizeRelH relativeFrom="margin">
                  <wp14:pctWidth>0</wp14:pctWidth>
                </wp14:sizeRelH>
                <wp14:sizeRelV relativeFrom="margin">
                  <wp14:pctHeight>0</wp14:pctHeight>
                </wp14:sizeRelV>
              </wp:anchor>
            </w:drawing>
          </mc:Choice>
          <mc:Fallback>
            <w:pict>
              <v:group w14:anchorId="2B4F6F39" id="Group 35" o:spid="_x0000_s1026" style="position:absolute;margin-left:87.25pt;margin-top:16.8pt;width:552.2pt;height:82.1pt;z-index:-251657728;mso-width-relative:margin;mso-height-relative:margin" coordsize="89909,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49546;top:459;width:40363;height:1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">
                  <v:imagedata r:id="rId58" o:title="" croptop="39096f" cropbottom="10162f" cropleft="3009f" cropright="47118f"/>
                </v:shape>
                <v:shape id="Picture 37" o:spid="_x0000_s1028" type="#_x0000_t75" style="position:absolute;width:4716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">
                  <v:imagedata r:id="rId58" o:title="" croptop="18183f" cropbottom="27021f" cropleft="3009f" cropright="44683f"/>
                </v:shape>
                <w10:wrap type="tight"/>
              </v:group>
            </w:pict>
          </mc:Fallback>
        </mc:AlternateContent>
      </w:r>
    </w:p>
    <w:p w14:paraId="6A2BDA6F" w14:textId="77777777" w:rsidR="007F3015" w:rsidRDefault="00A454B9" w:rsidP="00DC6890">
      <w:pPr>
        <w:pStyle w:val="SectionHeading"/>
      </w:pPr>
      <w:bookmarkStart w:id="47" w:name="_Toc181705402"/>
      <w:r>
        <w:lastRenderedPageBreak/>
        <w:t>Section 5: Woodland Protection</w:t>
      </w:r>
      <w:bookmarkEnd w:id="47"/>
    </w:p>
    <w:p w14:paraId="2F67D67A" w14:textId="68FBAF2B" w:rsidR="007F3015" w:rsidRDefault="00A454B9" w:rsidP="00824A16">
      <w:pPr>
        <w:spacing w:before="240"/>
      </w:pPr>
      <w:r>
        <w:t xml:space="preserve">Woodlands in England face a range of threats; this section allows you to consider the potential threats that could be facing your woodland(s). Use the simple </w:t>
      </w:r>
      <w:r w:rsidR="00824A16">
        <w:t>r</w:t>
      </w:r>
      <w:r>
        <w:t xml:space="preserve">isk </w:t>
      </w:r>
      <w:r w:rsidR="00824A16">
        <w:t>a</w:t>
      </w:r>
      <w:r>
        <w:t>ssessment process below to consider any potential threats to woodland(s) and whether there is a need to take action to protect woodland</w:t>
      </w:r>
      <w:r w:rsidR="00824A16">
        <w:t>(</w:t>
      </w:r>
      <w:r>
        <w:t>s</w:t>
      </w:r>
      <w:r w:rsidR="00824A16">
        <w:t>)</w:t>
      </w:r>
      <w:r>
        <w:t>.</w:t>
      </w:r>
    </w:p>
    <w:p w14:paraId="087C50CE" w14:textId="77777777" w:rsidR="00824A16" w:rsidRDefault="00824A16"/>
    <w:p w14:paraId="3D9BCD5A" w14:textId="14A7FB91" w:rsidR="007F3015" w:rsidRDefault="00A454B9">
      <w:r>
        <w:rPr>
          <w:b/>
        </w:rPr>
        <w:t>Note:</w:t>
      </w:r>
      <w:r>
        <w:t xml:space="preserve"> To add more tables, Copy the table and </w:t>
      </w:r>
      <w:r w:rsidR="00824A16">
        <w:t>p</w:t>
      </w:r>
      <w:r>
        <w:t>aste below.</w:t>
      </w:r>
    </w:p>
    <w:p w14:paraId="08568661" w14:textId="77777777" w:rsidR="00DD2984" w:rsidRPr="00DD2984" w:rsidRDefault="00DD2984" w:rsidP="00DD2984">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bCs/>
          <w:color w:val="FFFFFF"/>
          <w:kern w:val="3"/>
          <w:sz w:val="32"/>
          <w:szCs w:val="36"/>
          <w:lang w:bidi="en-US"/>
        </w:rPr>
      </w:pPr>
      <w:bookmarkStart w:id="48" w:name="_Toc181705403"/>
      <w:r w:rsidRPr="00DD2984">
        <w:rPr>
          <w:bCs/>
          <w:color w:val="FFFFFF"/>
          <w:kern w:val="3"/>
          <w:sz w:val="32"/>
          <w:szCs w:val="36"/>
          <w:lang w:bidi="en-US"/>
        </w:rPr>
        <w:t>5.1 Risk Matrix</w:t>
      </w:r>
      <w:bookmarkEnd w:id="48"/>
    </w:p>
    <w:p w14:paraId="3642FF82" w14:textId="7C36C291" w:rsidR="007F3015" w:rsidRDefault="00A454B9">
      <w:pPr>
        <w:autoSpaceDE w:val="0"/>
      </w:pPr>
      <w:r>
        <w:rPr>
          <w:rStyle w:val="BodyTextChar"/>
          <w:rFonts w:eastAsia="Calibri"/>
        </w:rPr>
        <w:t xml:space="preserve">The matrix below provides a system for scoring risk. </w:t>
      </w:r>
      <w:r w:rsidR="00824A16">
        <w:rPr>
          <w:rStyle w:val="BodyTextChar"/>
          <w:rFonts w:eastAsia="Calibri"/>
        </w:rPr>
        <w:t xml:space="preserve">It </w:t>
      </w:r>
      <w:r>
        <w:rPr>
          <w:rStyle w:val="BodyTextChar"/>
          <w:rFonts w:eastAsia="Calibri"/>
        </w:rPr>
        <w:t>also indicates the advised level of action to take to help manage the threat</w:t>
      </w:r>
      <w:r>
        <w:t xml:space="preserve">. </w:t>
      </w:r>
    </w:p>
    <w:p w14:paraId="43510182" w14:textId="77777777" w:rsidR="007F3015" w:rsidRDefault="007F3015"/>
    <w:tbl>
      <w:tblPr>
        <w:tblW w:w="9889" w:type="dxa"/>
        <w:tblCellMar>
          <w:left w:w="10" w:type="dxa"/>
          <w:right w:w="10" w:type="dxa"/>
        </w:tblCellMar>
        <w:tblLook w:val="04A0" w:firstRow="1" w:lastRow="0" w:firstColumn="1" w:lastColumn="0" w:noHBand="0" w:noVBand="1"/>
      </w:tblPr>
      <w:tblGrid>
        <w:gridCol w:w="1101"/>
        <w:gridCol w:w="1275"/>
        <w:gridCol w:w="2552"/>
        <w:gridCol w:w="2551"/>
        <w:gridCol w:w="2410"/>
      </w:tblGrid>
      <w:tr w:rsidR="007F3015" w14:paraId="0954A55F" w14:textId="77777777">
        <w:trPr>
          <w:trHeight w:val="315"/>
        </w:trPr>
        <w:tc>
          <w:tcPr>
            <w:tcW w:w="1101" w:type="dxa"/>
            <w:vMerge w:val="restart"/>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15B3A58E" w14:textId="77777777" w:rsidR="007F3015" w:rsidRDefault="00A454B9">
            <w:pPr>
              <w:jc w:val="center"/>
              <w:rPr>
                <w:b/>
                <w:bCs/>
                <w:color w:val="000000"/>
                <w:lang w:eastAsia="en-GB"/>
              </w:rPr>
            </w:pPr>
            <w:r>
              <w:rPr>
                <w:b/>
                <w:bCs/>
                <w:color w:val="000000"/>
                <w:lang w:eastAsia="en-GB"/>
              </w:rPr>
              <w:t>Impact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2FD72" w14:textId="77777777" w:rsidR="007F3015" w:rsidRDefault="00A454B9">
            <w:pPr>
              <w:jc w:val="center"/>
              <w:rPr>
                <w:color w:val="000000"/>
                <w:lang w:eastAsia="en-GB"/>
              </w:rPr>
            </w:pPr>
            <w:r>
              <w:rPr>
                <w:color w:val="000000"/>
                <w:lang w:eastAsia="en-GB"/>
              </w:rPr>
              <w:t>High</w:t>
            </w:r>
          </w:p>
        </w:tc>
        <w:tc>
          <w:tcPr>
            <w:tcW w:w="255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4A21D57B" w14:textId="77777777" w:rsidR="007F3015" w:rsidRDefault="00A454B9">
            <w:pPr>
              <w:jc w:val="center"/>
              <w:rPr>
                <w:color w:val="000000"/>
                <w:lang w:eastAsia="en-GB"/>
              </w:rPr>
            </w:pPr>
            <w:r>
              <w:rPr>
                <w:color w:val="000000"/>
                <w:lang w:eastAsia="en-GB"/>
              </w:rPr>
              <w:t>Plan for Action</w:t>
            </w:r>
          </w:p>
        </w:tc>
        <w:tc>
          <w:tcPr>
            <w:tcW w:w="2551"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14:paraId="0F07AC13" w14:textId="77777777" w:rsidR="007F3015" w:rsidRDefault="00A454B9">
            <w:pPr>
              <w:jc w:val="center"/>
              <w:rPr>
                <w:color w:val="000000"/>
                <w:lang w:eastAsia="en-GB"/>
              </w:rPr>
            </w:pPr>
            <w:r>
              <w:rPr>
                <w:color w:val="000000"/>
                <w:lang w:eastAsia="en-GB"/>
              </w:rPr>
              <w:t>Action</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14:paraId="346106F5" w14:textId="77777777" w:rsidR="007F3015" w:rsidRDefault="00A454B9">
            <w:pPr>
              <w:jc w:val="center"/>
              <w:rPr>
                <w:color w:val="000000"/>
                <w:lang w:eastAsia="en-GB"/>
              </w:rPr>
            </w:pPr>
            <w:r>
              <w:rPr>
                <w:color w:val="000000"/>
                <w:lang w:eastAsia="en-GB"/>
              </w:rPr>
              <w:t>Action</w:t>
            </w:r>
          </w:p>
        </w:tc>
      </w:tr>
      <w:tr w:rsidR="007F3015" w14:paraId="3ED1F6D3" w14:textId="77777777">
        <w:trPr>
          <w:trHeight w:val="395"/>
        </w:trPr>
        <w:tc>
          <w:tcPr>
            <w:tcW w:w="1101" w:type="dxa"/>
            <w:vMerge/>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F58E21D" w14:textId="77777777" w:rsidR="007F3015" w:rsidRDefault="007F3015">
            <w:pPr>
              <w:rPr>
                <w:b/>
                <w:bCs/>
                <w:color w:val="000000"/>
                <w:lang w:eastAsia="en-GB"/>
              </w:rPr>
            </w:pPr>
          </w:p>
        </w:tc>
        <w:tc>
          <w:tcPr>
            <w:tcW w:w="1275"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FE739A4" w14:textId="77777777" w:rsidR="007F3015" w:rsidRDefault="00A454B9">
            <w:pPr>
              <w:jc w:val="center"/>
              <w:rPr>
                <w:color w:val="000000"/>
                <w:lang w:eastAsia="en-GB"/>
              </w:rPr>
            </w:pPr>
            <w:r>
              <w:rPr>
                <w:color w:val="000000"/>
                <w:lang w:eastAsia="en-GB"/>
              </w:rPr>
              <w:t>Medium</w:t>
            </w:r>
          </w:p>
        </w:tc>
        <w:tc>
          <w:tcPr>
            <w:tcW w:w="2552" w:type="dxa"/>
            <w:tcBorders>
              <w:top w:val="single" w:sz="4" w:space="0" w:color="000000"/>
              <w:bottom w:val="single" w:sz="8" w:space="0" w:color="000000"/>
              <w:right w:val="single" w:sz="8" w:space="0" w:color="000000"/>
            </w:tcBorders>
            <w:shd w:val="clear" w:color="auto" w:fill="D6E3BC"/>
            <w:tcMar>
              <w:top w:w="0" w:type="dxa"/>
              <w:left w:w="108" w:type="dxa"/>
              <w:bottom w:w="0" w:type="dxa"/>
              <w:right w:w="108" w:type="dxa"/>
            </w:tcMar>
            <w:vAlign w:val="center"/>
          </w:tcPr>
          <w:p w14:paraId="449B30E1" w14:textId="77777777" w:rsidR="007F3015" w:rsidRDefault="00A454B9">
            <w:pPr>
              <w:jc w:val="center"/>
              <w:rPr>
                <w:color w:val="000000"/>
                <w:lang w:eastAsia="en-GB"/>
              </w:rPr>
            </w:pPr>
            <w:r>
              <w:rPr>
                <w:color w:val="000000"/>
                <w:lang w:eastAsia="en-GB"/>
              </w:rPr>
              <w:t>Monitor</w:t>
            </w:r>
          </w:p>
        </w:tc>
        <w:tc>
          <w:tcPr>
            <w:tcW w:w="2551" w:type="dxa"/>
            <w:tcBorders>
              <w:top w:val="single" w:sz="4"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10AEFB96" w14:textId="77777777" w:rsidR="007F3015" w:rsidRDefault="00A454B9">
            <w:pPr>
              <w:jc w:val="center"/>
              <w:rPr>
                <w:color w:val="000000"/>
                <w:lang w:eastAsia="en-GB"/>
              </w:rPr>
            </w:pPr>
            <w:r>
              <w:rPr>
                <w:color w:val="000000"/>
                <w:lang w:eastAsia="en-GB"/>
              </w:rPr>
              <w:t>Plan for Action</w:t>
            </w:r>
          </w:p>
        </w:tc>
        <w:tc>
          <w:tcPr>
            <w:tcW w:w="2410" w:type="dxa"/>
            <w:tcBorders>
              <w:top w:val="single" w:sz="4" w:space="0" w:color="000000"/>
              <w:bottom w:val="single" w:sz="8" w:space="0" w:color="000000"/>
              <w:right w:val="single" w:sz="8" w:space="0" w:color="000000"/>
            </w:tcBorders>
            <w:shd w:val="clear" w:color="auto" w:fill="D99594"/>
            <w:tcMar>
              <w:top w:w="0" w:type="dxa"/>
              <w:left w:w="108" w:type="dxa"/>
              <w:bottom w:w="0" w:type="dxa"/>
              <w:right w:w="108" w:type="dxa"/>
            </w:tcMar>
            <w:vAlign w:val="center"/>
          </w:tcPr>
          <w:p w14:paraId="23F666C9" w14:textId="77777777" w:rsidR="007F3015" w:rsidRDefault="00A454B9">
            <w:pPr>
              <w:jc w:val="center"/>
              <w:rPr>
                <w:color w:val="000000"/>
                <w:lang w:eastAsia="en-GB"/>
              </w:rPr>
            </w:pPr>
            <w:r>
              <w:rPr>
                <w:color w:val="000000"/>
                <w:lang w:eastAsia="en-GB"/>
              </w:rPr>
              <w:t>Action</w:t>
            </w:r>
          </w:p>
        </w:tc>
      </w:tr>
      <w:tr w:rsidR="007F3015" w14:paraId="4D68A675" w14:textId="77777777">
        <w:trPr>
          <w:trHeight w:val="409"/>
        </w:trPr>
        <w:tc>
          <w:tcPr>
            <w:tcW w:w="1101" w:type="dxa"/>
            <w:vMerge/>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17F6D346" w14:textId="77777777" w:rsidR="007F3015" w:rsidRDefault="007F3015">
            <w:pPr>
              <w:rPr>
                <w:b/>
                <w:bCs/>
                <w:color w:val="000000"/>
                <w:lang w:eastAsia="en-GB"/>
              </w:rPr>
            </w:pPr>
          </w:p>
        </w:tc>
        <w:tc>
          <w:tcPr>
            <w:tcW w:w="1275" w:type="dxa"/>
            <w:tcBorders>
              <w:left w:val="single" w:sz="4" w:space="0" w:color="000000"/>
              <w:bottom w:val="single" w:sz="8" w:space="0" w:color="000000"/>
              <w:right w:val="single" w:sz="8" w:space="0" w:color="000000"/>
            </w:tcBorders>
            <w:tcMar>
              <w:top w:w="0" w:type="dxa"/>
              <w:left w:w="108" w:type="dxa"/>
              <w:bottom w:w="0" w:type="dxa"/>
              <w:right w:w="108" w:type="dxa"/>
            </w:tcMar>
            <w:vAlign w:val="center"/>
          </w:tcPr>
          <w:p w14:paraId="7313D701" w14:textId="77777777" w:rsidR="007F3015" w:rsidRDefault="00A454B9">
            <w:pPr>
              <w:jc w:val="center"/>
              <w:rPr>
                <w:color w:val="000000"/>
                <w:lang w:eastAsia="en-GB"/>
              </w:rPr>
            </w:pPr>
            <w:r>
              <w:rPr>
                <w:color w:val="000000"/>
                <w:lang w:eastAsia="en-GB"/>
              </w:rPr>
              <w:t>Low</w:t>
            </w:r>
          </w:p>
        </w:tc>
        <w:tc>
          <w:tcPr>
            <w:tcW w:w="2552" w:type="dxa"/>
            <w:tcBorders>
              <w:bottom w:val="single" w:sz="8" w:space="0" w:color="000000"/>
              <w:right w:val="single" w:sz="8" w:space="0" w:color="000000"/>
            </w:tcBorders>
            <w:shd w:val="clear" w:color="auto" w:fill="D6E3BC"/>
            <w:tcMar>
              <w:top w:w="0" w:type="dxa"/>
              <w:left w:w="108" w:type="dxa"/>
              <w:bottom w:w="0" w:type="dxa"/>
              <w:right w:w="108" w:type="dxa"/>
            </w:tcMar>
            <w:vAlign w:val="center"/>
          </w:tcPr>
          <w:p w14:paraId="5B2C3281" w14:textId="77777777" w:rsidR="007F3015" w:rsidRDefault="00A454B9">
            <w:pPr>
              <w:jc w:val="center"/>
              <w:rPr>
                <w:color w:val="000000"/>
                <w:lang w:eastAsia="en-GB"/>
              </w:rPr>
            </w:pPr>
            <w:r>
              <w:rPr>
                <w:color w:val="000000"/>
                <w:lang w:eastAsia="en-GB"/>
              </w:rPr>
              <w:t>Monitor</w:t>
            </w:r>
          </w:p>
        </w:tc>
        <w:tc>
          <w:tcPr>
            <w:tcW w:w="2551" w:type="dxa"/>
            <w:tcBorders>
              <w:bottom w:val="single" w:sz="8" w:space="0" w:color="000000"/>
              <w:right w:val="single" w:sz="8" w:space="0" w:color="000000"/>
            </w:tcBorders>
            <w:shd w:val="clear" w:color="auto" w:fill="D6E3BC"/>
            <w:tcMar>
              <w:top w:w="0" w:type="dxa"/>
              <w:left w:w="108" w:type="dxa"/>
              <w:bottom w:w="0" w:type="dxa"/>
              <w:right w:w="108" w:type="dxa"/>
            </w:tcMar>
            <w:vAlign w:val="center"/>
          </w:tcPr>
          <w:p w14:paraId="499A637E" w14:textId="77777777" w:rsidR="007F3015" w:rsidRDefault="00A454B9">
            <w:pPr>
              <w:jc w:val="center"/>
              <w:rPr>
                <w:color w:val="000000"/>
                <w:lang w:eastAsia="en-GB"/>
              </w:rPr>
            </w:pPr>
            <w:r>
              <w:rPr>
                <w:color w:val="000000"/>
                <w:lang w:eastAsia="en-GB"/>
              </w:rPr>
              <w:t>Monitor</w:t>
            </w:r>
          </w:p>
        </w:tc>
        <w:tc>
          <w:tcPr>
            <w:tcW w:w="2410" w:type="dxa"/>
            <w:tcBorders>
              <w:bottom w:val="single" w:sz="8" w:space="0" w:color="000000"/>
              <w:right w:val="single" w:sz="8" w:space="0" w:color="000000"/>
            </w:tcBorders>
            <w:shd w:val="clear" w:color="auto" w:fill="FFFF99"/>
            <w:tcMar>
              <w:top w:w="0" w:type="dxa"/>
              <w:left w:w="108" w:type="dxa"/>
              <w:bottom w:w="0" w:type="dxa"/>
              <w:right w:w="108" w:type="dxa"/>
            </w:tcMar>
            <w:vAlign w:val="center"/>
          </w:tcPr>
          <w:p w14:paraId="42E7B071" w14:textId="77777777" w:rsidR="007F3015" w:rsidRDefault="00A454B9">
            <w:pPr>
              <w:jc w:val="center"/>
              <w:rPr>
                <w:color w:val="000000"/>
                <w:lang w:eastAsia="en-GB"/>
              </w:rPr>
            </w:pPr>
            <w:r>
              <w:rPr>
                <w:color w:val="000000"/>
                <w:lang w:eastAsia="en-GB"/>
              </w:rPr>
              <w:t>Plan for Action</w:t>
            </w:r>
          </w:p>
        </w:tc>
      </w:tr>
      <w:tr w:rsidR="007F3015" w14:paraId="49C9B084" w14:textId="77777777">
        <w:trPr>
          <w:trHeight w:val="291"/>
        </w:trPr>
        <w:tc>
          <w:tcPr>
            <w:tcW w:w="1101" w:type="dxa"/>
            <w:tcBorders>
              <w:top w:val="single" w:sz="8" w:space="0" w:color="000000"/>
            </w:tcBorders>
            <w:shd w:val="clear" w:color="auto" w:fill="FFFFFF"/>
            <w:tcMar>
              <w:top w:w="0" w:type="dxa"/>
              <w:left w:w="108" w:type="dxa"/>
              <w:bottom w:w="0" w:type="dxa"/>
              <w:right w:w="108" w:type="dxa"/>
            </w:tcMar>
          </w:tcPr>
          <w:p w14:paraId="42C6B450" w14:textId="77777777" w:rsidR="007F3015" w:rsidRDefault="00A454B9">
            <w:pPr>
              <w:rPr>
                <w:color w:val="000000"/>
                <w:lang w:eastAsia="en-GB"/>
              </w:rPr>
            </w:pPr>
            <w:r>
              <w:rPr>
                <w:color w:val="000000"/>
                <w:lang w:eastAsia="en-GB"/>
              </w:rPr>
              <w:t> </w:t>
            </w:r>
          </w:p>
        </w:tc>
        <w:tc>
          <w:tcPr>
            <w:tcW w:w="1275" w:type="dxa"/>
            <w:shd w:val="clear" w:color="auto" w:fill="FFFFFF"/>
            <w:tcMar>
              <w:top w:w="0" w:type="dxa"/>
              <w:left w:w="108" w:type="dxa"/>
              <w:bottom w:w="0" w:type="dxa"/>
              <w:right w:w="108" w:type="dxa"/>
            </w:tcMar>
          </w:tcPr>
          <w:p w14:paraId="5C004AC9" w14:textId="77777777" w:rsidR="007F3015" w:rsidRDefault="00A454B9">
            <w:pPr>
              <w:jc w:val="center"/>
              <w:rPr>
                <w:b/>
                <w:bCs/>
                <w:color w:val="000000"/>
                <w:lang w:eastAsia="en-GB"/>
              </w:rPr>
            </w:pPr>
            <w:r>
              <w:rPr>
                <w:b/>
                <w:bCs/>
                <w:color w:val="000000"/>
                <w:lang w:eastAsia="en-GB"/>
              </w:rPr>
              <w:t> </w:t>
            </w:r>
          </w:p>
        </w:tc>
        <w:tc>
          <w:tcPr>
            <w:tcW w:w="2552"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241E62D" w14:textId="77777777" w:rsidR="007F3015" w:rsidRDefault="00A454B9">
            <w:pPr>
              <w:jc w:val="center"/>
              <w:rPr>
                <w:color w:val="000000"/>
                <w:lang w:eastAsia="en-GB"/>
              </w:rPr>
            </w:pPr>
            <w:r>
              <w:rPr>
                <w:color w:val="000000"/>
                <w:lang w:eastAsia="en-GB"/>
              </w:rPr>
              <w:t>Low</w:t>
            </w:r>
          </w:p>
        </w:tc>
        <w:tc>
          <w:tcPr>
            <w:tcW w:w="255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05280812" w14:textId="77777777" w:rsidR="007F3015" w:rsidRDefault="00A454B9">
            <w:pPr>
              <w:jc w:val="center"/>
              <w:rPr>
                <w:color w:val="000000"/>
                <w:lang w:eastAsia="en-GB"/>
              </w:rPr>
            </w:pPr>
            <w:r>
              <w:rPr>
                <w:color w:val="000000"/>
                <w:lang w:eastAsia="en-GB"/>
              </w:rPr>
              <w:t>Medium</w:t>
            </w:r>
          </w:p>
        </w:tc>
        <w:tc>
          <w:tcPr>
            <w:tcW w:w="241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6BCA4519" w14:textId="77777777" w:rsidR="007F3015" w:rsidRDefault="00A454B9">
            <w:pPr>
              <w:jc w:val="center"/>
              <w:rPr>
                <w:color w:val="000000"/>
                <w:lang w:eastAsia="en-GB"/>
              </w:rPr>
            </w:pPr>
            <w:r>
              <w:rPr>
                <w:color w:val="000000"/>
                <w:lang w:eastAsia="en-GB"/>
              </w:rPr>
              <w:t>High</w:t>
            </w:r>
          </w:p>
        </w:tc>
      </w:tr>
      <w:tr w:rsidR="007F3015" w14:paraId="1F6C551F" w14:textId="77777777">
        <w:trPr>
          <w:trHeight w:val="330"/>
        </w:trPr>
        <w:tc>
          <w:tcPr>
            <w:tcW w:w="1101" w:type="dxa"/>
            <w:shd w:val="clear" w:color="auto" w:fill="FFFFFF"/>
            <w:tcMar>
              <w:top w:w="0" w:type="dxa"/>
              <w:left w:w="108" w:type="dxa"/>
              <w:bottom w:w="0" w:type="dxa"/>
              <w:right w:w="108" w:type="dxa"/>
            </w:tcMar>
          </w:tcPr>
          <w:p w14:paraId="59858919" w14:textId="77777777" w:rsidR="007F3015" w:rsidRDefault="00A454B9">
            <w:pPr>
              <w:rPr>
                <w:color w:val="000000"/>
                <w:lang w:eastAsia="en-GB"/>
              </w:rPr>
            </w:pPr>
            <w:r>
              <w:rPr>
                <w:color w:val="000000"/>
                <w:lang w:eastAsia="en-GB"/>
              </w:rPr>
              <w:t> </w:t>
            </w:r>
          </w:p>
        </w:tc>
        <w:tc>
          <w:tcPr>
            <w:tcW w:w="1275" w:type="dxa"/>
            <w:shd w:val="clear" w:color="auto" w:fill="FFFFFF"/>
            <w:tcMar>
              <w:top w:w="0" w:type="dxa"/>
              <w:left w:w="108" w:type="dxa"/>
              <w:bottom w:w="0" w:type="dxa"/>
              <w:right w:w="108" w:type="dxa"/>
            </w:tcMar>
          </w:tcPr>
          <w:p w14:paraId="72E9796B" w14:textId="77777777" w:rsidR="007F3015" w:rsidRDefault="00A454B9">
            <w:pPr>
              <w:rPr>
                <w:b/>
                <w:bCs/>
                <w:color w:val="000000"/>
                <w:lang w:eastAsia="en-GB"/>
              </w:rPr>
            </w:pPr>
            <w:r>
              <w:rPr>
                <w:b/>
                <w:bCs/>
                <w:color w:val="000000"/>
                <w:lang w:eastAsia="en-GB"/>
              </w:rPr>
              <w:t> </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1E3E8F3" w14:textId="77777777" w:rsidR="007F3015" w:rsidRDefault="00A454B9">
            <w:pPr>
              <w:jc w:val="center"/>
              <w:rPr>
                <w:b/>
                <w:bCs/>
                <w:color w:val="000000"/>
                <w:lang w:eastAsia="en-GB"/>
              </w:rPr>
            </w:pPr>
            <w:r>
              <w:rPr>
                <w:b/>
                <w:bCs/>
                <w:color w:val="000000"/>
                <w:lang w:eastAsia="en-GB"/>
              </w:rPr>
              <w:t>Likelihood of Presence</w:t>
            </w:r>
          </w:p>
        </w:tc>
      </w:tr>
    </w:tbl>
    <w:p w14:paraId="1A0A4B80" w14:textId="706A14F3" w:rsidR="007F3015" w:rsidRDefault="00A454B9" w:rsidP="00F8207D">
      <w:pPr>
        <w:pStyle w:val="Heading1FC"/>
        <w:pBdr>
          <w:right w:val="single" w:sz="4" w:space="5" w:color="000000"/>
        </w:pBdr>
        <w:spacing w:before="360"/>
      </w:pPr>
      <w:bookmarkStart w:id="49" w:name="_Toc181705404"/>
      <w:r>
        <w:t>5.</w:t>
      </w:r>
      <w:r w:rsidR="00DD2984">
        <w:t>2</w:t>
      </w:r>
      <w:r>
        <w:t xml:space="preserve"> Plant Health</w:t>
      </w:r>
      <w:bookmarkEnd w:id="49"/>
    </w:p>
    <w:tbl>
      <w:tblPr>
        <w:tblW w:w="9918" w:type="dxa"/>
        <w:tblLayout w:type="fixed"/>
        <w:tblCellMar>
          <w:left w:w="10" w:type="dxa"/>
          <w:right w:w="10" w:type="dxa"/>
        </w:tblCellMar>
        <w:tblLook w:val="04A0" w:firstRow="1" w:lastRow="0" w:firstColumn="1" w:lastColumn="0" w:noHBand="0" w:noVBand="1"/>
      </w:tblPr>
      <w:tblGrid>
        <w:gridCol w:w="3114"/>
        <w:gridCol w:w="6804"/>
      </w:tblGrid>
      <w:tr w:rsidR="00B66ABD" w14:paraId="6135A52E" w14:textId="77777777" w:rsidTr="00DC1CB8">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A137" w14:textId="77777777" w:rsidR="00B66ABD" w:rsidRDefault="00B66ABD" w:rsidP="004B01B3">
            <w:r>
              <w:t>Threat</w:t>
            </w:r>
          </w:p>
        </w:tc>
        <w:tc>
          <w:tcPr>
            <w:tcW w:w="680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0ED374D4" w14:textId="13C14DEC" w:rsidR="00B66ABD" w:rsidRPr="00923D79" w:rsidRDefault="001B3836" w:rsidP="004B01B3">
            <w:r>
              <w:t xml:space="preserve">Poplar insects and diseases (e.g. </w:t>
            </w:r>
            <w:r w:rsidR="00AF5E5C">
              <w:t xml:space="preserve">rust, </w:t>
            </w:r>
            <w:r>
              <w:t>cankers)</w:t>
            </w:r>
          </w:p>
        </w:tc>
      </w:tr>
      <w:tr w:rsidR="00B66ABD" w14:paraId="2EB15A5F" w14:textId="77777777" w:rsidTr="00B55DC4">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ED071" w14:textId="77777777" w:rsidR="00B66ABD" w:rsidRDefault="00B66ABD" w:rsidP="004B01B3">
            <w:r>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F6D1E" w14:textId="15C50E8A" w:rsidR="00B66ABD" w:rsidRDefault="001B3836" w:rsidP="004B01B3">
            <w:pPr>
              <w:tabs>
                <w:tab w:val="center" w:pos="1581"/>
              </w:tabs>
            </w:pPr>
            <w:r>
              <w:t>Medium</w:t>
            </w:r>
          </w:p>
          <w:p w14:paraId="49BB3114" w14:textId="77777777" w:rsidR="007F47FB" w:rsidRDefault="007F47FB" w:rsidP="007F47FB">
            <w:pPr>
              <w:pStyle w:val="ListParagraph"/>
              <w:numPr>
                <w:ilvl w:val="0"/>
                <w:numId w:val="38"/>
              </w:numPr>
              <w:spacing w:after="0"/>
              <w:ind w:left="323" w:hanging="283"/>
            </w:pPr>
            <w:r>
              <w:t>All species of poplar can be affected but there are no specific alerts for the UK or SW region.</w:t>
            </w:r>
          </w:p>
          <w:p w14:paraId="00A71C3C" w14:textId="2E116EE0" w:rsidR="00AF5E5C" w:rsidRDefault="00AF5E5C" w:rsidP="001B3836">
            <w:pPr>
              <w:pStyle w:val="ListParagraph"/>
              <w:numPr>
                <w:ilvl w:val="0"/>
                <w:numId w:val="38"/>
              </w:numPr>
              <w:spacing w:after="0"/>
              <w:ind w:left="323" w:hanging="283"/>
            </w:pPr>
            <w:r>
              <w:t>Plantations at Valley View have been affected in past by rust, necessitating premature felling of some areas.</w:t>
            </w:r>
          </w:p>
          <w:p w14:paraId="00EA1196" w14:textId="28E18484" w:rsidR="00B8166D" w:rsidRPr="00B8166D" w:rsidRDefault="007F47FB" w:rsidP="007F47FB">
            <w:pPr>
              <w:pStyle w:val="ListParagraph"/>
              <w:numPr>
                <w:ilvl w:val="0"/>
                <w:numId w:val="38"/>
              </w:numPr>
              <w:spacing w:after="0"/>
              <w:ind w:left="323" w:hanging="283"/>
            </w:pPr>
            <w:r>
              <w:t>Abundant moss and lichen observed on trunks.</w:t>
            </w:r>
          </w:p>
        </w:tc>
      </w:tr>
      <w:tr w:rsidR="00B66ABD" w14:paraId="1A57B479" w14:textId="77777777" w:rsidTr="00B55DC4">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4AECD" w14:textId="77777777" w:rsidR="00B66ABD" w:rsidRDefault="00B66ABD" w:rsidP="004B01B3">
            <w:r>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2CDF8" w14:textId="5A493A86" w:rsidR="00B66ABD" w:rsidRDefault="001B3836" w:rsidP="004B01B3">
            <w:pPr>
              <w:tabs>
                <w:tab w:val="center" w:pos="1581"/>
              </w:tabs>
            </w:pPr>
            <w:r>
              <w:t>Medium</w:t>
            </w:r>
          </w:p>
          <w:p w14:paraId="132F230E" w14:textId="77777777" w:rsidR="001B3836" w:rsidRDefault="001B3836" w:rsidP="00DC1CB8">
            <w:pPr>
              <w:pStyle w:val="ListParagraph"/>
              <w:numPr>
                <w:ilvl w:val="0"/>
                <w:numId w:val="38"/>
              </w:numPr>
              <w:spacing w:after="0"/>
              <w:ind w:left="323" w:hanging="283"/>
            </w:pPr>
            <w:r>
              <w:t xml:space="preserve">The poplar plantations are significant and visible </w:t>
            </w:r>
            <w:proofErr w:type="gramStart"/>
            <w:r>
              <w:t>features</w:t>
            </w:r>
            <w:proofErr w:type="gramEnd"/>
            <w:r>
              <w:t xml:space="preserve"> and their loss would have an impact on the local landscape. </w:t>
            </w:r>
          </w:p>
          <w:p w14:paraId="511E816B" w14:textId="289434C2" w:rsidR="00F26C49" w:rsidRPr="006C02DF" w:rsidRDefault="001B3836" w:rsidP="001B21AB">
            <w:pPr>
              <w:pStyle w:val="ListParagraph"/>
              <w:numPr>
                <w:ilvl w:val="0"/>
                <w:numId w:val="38"/>
              </w:numPr>
              <w:spacing w:after="0"/>
              <w:ind w:left="323" w:hanging="283"/>
            </w:pPr>
            <w:r>
              <w:t xml:space="preserve">There would also a be loss of </w:t>
            </w:r>
            <w:r w:rsidR="001B21AB">
              <w:t xml:space="preserve">potential timber revenue and costs of restocking. </w:t>
            </w:r>
            <w:r w:rsidR="00DC1CB8">
              <w:t xml:space="preserve"> </w:t>
            </w:r>
          </w:p>
        </w:tc>
      </w:tr>
      <w:tr w:rsidR="00B66ABD" w14:paraId="4192B588" w14:textId="77777777" w:rsidTr="00B55DC4">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34E30" w14:textId="77777777" w:rsidR="00B66ABD" w:rsidRDefault="00B66ABD" w:rsidP="004B01B3">
            <w:r>
              <w:t xml:space="preserve">Response </w:t>
            </w:r>
          </w:p>
          <w:p w14:paraId="46CB652C" w14:textId="77777777" w:rsidR="00B66ABD" w:rsidRDefault="00B66ABD" w:rsidP="004B01B3">
            <w:r>
              <w:t>(</w:t>
            </w:r>
            <w:proofErr w:type="spellStart"/>
            <w:r>
              <w:t>inc</w:t>
            </w:r>
            <w:proofErr w:type="spellEnd"/>
            <w:r>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7A19A" w14:textId="77777777" w:rsidR="00AF5E5C" w:rsidRDefault="002C265E">
            <w:pPr>
              <w:pStyle w:val="ListParagraph"/>
              <w:numPr>
                <w:ilvl w:val="0"/>
                <w:numId w:val="39"/>
              </w:numPr>
              <w:spacing w:after="0"/>
              <w:ind w:left="323" w:hanging="283"/>
            </w:pPr>
            <w:r>
              <w:t xml:space="preserve">Poplar plantations will be selectively thinned (subject to windthrow risk) </w:t>
            </w:r>
            <w:r w:rsidR="001B21AB">
              <w:t xml:space="preserve">to improve </w:t>
            </w:r>
            <w:r>
              <w:t>airflow and reduce conditions for pest and disease attack.</w:t>
            </w:r>
          </w:p>
          <w:p w14:paraId="75E9F269" w14:textId="0FE2A2FF" w:rsidR="001B21AB" w:rsidRDefault="00AF5E5C">
            <w:pPr>
              <w:pStyle w:val="ListParagraph"/>
              <w:numPr>
                <w:ilvl w:val="0"/>
                <w:numId w:val="39"/>
              </w:numPr>
              <w:spacing w:after="0"/>
              <w:ind w:left="323" w:hanging="283"/>
            </w:pPr>
            <w:r>
              <w:t xml:space="preserve">Different varieties of poplar were </w:t>
            </w:r>
            <w:proofErr w:type="gramStart"/>
            <w:r>
              <w:t>planted</w:t>
            </w:r>
            <w:proofErr w:type="gramEnd"/>
            <w:r>
              <w:t xml:space="preserve"> and thinning will favour those that show least sign of disease.</w:t>
            </w:r>
            <w:r w:rsidR="002C265E">
              <w:t xml:space="preserve"> </w:t>
            </w:r>
          </w:p>
          <w:p w14:paraId="783248D8" w14:textId="77777777" w:rsidR="002C265E" w:rsidRDefault="002C265E">
            <w:pPr>
              <w:pStyle w:val="ListParagraph"/>
              <w:numPr>
                <w:ilvl w:val="0"/>
                <w:numId w:val="39"/>
              </w:numPr>
              <w:spacing w:after="0"/>
              <w:ind w:left="323" w:hanging="283"/>
            </w:pPr>
            <w:r>
              <w:t>Diversification of age structure and natural regeneration will be encouraged.</w:t>
            </w:r>
          </w:p>
          <w:p w14:paraId="6768FBDA" w14:textId="1ACE5963" w:rsidR="003438DC" w:rsidRPr="002C772B" w:rsidRDefault="002C265E" w:rsidP="002C265E">
            <w:pPr>
              <w:pStyle w:val="ListParagraph"/>
              <w:numPr>
                <w:ilvl w:val="0"/>
                <w:numId w:val="39"/>
              </w:numPr>
              <w:spacing w:after="0"/>
              <w:ind w:left="323" w:hanging="283"/>
            </w:pPr>
            <w:r w:rsidRPr="002C265E">
              <w:t xml:space="preserve">Vigilance for any suspicious symptoms and will be reported via </w:t>
            </w:r>
            <w:proofErr w:type="spellStart"/>
            <w:r w:rsidRPr="002C265E">
              <w:t>TreeAlert</w:t>
            </w:r>
            <w:proofErr w:type="spellEnd"/>
            <w:r w:rsidRPr="002C265E">
              <w:t xml:space="preserve"> pest recording tool. </w:t>
            </w:r>
          </w:p>
        </w:tc>
      </w:tr>
    </w:tbl>
    <w:p w14:paraId="46362231" w14:textId="77777777" w:rsidR="00B66ABD" w:rsidRDefault="00B66ABD"/>
    <w:tbl>
      <w:tblPr>
        <w:tblW w:w="9918" w:type="dxa"/>
        <w:tblLayout w:type="fixed"/>
        <w:tblCellMar>
          <w:left w:w="10" w:type="dxa"/>
          <w:right w:w="10" w:type="dxa"/>
        </w:tblCellMar>
        <w:tblLook w:val="04A0" w:firstRow="1" w:lastRow="0" w:firstColumn="1" w:lastColumn="0" w:noHBand="0" w:noVBand="1"/>
      </w:tblPr>
      <w:tblGrid>
        <w:gridCol w:w="3114"/>
        <w:gridCol w:w="6804"/>
      </w:tblGrid>
      <w:tr w:rsidR="001B3836" w14:paraId="4CA8FD89" w14:textId="77777777" w:rsidTr="00D745E5">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2A8F5" w14:textId="77777777" w:rsidR="001B3836" w:rsidRDefault="001B3836" w:rsidP="00D745E5">
            <w:r>
              <w:t>Threat</w:t>
            </w:r>
          </w:p>
        </w:tc>
        <w:tc>
          <w:tcPr>
            <w:tcW w:w="680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0D38873E" w14:textId="77777777" w:rsidR="001B3836" w:rsidRPr="00923D79" w:rsidRDefault="001B3836" w:rsidP="00D745E5">
            <w:hyperlink r:id="rId59" w:history="1">
              <w:r w:rsidRPr="00923D79">
                <w:rPr>
                  <w:rStyle w:val="Hyperlink"/>
                </w:rPr>
                <w:t>Ash Dieback</w:t>
              </w:r>
            </w:hyperlink>
          </w:p>
        </w:tc>
      </w:tr>
      <w:tr w:rsidR="001B3836" w14:paraId="62D2F03D" w14:textId="77777777" w:rsidTr="00D745E5">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34A76" w14:textId="77777777" w:rsidR="001B3836" w:rsidRDefault="001B3836" w:rsidP="00D745E5">
            <w:r>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C549B" w14:textId="77777777" w:rsidR="001B3836" w:rsidRDefault="001B3836" w:rsidP="00D745E5">
            <w:pPr>
              <w:tabs>
                <w:tab w:val="center" w:pos="1581"/>
              </w:tabs>
            </w:pPr>
            <w:r>
              <w:t>High</w:t>
            </w:r>
          </w:p>
          <w:p w14:paraId="56E67993" w14:textId="77777777" w:rsidR="001B3836" w:rsidRPr="00B8166D" w:rsidRDefault="001B3836" w:rsidP="00D745E5">
            <w:pPr>
              <w:pStyle w:val="ListParagraph"/>
              <w:numPr>
                <w:ilvl w:val="0"/>
                <w:numId w:val="38"/>
              </w:numPr>
              <w:spacing w:after="0"/>
              <w:ind w:left="323" w:hanging="283"/>
            </w:pPr>
            <w:r>
              <w:lastRenderedPageBreak/>
              <w:t xml:space="preserve">Prevalent in the SW region and clear evidence of declining trees on the holding.  </w:t>
            </w:r>
          </w:p>
        </w:tc>
      </w:tr>
      <w:tr w:rsidR="001B3836" w14:paraId="2D251A97" w14:textId="77777777" w:rsidTr="00D745E5">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74D52" w14:textId="77777777" w:rsidR="001B3836" w:rsidRDefault="001B3836" w:rsidP="00D745E5">
            <w:r>
              <w:lastRenderedPageBreak/>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E119E" w14:textId="77777777" w:rsidR="001B3836" w:rsidRDefault="001B3836" w:rsidP="00D745E5">
            <w:pPr>
              <w:tabs>
                <w:tab w:val="center" w:pos="1581"/>
              </w:tabs>
            </w:pPr>
            <w:r>
              <w:t>Low</w:t>
            </w:r>
          </w:p>
          <w:p w14:paraId="7136912B" w14:textId="4E8FDC9F" w:rsidR="001B3836" w:rsidRDefault="001B3836" w:rsidP="00D745E5">
            <w:pPr>
              <w:pStyle w:val="ListParagraph"/>
              <w:numPr>
                <w:ilvl w:val="0"/>
                <w:numId w:val="38"/>
              </w:numPr>
              <w:spacing w:after="0"/>
              <w:ind w:left="323" w:hanging="283"/>
            </w:pPr>
            <w:r>
              <w:t xml:space="preserve">There are </w:t>
            </w:r>
            <w:r w:rsidR="006431EA">
              <w:t xml:space="preserve">a few </w:t>
            </w:r>
            <w:r>
              <w:t xml:space="preserve">declining trees along roadside </w:t>
            </w:r>
            <w:r w:rsidR="006431EA">
              <w:t xml:space="preserve">hedgerows </w:t>
            </w:r>
            <w:r>
              <w:t xml:space="preserve">which pose a potential risk to public </w:t>
            </w:r>
            <w:proofErr w:type="gramStart"/>
            <w:r>
              <w:t>safety</w:t>
            </w:r>
            <w:proofErr w:type="gramEnd"/>
            <w:r>
              <w:t xml:space="preserve"> but these are </w:t>
            </w:r>
            <w:proofErr w:type="gramStart"/>
            <w:r>
              <w:t>few in number</w:t>
            </w:r>
            <w:proofErr w:type="gramEnd"/>
            <w:r w:rsidR="006431EA">
              <w:t xml:space="preserve"> and relatively small</w:t>
            </w:r>
            <w:r>
              <w:t>.</w:t>
            </w:r>
          </w:p>
          <w:p w14:paraId="556C165B" w14:textId="64991B84" w:rsidR="001B3836" w:rsidRDefault="001B3836" w:rsidP="00D745E5">
            <w:pPr>
              <w:pStyle w:val="ListParagraph"/>
              <w:numPr>
                <w:ilvl w:val="0"/>
                <w:numId w:val="38"/>
              </w:numPr>
              <w:spacing w:after="0"/>
              <w:ind w:left="323" w:hanging="283"/>
            </w:pPr>
            <w:r>
              <w:t>Ash in woodland is a secondary species</w:t>
            </w:r>
            <w:r w:rsidR="006431EA">
              <w:t xml:space="preserve"> (although there is a block at the east end of Moor </w:t>
            </w:r>
            <w:proofErr w:type="spellStart"/>
            <w:r w:rsidR="006431EA">
              <w:t>Copse</w:t>
            </w:r>
            <w:proofErr w:type="spellEnd"/>
            <w:r w:rsidR="006431EA">
              <w:t>)</w:t>
            </w:r>
            <w:r>
              <w:t xml:space="preserve"> and low risk for safety. </w:t>
            </w:r>
          </w:p>
          <w:p w14:paraId="2EA28517" w14:textId="77777777" w:rsidR="001B3836" w:rsidRDefault="001B3836" w:rsidP="00D745E5">
            <w:pPr>
              <w:pStyle w:val="ListParagraph"/>
              <w:numPr>
                <w:ilvl w:val="0"/>
                <w:numId w:val="38"/>
              </w:numPr>
              <w:spacing w:after="0"/>
              <w:ind w:left="323" w:hanging="283"/>
            </w:pPr>
            <w:r>
              <w:t xml:space="preserve">Declining trees in woods create standing and fallen dead wood which benefits ecology and nutrient cycling.  </w:t>
            </w:r>
          </w:p>
          <w:p w14:paraId="2BD889A4" w14:textId="77777777" w:rsidR="001B3836" w:rsidRPr="006C02DF" w:rsidRDefault="001B3836" w:rsidP="00D745E5">
            <w:pPr>
              <w:pStyle w:val="ListParagraph"/>
              <w:numPr>
                <w:ilvl w:val="0"/>
                <w:numId w:val="38"/>
              </w:numPr>
              <w:spacing w:after="0"/>
              <w:ind w:left="323" w:hanging="283"/>
            </w:pPr>
            <w:r>
              <w:t xml:space="preserve">They also provide opportunities for canopy restructuring and natural regeneration/ restocking with alternative species.  </w:t>
            </w:r>
          </w:p>
        </w:tc>
      </w:tr>
      <w:tr w:rsidR="001B3836" w14:paraId="63F5CA5B" w14:textId="77777777" w:rsidTr="00D745E5">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9EDAC" w14:textId="77777777" w:rsidR="001B3836" w:rsidRDefault="001B3836" w:rsidP="00D745E5">
            <w:r>
              <w:t xml:space="preserve">Response </w:t>
            </w:r>
          </w:p>
          <w:p w14:paraId="779F98A7" w14:textId="77777777" w:rsidR="001B3836" w:rsidRDefault="001B3836" w:rsidP="00D745E5">
            <w:r>
              <w:t>(</w:t>
            </w:r>
            <w:proofErr w:type="spellStart"/>
            <w:r>
              <w:t>inc</w:t>
            </w:r>
            <w:proofErr w:type="spellEnd"/>
            <w:r>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02F36" w14:textId="77777777" w:rsidR="001B3836" w:rsidRDefault="001B3836" w:rsidP="00D745E5">
            <w:pPr>
              <w:pStyle w:val="ListParagraph"/>
              <w:numPr>
                <w:ilvl w:val="0"/>
                <w:numId w:val="39"/>
              </w:numPr>
              <w:spacing w:after="0"/>
              <w:ind w:left="323" w:hanging="283"/>
            </w:pPr>
            <w:r>
              <w:t xml:space="preserve">Individual ash along roadsides and near properties will be monitored </w:t>
            </w:r>
            <w:r w:rsidRPr="00B66ABD">
              <w:t>using</w:t>
            </w:r>
            <w:r>
              <w:t xml:space="preserve"> </w:t>
            </w:r>
            <w:hyperlink r:id="rId60" w:history="1">
              <w:r w:rsidRPr="0064236B">
                <w:rPr>
                  <w:rStyle w:val="Hyperlink"/>
                </w:rPr>
                <w:t>The Tree Council</w:t>
              </w:r>
            </w:hyperlink>
            <w:r w:rsidRPr="00B66ABD">
              <w:t xml:space="preserve"> canopy percentage method to indicate vitality class.</w:t>
            </w:r>
            <w:r>
              <w:t xml:space="preserve"> </w:t>
            </w:r>
          </w:p>
          <w:p w14:paraId="420FFDDD" w14:textId="000FA0F3" w:rsidR="001B3836" w:rsidRDefault="001B3836" w:rsidP="00D745E5">
            <w:pPr>
              <w:pStyle w:val="ListParagraph"/>
              <w:numPr>
                <w:ilvl w:val="0"/>
                <w:numId w:val="39"/>
              </w:numPr>
              <w:spacing w:after="0"/>
              <w:ind w:left="323" w:hanging="283"/>
            </w:pPr>
            <w:r>
              <w:t xml:space="preserve">In these areas, any trees </w:t>
            </w:r>
            <w:r w:rsidRPr="008A6460">
              <w:t>showing advanced signs of</w:t>
            </w:r>
            <w:r>
              <w:t xml:space="preserve"> </w:t>
            </w:r>
            <w:r w:rsidRPr="008A6460">
              <w:t xml:space="preserve">dieback </w:t>
            </w:r>
            <w:r>
              <w:t>(&gt;50% crown loss),</w:t>
            </w:r>
            <w:r w:rsidRPr="008A6460">
              <w:t xml:space="preserve"> </w:t>
            </w:r>
            <w:r>
              <w:t xml:space="preserve">will </w:t>
            </w:r>
            <w:r w:rsidRPr="008A6460">
              <w:t xml:space="preserve">be </w:t>
            </w:r>
            <w:r>
              <w:t>felled ASAP</w:t>
            </w:r>
            <w:r w:rsidRPr="008A6460">
              <w:t>.</w:t>
            </w:r>
          </w:p>
          <w:p w14:paraId="7A8AD98E" w14:textId="77777777" w:rsidR="001B3836" w:rsidRDefault="001B3836" w:rsidP="00D745E5">
            <w:pPr>
              <w:pStyle w:val="ListParagraph"/>
              <w:numPr>
                <w:ilvl w:val="0"/>
                <w:numId w:val="39"/>
              </w:numPr>
              <w:spacing w:after="0"/>
              <w:ind w:left="323" w:hanging="283"/>
            </w:pPr>
            <w:r>
              <w:t xml:space="preserve">It is anticipated that any felling can be undertaken without need for Felling Licence (under quarterly 5 cubic metre volume allowance), </w:t>
            </w:r>
            <w:proofErr w:type="gramStart"/>
            <w:r>
              <w:t>however</w:t>
            </w:r>
            <w:proofErr w:type="gramEnd"/>
            <w:r>
              <w:t xml:space="preserve"> if necessary, a stand-alone licence will be applied for.</w:t>
            </w:r>
          </w:p>
          <w:p w14:paraId="39556213" w14:textId="5C431F7F" w:rsidR="006431EA" w:rsidRDefault="006431EA" w:rsidP="00D745E5">
            <w:pPr>
              <w:pStyle w:val="ListParagraph"/>
              <w:numPr>
                <w:ilvl w:val="0"/>
                <w:numId w:val="39"/>
              </w:numPr>
              <w:spacing w:after="0"/>
              <w:ind w:left="323" w:hanging="283"/>
            </w:pPr>
            <w:r>
              <w:t xml:space="preserve">Block of ash at eastern end of Moor </w:t>
            </w:r>
            <w:proofErr w:type="spellStart"/>
            <w:r>
              <w:t>Copse</w:t>
            </w:r>
            <w:proofErr w:type="spellEnd"/>
            <w:r>
              <w:t xml:space="preserve"> will be proactively felled to encourage regeneration of native species, particularly hazel for coppicing.</w:t>
            </w:r>
            <w:r w:rsidR="00032FCE">
              <w:t xml:space="preserve">  Regeneration will be protected from deer as per section 5.3.</w:t>
            </w:r>
          </w:p>
          <w:p w14:paraId="18B84309" w14:textId="0DC980E4" w:rsidR="00032FCE" w:rsidRDefault="00032FCE" w:rsidP="00D745E5">
            <w:pPr>
              <w:pStyle w:val="ListParagraph"/>
              <w:numPr>
                <w:ilvl w:val="0"/>
                <w:numId w:val="39"/>
              </w:numPr>
              <w:spacing w:after="0"/>
              <w:ind w:left="323" w:hanging="283"/>
            </w:pPr>
            <w:r>
              <w:t>Scattered ash will be removed during thinning operations.</w:t>
            </w:r>
          </w:p>
          <w:p w14:paraId="3F774A35" w14:textId="77777777" w:rsidR="00032FCE" w:rsidRDefault="00032FCE" w:rsidP="00032FCE">
            <w:pPr>
              <w:pStyle w:val="ListParagraph"/>
              <w:numPr>
                <w:ilvl w:val="0"/>
                <w:numId w:val="39"/>
              </w:numPr>
              <w:spacing w:after="0"/>
              <w:ind w:left="323" w:hanging="283"/>
            </w:pPr>
            <w:r>
              <w:t>Usable timber may be extracted, but a proportion will be left in situ, along with brash, to provide deadwood habitat.</w:t>
            </w:r>
          </w:p>
          <w:p w14:paraId="3BC9075C" w14:textId="3350E3AD" w:rsidR="001B3836" w:rsidRDefault="00032FCE" w:rsidP="00D745E5">
            <w:pPr>
              <w:pStyle w:val="ListParagraph"/>
              <w:numPr>
                <w:ilvl w:val="0"/>
                <w:numId w:val="39"/>
              </w:numPr>
              <w:spacing w:after="0"/>
              <w:ind w:left="323" w:hanging="283"/>
            </w:pPr>
            <w:r>
              <w:t>Elsewhere i</w:t>
            </w:r>
            <w:r w:rsidR="001B3836">
              <w:t xml:space="preserve">n the woods, ash will be left to develop naturally.  Senescing trees will </w:t>
            </w:r>
            <w:proofErr w:type="gramStart"/>
            <w:r w:rsidR="001B3836">
              <w:t>open up</w:t>
            </w:r>
            <w:proofErr w:type="gramEnd"/>
            <w:r w:rsidR="001B3836">
              <w:t xml:space="preserve"> the canopy and provide deadwood habitat.  It will also give an opportunity to see if any resistance develops.</w:t>
            </w:r>
          </w:p>
          <w:p w14:paraId="111B6B73" w14:textId="5033D431" w:rsidR="001B3836" w:rsidRPr="002C772B" w:rsidRDefault="001B3836" w:rsidP="00D745E5">
            <w:pPr>
              <w:pStyle w:val="ListParagraph"/>
              <w:numPr>
                <w:ilvl w:val="0"/>
                <w:numId w:val="39"/>
              </w:numPr>
              <w:spacing w:after="0"/>
              <w:ind w:left="323" w:hanging="283"/>
            </w:pPr>
            <w:r>
              <w:t xml:space="preserve">The </w:t>
            </w:r>
            <w:r w:rsidR="001B21AB">
              <w:t xml:space="preserve">progress of dieback and </w:t>
            </w:r>
            <w:r>
              <w:t>success of natural regeneration will be monitored, and if necessary, adjustments made to deer control strategy (section 5.3)</w:t>
            </w:r>
          </w:p>
        </w:tc>
      </w:tr>
    </w:tbl>
    <w:p w14:paraId="5E3BBBC8" w14:textId="77777777" w:rsidR="001B3836" w:rsidRDefault="001B3836"/>
    <w:tbl>
      <w:tblPr>
        <w:tblW w:w="9918" w:type="dxa"/>
        <w:tblLayout w:type="fixed"/>
        <w:tblCellMar>
          <w:left w:w="10" w:type="dxa"/>
          <w:right w:w="10" w:type="dxa"/>
        </w:tblCellMar>
        <w:tblLook w:val="04A0" w:firstRow="1" w:lastRow="0" w:firstColumn="1" w:lastColumn="0" w:noHBand="0" w:noVBand="1"/>
      </w:tblPr>
      <w:tblGrid>
        <w:gridCol w:w="3114"/>
        <w:gridCol w:w="6804"/>
      </w:tblGrid>
      <w:tr w:rsidR="00E264A2" w:rsidRPr="00923D79" w14:paraId="7633EA10" w14:textId="77777777" w:rsidTr="00E264A2">
        <w:trPr>
          <w:trHeight w:val="297"/>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CD7E7" w14:textId="48F6637B" w:rsidR="00E264A2" w:rsidRPr="00923D79" w:rsidRDefault="00E264A2" w:rsidP="004B01B3">
            <w:pPr>
              <w:jc w:val="both"/>
              <w:rPr>
                <w:lang w:bidi="en-US"/>
              </w:rPr>
            </w:pPr>
            <w:r w:rsidRPr="00923D79">
              <w:rPr>
                <w:lang w:bidi="en-US"/>
              </w:rPr>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3BB3A7AA" w14:textId="2FD17208" w:rsidR="00E264A2" w:rsidRPr="00923D79" w:rsidRDefault="005C35F2" w:rsidP="004B01B3">
            <w:pPr>
              <w:jc w:val="both"/>
              <w:rPr>
                <w:lang w:bidi="en-US"/>
              </w:rPr>
            </w:pPr>
            <w:r>
              <w:t xml:space="preserve">Sweet chestnut diseases e.g. </w:t>
            </w:r>
            <w:hyperlink r:id="rId61" w:anchor="tree-health--phytophthora-ramorum" w:history="1">
              <w:r w:rsidR="00E264A2" w:rsidRPr="00923D79">
                <w:rPr>
                  <w:rStyle w:val="Hyperlink"/>
                  <w:i/>
                  <w:iCs/>
                  <w:lang w:bidi="en-US"/>
                </w:rPr>
                <w:t>Phytophthora</w:t>
              </w:r>
            </w:hyperlink>
            <w:r w:rsidR="00E264A2">
              <w:rPr>
                <w:i/>
                <w:iCs/>
                <w:lang w:bidi="en-US"/>
              </w:rPr>
              <w:t xml:space="preserve"> </w:t>
            </w:r>
            <w:proofErr w:type="spellStart"/>
            <w:r w:rsidR="00E264A2">
              <w:rPr>
                <w:i/>
                <w:iCs/>
                <w:lang w:bidi="en-US"/>
              </w:rPr>
              <w:t>ramorum</w:t>
            </w:r>
            <w:proofErr w:type="spellEnd"/>
            <w:r w:rsidR="00E264A2">
              <w:rPr>
                <w:i/>
                <w:iCs/>
                <w:lang w:bidi="en-US"/>
              </w:rPr>
              <w:t xml:space="preserve"> </w:t>
            </w:r>
            <w:r w:rsidR="002E29BB">
              <w:rPr>
                <w:iCs/>
                <w:lang w:bidi="en-US"/>
              </w:rPr>
              <w:t xml:space="preserve">and </w:t>
            </w:r>
            <w:hyperlink r:id="rId62" w:history="1">
              <w:r w:rsidR="002E29BB" w:rsidRPr="00D94D80">
                <w:rPr>
                  <w:rStyle w:val="Hyperlink"/>
                </w:rPr>
                <w:t>Sweet chestnut blight</w:t>
              </w:r>
            </w:hyperlink>
          </w:p>
        </w:tc>
      </w:tr>
      <w:tr w:rsidR="00E264A2" w:rsidRPr="00923D79" w14:paraId="3DA9FF73" w14:textId="77777777" w:rsidTr="00B43C27">
        <w:trPr>
          <w:trHeight w:val="812"/>
        </w:trPr>
        <w:tc>
          <w:tcPr>
            <w:tcW w:w="3114" w:type="dxa"/>
            <w:tcBorders>
              <w:top w:val="single" w:sz="4" w:space="0" w:color="000000"/>
              <w:left w:val="single" w:sz="4" w:space="0" w:color="000000"/>
              <w:right w:val="single" w:sz="4" w:space="0" w:color="000000"/>
            </w:tcBorders>
            <w:tcMar>
              <w:top w:w="0" w:type="dxa"/>
              <w:left w:w="108" w:type="dxa"/>
              <w:bottom w:w="0" w:type="dxa"/>
              <w:right w:w="108" w:type="dxa"/>
            </w:tcMar>
          </w:tcPr>
          <w:p w14:paraId="3753727D" w14:textId="77777777" w:rsidR="00E264A2" w:rsidRPr="00923D79" w:rsidRDefault="00E264A2" w:rsidP="004B01B3">
            <w:pPr>
              <w:jc w:val="both"/>
              <w:rPr>
                <w:lang w:bidi="en-US"/>
              </w:rPr>
            </w:pPr>
            <w:r w:rsidRPr="00923D79">
              <w:rPr>
                <w:lang w:bidi="en-US"/>
              </w:rPr>
              <w:t xml:space="preserve">Likelihood of presence </w:t>
            </w:r>
          </w:p>
        </w:tc>
        <w:tc>
          <w:tcPr>
            <w:tcW w:w="6804" w:type="dxa"/>
            <w:tcBorders>
              <w:top w:val="single" w:sz="4" w:space="0" w:color="000000"/>
              <w:left w:val="single" w:sz="4" w:space="0" w:color="000000"/>
              <w:right w:val="single" w:sz="4" w:space="0" w:color="000000"/>
            </w:tcBorders>
            <w:tcMar>
              <w:top w:w="0" w:type="dxa"/>
              <w:left w:w="108" w:type="dxa"/>
              <w:bottom w:w="0" w:type="dxa"/>
              <w:right w:w="108" w:type="dxa"/>
            </w:tcMar>
          </w:tcPr>
          <w:p w14:paraId="0CB02E46" w14:textId="593E51B7" w:rsidR="00E264A2" w:rsidRPr="00923D79" w:rsidRDefault="003438DC" w:rsidP="004B01B3">
            <w:pPr>
              <w:jc w:val="both"/>
              <w:rPr>
                <w:lang w:bidi="en-US"/>
              </w:rPr>
            </w:pPr>
            <w:r>
              <w:rPr>
                <w:lang w:bidi="en-US"/>
              </w:rPr>
              <w:t>Low</w:t>
            </w:r>
          </w:p>
          <w:p w14:paraId="441F8F13" w14:textId="77777777" w:rsidR="00E264A2" w:rsidRDefault="00E264A2" w:rsidP="003438DC">
            <w:pPr>
              <w:pStyle w:val="ListParagraph"/>
              <w:numPr>
                <w:ilvl w:val="0"/>
                <w:numId w:val="42"/>
              </w:numPr>
              <w:spacing w:after="0"/>
              <w:ind w:left="323"/>
            </w:pPr>
            <w:r>
              <w:t>The SW region is within FC Risk Z</w:t>
            </w:r>
            <w:r w:rsidRPr="00DD10E0">
              <w:t xml:space="preserve">one </w:t>
            </w:r>
            <w:r>
              <w:t xml:space="preserve">1 </w:t>
            </w:r>
            <w:r w:rsidR="00224A6F">
              <w:t xml:space="preserve">(highest risk) </w:t>
            </w:r>
            <w:r>
              <w:t xml:space="preserve">for </w:t>
            </w:r>
            <w:proofErr w:type="spellStart"/>
            <w:proofErr w:type="gramStart"/>
            <w:r w:rsidR="00224A6F">
              <w:t>ramorum</w:t>
            </w:r>
            <w:proofErr w:type="spellEnd"/>
            <w:r w:rsidR="003438DC">
              <w:t>,</w:t>
            </w:r>
            <w:proofErr w:type="gramEnd"/>
            <w:r w:rsidR="003438DC">
              <w:t xml:space="preserve"> however it is only known to have affected chestnut </w:t>
            </w:r>
            <w:proofErr w:type="gramStart"/>
            <w:r w:rsidR="003438DC">
              <w:t>where</w:t>
            </w:r>
            <w:proofErr w:type="gramEnd"/>
            <w:r w:rsidR="003438DC">
              <w:t xml:space="preserve"> close to </w:t>
            </w:r>
            <w:r w:rsidR="00E1138E">
              <w:t xml:space="preserve">infected </w:t>
            </w:r>
            <w:r w:rsidR="003438DC">
              <w:t>larch.</w:t>
            </w:r>
          </w:p>
          <w:p w14:paraId="175BF3F0" w14:textId="5B5DE7EC" w:rsidR="00224A6F" w:rsidRPr="00923D79" w:rsidRDefault="00224A6F" w:rsidP="003438DC">
            <w:pPr>
              <w:pStyle w:val="ListParagraph"/>
              <w:numPr>
                <w:ilvl w:val="0"/>
                <w:numId w:val="42"/>
              </w:numPr>
              <w:spacing w:after="0"/>
              <w:ind w:left="323"/>
            </w:pPr>
            <w:r>
              <w:t>Blight-in</w:t>
            </w:r>
            <w:r w:rsidRPr="00DD10E0">
              <w:t>fected trees have been found at a few sites in the region.</w:t>
            </w:r>
          </w:p>
        </w:tc>
      </w:tr>
      <w:tr w:rsidR="00E264A2" w:rsidRPr="00923D79" w14:paraId="5CB8C033" w14:textId="77777777" w:rsidTr="002B5648">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8CC63" w14:textId="77777777" w:rsidR="00E264A2" w:rsidRPr="00923D79" w:rsidRDefault="00E264A2" w:rsidP="004B01B3">
            <w:pPr>
              <w:jc w:val="both"/>
              <w:rPr>
                <w:lang w:bidi="en-US"/>
              </w:rPr>
            </w:pPr>
            <w:r w:rsidRPr="00923D79">
              <w:rPr>
                <w:lang w:bidi="en-US"/>
              </w:rPr>
              <w:t>Impact</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59E2C" w14:textId="5C19F95B" w:rsidR="00E264A2" w:rsidRPr="00923D79" w:rsidRDefault="00E264A2" w:rsidP="004B01B3">
            <w:pPr>
              <w:jc w:val="both"/>
              <w:rPr>
                <w:lang w:bidi="en-US"/>
              </w:rPr>
            </w:pPr>
            <w:r w:rsidRPr="00923D79">
              <w:rPr>
                <w:lang w:bidi="en-US"/>
              </w:rPr>
              <w:t>Low</w:t>
            </w:r>
          </w:p>
          <w:p w14:paraId="4201DE44" w14:textId="228B4BDA" w:rsidR="00E264A2" w:rsidRPr="00DD10E0" w:rsidRDefault="003438DC">
            <w:pPr>
              <w:pStyle w:val="ListParagraph"/>
              <w:numPr>
                <w:ilvl w:val="0"/>
                <w:numId w:val="43"/>
              </w:numPr>
              <w:spacing w:after="0"/>
              <w:ind w:left="323"/>
            </w:pPr>
            <w:r>
              <w:lastRenderedPageBreak/>
              <w:t>Ch</w:t>
            </w:r>
            <w:r w:rsidR="00E264A2" w:rsidRPr="00DD10E0">
              <w:t xml:space="preserve">estnut </w:t>
            </w:r>
            <w:r>
              <w:t>is</w:t>
            </w:r>
            <w:r w:rsidR="00E264A2" w:rsidRPr="00DD10E0">
              <w:t xml:space="preserve"> only a small component of the woods, and </w:t>
            </w:r>
            <w:r>
              <w:t>timber production from this species is not a major objective.</w:t>
            </w:r>
          </w:p>
        </w:tc>
      </w:tr>
      <w:tr w:rsidR="00E264A2" w:rsidRPr="00923D79" w14:paraId="3AF6F901" w14:textId="77777777" w:rsidTr="00B56664">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D153E" w14:textId="77777777" w:rsidR="00E264A2" w:rsidRDefault="00E264A2" w:rsidP="004B01B3">
            <w:pPr>
              <w:jc w:val="both"/>
              <w:rPr>
                <w:lang w:bidi="en-US"/>
              </w:rPr>
            </w:pPr>
            <w:r w:rsidRPr="00923D79">
              <w:rPr>
                <w:lang w:bidi="en-US"/>
              </w:rPr>
              <w:lastRenderedPageBreak/>
              <w:t xml:space="preserve">Response </w:t>
            </w:r>
          </w:p>
          <w:p w14:paraId="36B25B24" w14:textId="6DC0F1E7" w:rsidR="00E264A2" w:rsidRPr="00923D79" w:rsidRDefault="00E264A2" w:rsidP="004B01B3">
            <w:pPr>
              <w:jc w:val="both"/>
              <w:rPr>
                <w:lang w:bidi="en-US"/>
              </w:rPr>
            </w:pPr>
            <w:r w:rsidRPr="00923D79">
              <w:rPr>
                <w:lang w:bidi="en-US"/>
              </w:rPr>
              <w:t>(</w:t>
            </w:r>
            <w:proofErr w:type="spellStart"/>
            <w:r w:rsidRPr="00923D79">
              <w:rPr>
                <w:lang w:bidi="en-US"/>
              </w:rPr>
              <w:t>inc</w:t>
            </w:r>
            <w:proofErr w:type="spellEnd"/>
            <w:r w:rsidRPr="00923D79">
              <w:rPr>
                <w:lang w:bidi="en-US"/>
              </w:rPr>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3099E" w14:textId="77777777" w:rsidR="00882963" w:rsidRDefault="00882963" w:rsidP="00882963">
            <w:pPr>
              <w:pStyle w:val="ListParagraph"/>
              <w:numPr>
                <w:ilvl w:val="0"/>
                <w:numId w:val="14"/>
              </w:numPr>
              <w:spacing w:after="0"/>
              <w:ind w:left="324" w:hanging="284"/>
              <w:rPr>
                <w:rFonts w:eastAsia="Times New Roman"/>
              </w:rPr>
            </w:pPr>
            <w:r w:rsidRPr="00882963">
              <w:rPr>
                <w:rFonts w:eastAsia="Times New Roman"/>
              </w:rPr>
              <w:t xml:space="preserve">Small local contractors will be favoured to minimise risk of importation of disease from infected areas. </w:t>
            </w:r>
          </w:p>
          <w:p w14:paraId="6A54315F" w14:textId="3E42A50F" w:rsidR="00E264A2" w:rsidRPr="00882963" w:rsidRDefault="003438DC" w:rsidP="00882963">
            <w:pPr>
              <w:pStyle w:val="ListParagraph"/>
              <w:numPr>
                <w:ilvl w:val="0"/>
                <w:numId w:val="14"/>
              </w:numPr>
              <w:spacing w:after="0"/>
              <w:ind w:left="324" w:hanging="284"/>
              <w:rPr>
                <w:rFonts w:eastAsia="Times New Roman"/>
              </w:rPr>
            </w:pPr>
            <w:r>
              <w:t xml:space="preserve">Vigilance for any </w:t>
            </w:r>
            <w:r w:rsidR="00E264A2">
              <w:t xml:space="preserve">suspicious symptoms </w:t>
            </w:r>
            <w:r>
              <w:t xml:space="preserve">and </w:t>
            </w:r>
            <w:r w:rsidR="00E264A2">
              <w:t>will be reported to FC Area Plant Health team ASAP.</w:t>
            </w:r>
          </w:p>
        </w:tc>
      </w:tr>
    </w:tbl>
    <w:p w14:paraId="278D7812" w14:textId="77777777" w:rsidR="003E6CA7" w:rsidRDefault="003E6CA7"/>
    <w:tbl>
      <w:tblPr>
        <w:tblW w:w="9918" w:type="dxa"/>
        <w:tblLayout w:type="fixed"/>
        <w:tblCellMar>
          <w:left w:w="10" w:type="dxa"/>
          <w:right w:w="10" w:type="dxa"/>
        </w:tblCellMar>
        <w:tblLook w:val="04A0" w:firstRow="1" w:lastRow="0" w:firstColumn="1" w:lastColumn="0" w:noHBand="0" w:noVBand="1"/>
      </w:tblPr>
      <w:tblGrid>
        <w:gridCol w:w="3114"/>
        <w:gridCol w:w="6804"/>
      </w:tblGrid>
      <w:tr w:rsidR="00DD10E0" w:rsidRPr="00062B53" w14:paraId="7E817466" w14:textId="77777777" w:rsidTr="00E1138E">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20D9" w14:textId="77777777" w:rsidR="00DD10E0" w:rsidRPr="00062B53" w:rsidRDefault="00DD10E0" w:rsidP="004B01B3">
            <w:r w:rsidRPr="00062B53">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368DF1C9" w14:textId="77777777" w:rsidR="00DD10E0" w:rsidRPr="00062B53" w:rsidRDefault="00DD10E0" w:rsidP="004B01B3">
            <w:r>
              <w:t xml:space="preserve">Emerging oak diseases i.e. </w:t>
            </w:r>
            <w:r w:rsidRPr="00062B53">
              <w:t xml:space="preserve">Acute </w:t>
            </w:r>
            <w:r>
              <w:t>o</w:t>
            </w:r>
            <w:r w:rsidRPr="00062B53">
              <w:t xml:space="preserve">ak </w:t>
            </w:r>
            <w:r>
              <w:t>d</w:t>
            </w:r>
            <w:r w:rsidRPr="00062B53">
              <w:t>ecline</w:t>
            </w:r>
            <w:r>
              <w:t>, Chronic oak dieback</w:t>
            </w:r>
          </w:p>
        </w:tc>
      </w:tr>
      <w:tr w:rsidR="00DD10E0" w:rsidRPr="00062B53" w14:paraId="34508039" w14:textId="77777777" w:rsidTr="00B55DC4">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B58BA" w14:textId="77777777" w:rsidR="00DD10E0" w:rsidRPr="00062B53" w:rsidRDefault="00DD10E0" w:rsidP="004B01B3">
            <w:r w:rsidRPr="00062B53">
              <w:t>Likelihood of presence</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7B229" w14:textId="77777777" w:rsidR="00DD10E0" w:rsidRPr="00511191" w:rsidRDefault="00DD10E0" w:rsidP="004B01B3">
            <w:r w:rsidRPr="00511191">
              <w:t>Low</w:t>
            </w:r>
          </w:p>
          <w:p w14:paraId="232A9986" w14:textId="77777777" w:rsidR="00DD10E0" w:rsidRPr="00511191" w:rsidRDefault="00DD10E0">
            <w:pPr>
              <w:pStyle w:val="ListParagraph"/>
              <w:numPr>
                <w:ilvl w:val="0"/>
                <w:numId w:val="44"/>
              </w:numPr>
              <w:spacing w:after="0"/>
              <w:ind w:left="323" w:hanging="283"/>
            </w:pPr>
            <w:r w:rsidRPr="00511191">
              <w:t>Present in UK, but neither recorded so far in the SW region</w:t>
            </w:r>
          </w:p>
        </w:tc>
      </w:tr>
      <w:tr w:rsidR="00DD10E0" w:rsidRPr="00062B53" w14:paraId="42752D0B" w14:textId="77777777" w:rsidTr="00B55DC4">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3DCAF" w14:textId="77777777" w:rsidR="00DD10E0" w:rsidRPr="00062B53" w:rsidRDefault="00DD10E0" w:rsidP="004B01B3">
            <w:r w:rsidRPr="00062B53">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5CE1D" w14:textId="1023AAD1" w:rsidR="00DD10E0" w:rsidRPr="00511191" w:rsidRDefault="00882963" w:rsidP="004B01B3">
            <w:r>
              <w:t>Medium</w:t>
            </w:r>
            <w:r w:rsidR="00DD10E0" w:rsidRPr="00511191">
              <w:t xml:space="preserve"> </w:t>
            </w:r>
          </w:p>
          <w:p w14:paraId="5400EC46" w14:textId="53A89B18" w:rsidR="00DD10E0" w:rsidRPr="00511191" w:rsidRDefault="00DD10E0">
            <w:pPr>
              <w:pStyle w:val="ListParagraph"/>
              <w:numPr>
                <w:ilvl w:val="0"/>
                <w:numId w:val="44"/>
              </w:numPr>
              <w:spacing w:after="0"/>
              <w:ind w:left="323" w:hanging="283"/>
            </w:pPr>
            <w:r w:rsidRPr="00511191">
              <w:t xml:space="preserve">Oak is </w:t>
            </w:r>
            <w:r w:rsidR="00882963">
              <w:t xml:space="preserve">a key </w:t>
            </w:r>
            <w:r w:rsidRPr="00511191">
              <w:t xml:space="preserve">species in the semi-natural </w:t>
            </w:r>
            <w:proofErr w:type="gramStart"/>
            <w:r w:rsidR="00E1138E">
              <w:t>woods</w:t>
            </w:r>
            <w:proofErr w:type="gramEnd"/>
            <w:r w:rsidR="00E1138E">
              <w:t xml:space="preserve"> </w:t>
            </w:r>
            <w:r w:rsidRPr="00511191">
              <w:t>and any disease would have a</w:t>
            </w:r>
            <w:r w:rsidR="00E1138E">
              <w:t>n impact on</w:t>
            </w:r>
            <w:r w:rsidRPr="00511191">
              <w:t xml:space="preserve"> landscape</w:t>
            </w:r>
            <w:r w:rsidR="00E1138E">
              <w:t>.</w:t>
            </w:r>
            <w:r w:rsidRPr="00511191">
              <w:t xml:space="preserve"> </w:t>
            </w:r>
          </w:p>
        </w:tc>
      </w:tr>
      <w:tr w:rsidR="00E8410D" w:rsidRPr="00062B53" w14:paraId="53E0D9E4" w14:textId="77777777" w:rsidTr="00B55DC4">
        <w:trPr>
          <w:trHeight w:val="439"/>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38FE9" w14:textId="77777777" w:rsidR="00E8410D" w:rsidRPr="00062B53" w:rsidRDefault="00E8410D" w:rsidP="00E8410D">
            <w:r w:rsidRPr="00062B53">
              <w:t xml:space="preserve">Response </w:t>
            </w:r>
          </w:p>
          <w:p w14:paraId="32531EBD" w14:textId="7B24C711" w:rsidR="00E8410D" w:rsidRPr="00062B53" w:rsidRDefault="00E8410D" w:rsidP="00E8410D">
            <w:r w:rsidRPr="00062B53">
              <w:t>(</w:t>
            </w:r>
            <w:proofErr w:type="spellStart"/>
            <w:r w:rsidRPr="00062B53">
              <w:t>inc</w:t>
            </w:r>
            <w:proofErr w:type="spellEnd"/>
            <w:r w:rsidRPr="00062B53">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C6D2" w14:textId="4CEDA6E5" w:rsidR="00E8410D" w:rsidRPr="00E57528" w:rsidRDefault="00F747D9" w:rsidP="00E8410D">
            <w:pPr>
              <w:pStyle w:val="ListParagraph"/>
              <w:numPr>
                <w:ilvl w:val="0"/>
                <w:numId w:val="15"/>
              </w:numPr>
              <w:spacing w:after="0"/>
              <w:ind w:left="324" w:hanging="284"/>
            </w:pPr>
            <w:r>
              <w:t>Work will mostly be carried out by owners</w:t>
            </w:r>
            <w:r w:rsidR="00E8410D" w:rsidRPr="00E57528">
              <w:t xml:space="preserve"> to minimise risk of importation of disease from infected areas.  </w:t>
            </w:r>
          </w:p>
          <w:p w14:paraId="39CEF6DA" w14:textId="0BD932A5" w:rsidR="00E8410D" w:rsidRPr="00E57528" w:rsidRDefault="00E8410D" w:rsidP="00E8410D">
            <w:pPr>
              <w:pStyle w:val="ListParagraph"/>
              <w:numPr>
                <w:ilvl w:val="0"/>
                <w:numId w:val="15"/>
              </w:numPr>
              <w:spacing w:after="0"/>
              <w:ind w:left="324" w:hanging="284"/>
            </w:pPr>
            <w:r>
              <w:t xml:space="preserve">Vigilance for any suspicious symptoms and will be reported </w:t>
            </w:r>
            <w:r w:rsidRPr="00062B53">
              <w:t xml:space="preserve">via </w:t>
            </w:r>
            <w:proofErr w:type="spellStart"/>
            <w:r w:rsidRPr="00062B53">
              <w:t>TreeAlert</w:t>
            </w:r>
            <w:proofErr w:type="spellEnd"/>
            <w:r w:rsidRPr="00062B53">
              <w:t xml:space="preserve"> pest recording tool</w:t>
            </w:r>
            <w:r>
              <w:t xml:space="preserve">. </w:t>
            </w:r>
          </w:p>
        </w:tc>
      </w:tr>
    </w:tbl>
    <w:p w14:paraId="26789AF1" w14:textId="77777777" w:rsidR="00E8410D" w:rsidRDefault="00E8410D"/>
    <w:tbl>
      <w:tblPr>
        <w:tblW w:w="9918" w:type="dxa"/>
        <w:tblLayout w:type="fixed"/>
        <w:tblCellMar>
          <w:left w:w="10" w:type="dxa"/>
          <w:right w:w="10" w:type="dxa"/>
        </w:tblCellMar>
        <w:tblLook w:val="04A0" w:firstRow="1" w:lastRow="0" w:firstColumn="1" w:lastColumn="0" w:noHBand="0" w:noVBand="1"/>
      </w:tblPr>
      <w:tblGrid>
        <w:gridCol w:w="3114"/>
        <w:gridCol w:w="6804"/>
      </w:tblGrid>
      <w:tr w:rsidR="00E8410D" w:rsidRPr="00E8410D" w14:paraId="7C069CF7" w14:textId="77777777" w:rsidTr="00487C58">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B63207" w14:textId="77777777" w:rsidR="00E8410D" w:rsidRPr="00E8410D" w:rsidRDefault="00E8410D" w:rsidP="00E8410D">
            <w:r w:rsidRPr="00E8410D">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3FAA1C25" w14:textId="49FA37EF" w:rsidR="00E8410D" w:rsidRPr="00E8410D" w:rsidRDefault="00CF4911" w:rsidP="00E8410D">
            <w:r>
              <w:t>Emerging c</w:t>
            </w:r>
            <w:r w:rsidR="00E8410D" w:rsidRPr="00E8410D">
              <w:t xml:space="preserve">onifer diseases e.g. </w:t>
            </w:r>
            <w:r w:rsidR="00E8410D">
              <w:t xml:space="preserve">Ips </w:t>
            </w:r>
            <w:proofErr w:type="spellStart"/>
            <w:r w:rsidR="00E8410D">
              <w:t>typographus</w:t>
            </w:r>
            <w:proofErr w:type="spellEnd"/>
          </w:p>
        </w:tc>
      </w:tr>
      <w:tr w:rsidR="00E8410D" w:rsidRPr="00E8410D" w14:paraId="79B4F3D2" w14:textId="77777777" w:rsidTr="00487C58">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0B4A8" w14:textId="77777777" w:rsidR="00E8410D" w:rsidRPr="00E8410D" w:rsidRDefault="00E8410D" w:rsidP="00E8410D">
            <w:r w:rsidRPr="00E8410D">
              <w:t>Likelihood of presence</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F4D80" w14:textId="77777777" w:rsidR="00E8410D" w:rsidRPr="00E8410D" w:rsidRDefault="00E8410D" w:rsidP="00F747D9">
            <w:r w:rsidRPr="00E8410D">
              <w:t>Medium</w:t>
            </w:r>
          </w:p>
          <w:p w14:paraId="04ACF162" w14:textId="5CAED2A6" w:rsidR="00E8410D" w:rsidRPr="00E8410D" w:rsidRDefault="00E8410D" w:rsidP="00F747D9">
            <w:pPr>
              <w:pStyle w:val="ListParagraph"/>
              <w:spacing w:after="0"/>
            </w:pPr>
            <w:r w:rsidRPr="00E8410D">
              <w:t>N</w:t>
            </w:r>
            <w:r>
              <w:t xml:space="preserve">ot found so far in </w:t>
            </w:r>
            <w:r w:rsidRPr="00E8410D">
              <w:t>the SW region</w:t>
            </w:r>
            <w:r>
              <w:t xml:space="preserve"> but present in SE so could arrive before end of plan period</w:t>
            </w:r>
            <w:r w:rsidRPr="00E8410D">
              <w:t xml:space="preserve">.  </w:t>
            </w:r>
          </w:p>
        </w:tc>
      </w:tr>
      <w:tr w:rsidR="00E8410D" w:rsidRPr="00E8410D" w14:paraId="4FBDF8D7" w14:textId="77777777" w:rsidTr="00487C58">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ABA79" w14:textId="77777777" w:rsidR="00E8410D" w:rsidRPr="00E8410D" w:rsidRDefault="00E8410D" w:rsidP="00E8410D">
            <w:r w:rsidRPr="00E8410D">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07F1D" w14:textId="77777777" w:rsidR="00E8410D" w:rsidRPr="00E8410D" w:rsidRDefault="00E8410D" w:rsidP="00F747D9">
            <w:r w:rsidRPr="00E8410D">
              <w:t>Low</w:t>
            </w:r>
          </w:p>
          <w:p w14:paraId="018E6B7B" w14:textId="5658947F" w:rsidR="00E8410D" w:rsidRPr="00E8410D" w:rsidRDefault="00E8410D" w:rsidP="00F747D9">
            <w:pPr>
              <w:pStyle w:val="ListParagraph"/>
              <w:spacing w:after="0"/>
            </w:pPr>
            <w:r w:rsidRPr="00E8410D">
              <w:t>Very small amounts of non-native conifer on the holding and timber production not a major objective.</w:t>
            </w:r>
          </w:p>
        </w:tc>
      </w:tr>
      <w:tr w:rsidR="00E8410D" w:rsidRPr="00E8410D" w14:paraId="34C0DB90" w14:textId="77777777" w:rsidTr="00487C58">
        <w:trPr>
          <w:trHeight w:val="861"/>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041EC" w14:textId="77777777" w:rsidR="00E8410D" w:rsidRPr="00E8410D" w:rsidRDefault="00E8410D" w:rsidP="00E8410D">
            <w:r w:rsidRPr="00E8410D">
              <w:t xml:space="preserve">Response </w:t>
            </w:r>
          </w:p>
          <w:p w14:paraId="12EDDCAB" w14:textId="77777777" w:rsidR="00E8410D" w:rsidRPr="00E8410D" w:rsidRDefault="00E8410D" w:rsidP="00E8410D">
            <w:r w:rsidRPr="00E8410D">
              <w:t>(</w:t>
            </w:r>
            <w:proofErr w:type="spellStart"/>
            <w:r w:rsidRPr="00E8410D">
              <w:t>inc</w:t>
            </w:r>
            <w:proofErr w:type="spellEnd"/>
            <w:r w:rsidRPr="00E8410D">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2A77C" w14:textId="63233AC3" w:rsidR="00E8410D" w:rsidRPr="00E8410D" w:rsidRDefault="00E8410D" w:rsidP="00F747D9">
            <w:pPr>
              <w:numPr>
                <w:ilvl w:val="0"/>
                <w:numId w:val="15"/>
              </w:numPr>
              <w:ind w:left="323" w:hanging="283"/>
            </w:pPr>
            <w:r w:rsidRPr="00E8410D">
              <w:t xml:space="preserve">Vigilance to be maintained for any issues affecting </w:t>
            </w:r>
            <w:r>
              <w:t>conifer</w:t>
            </w:r>
            <w:r w:rsidRPr="00E8410D">
              <w:t xml:space="preserve">. </w:t>
            </w:r>
          </w:p>
          <w:p w14:paraId="00401060" w14:textId="77777777" w:rsidR="00E8410D" w:rsidRPr="00E8410D" w:rsidRDefault="00E8410D" w:rsidP="00F747D9">
            <w:pPr>
              <w:numPr>
                <w:ilvl w:val="0"/>
                <w:numId w:val="15"/>
              </w:numPr>
              <w:ind w:left="323" w:hanging="283"/>
            </w:pPr>
            <w:r w:rsidRPr="00E8410D">
              <w:t xml:space="preserve">If disease is suspected, FC Plant Health Team will be notified. </w:t>
            </w:r>
          </w:p>
        </w:tc>
      </w:tr>
    </w:tbl>
    <w:p w14:paraId="4E7F8B7D" w14:textId="4FB76F0E" w:rsidR="007F3015" w:rsidRDefault="00A454B9" w:rsidP="00F8207D">
      <w:pPr>
        <w:pStyle w:val="Heading1FC"/>
        <w:spacing w:before="360"/>
      </w:pPr>
      <w:bookmarkStart w:id="50" w:name="_Toc181705405"/>
      <w:r>
        <w:t>5.</w:t>
      </w:r>
      <w:r w:rsidR="00DD2984">
        <w:t>3</w:t>
      </w:r>
      <w:r>
        <w:t xml:space="preserve"> </w:t>
      </w:r>
      <w:hyperlink r:id="rId63" w:anchor="deer-and-feral-wild-boar" w:history="1">
        <w:r w:rsidRPr="00143357">
          <w:rPr>
            <w:rStyle w:val="Hyperlink"/>
            <w:color w:val="FFFFFF" w:themeColor="background1"/>
          </w:rPr>
          <w:t>Deer</w:t>
        </w:r>
        <w:bookmarkEnd w:id="50"/>
      </w:hyperlink>
    </w:p>
    <w:tbl>
      <w:tblPr>
        <w:tblW w:w="9918" w:type="dxa"/>
        <w:tblLayout w:type="fixed"/>
        <w:tblCellMar>
          <w:left w:w="10" w:type="dxa"/>
          <w:right w:w="10" w:type="dxa"/>
        </w:tblCellMar>
        <w:tblLook w:val="04A0" w:firstRow="1" w:lastRow="0" w:firstColumn="1" w:lastColumn="0" w:noHBand="0" w:noVBand="1"/>
      </w:tblPr>
      <w:tblGrid>
        <w:gridCol w:w="3114"/>
        <w:gridCol w:w="6804"/>
      </w:tblGrid>
      <w:tr w:rsidR="009D36F2" w:rsidRPr="009D36F2" w14:paraId="4DC6721C"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AA943" w14:textId="77777777" w:rsidR="009D36F2" w:rsidRPr="009D36F2" w:rsidRDefault="009D36F2" w:rsidP="009D36F2">
            <w:pPr>
              <w:spacing w:line="300" w:lineRule="exact"/>
            </w:pPr>
            <w:r w:rsidRPr="009D36F2">
              <w:t xml:space="preserve">Species - Likelihood of presence </w:t>
            </w:r>
          </w:p>
        </w:tc>
        <w:tc>
          <w:tcPr>
            <w:tcW w:w="6804"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tcPr>
          <w:p w14:paraId="065C5C4A" w14:textId="00BFAB69" w:rsidR="009D36F2" w:rsidRPr="009D36F2" w:rsidRDefault="00E849E4" w:rsidP="004B01B3">
            <w:pPr>
              <w:tabs>
                <w:tab w:val="center" w:pos="1581"/>
              </w:tabs>
            </w:pPr>
            <w:r>
              <w:t>Red</w:t>
            </w:r>
            <w:r w:rsidR="007A4A42">
              <w:t xml:space="preserve"> and Roe</w:t>
            </w:r>
            <w:r>
              <w:t xml:space="preserve"> - High</w:t>
            </w:r>
          </w:p>
          <w:p w14:paraId="33631F55" w14:textId="77777777" w:rsidR="009D36F2" w:rsidRDefault="001B21AB">
            <w:pPr>
              <w:numPr>
                <w:ilvl w:val="0"/>
                <w:numId w:val="45"/>
              </w:numPr>
              <w:tabs>
                <w:tab w:val="center" w:pos="1581"/>
              </w:tabs>
              <w:ind w:left="323" w:hanging="283"/>
              <w:contextualSpacing/>
              <w:rPr>
                <w:rFonts w:eastAsia="Calibri"/>
                <w:lang w:bidi="en-US"/>
              </w:rPr>
            </w:pPr>
            <w:r>
              <w:rPr>
                <w:rFonts w:eastAsia="Calibri"/>
                <w:lang w:bidi="en-US"/>
              </w:rPr>
              <w:t>Both species r</w:t>
            </w:r>
            <w:r w:rsidR="009D36F2" w:rsidRPr="009D36F2">
              <w:rPr>
                <w:rFonts w:eastAsia="Calibri"/>
                <w:lang w:bidi="en-US"/>
              </w:rPr>
              <w:t xml:space="preserve">egularly seen </w:t>
            </w:r>
            <w:r>
              <w:rPr>
                <w:rFonts w:eastAsia="Calibri"/>
                <w:lang w:bidi="en-US"/>
              </w:rPr>
              <w:t>on the holding</w:t>
            </w:r>
            <w:r w:rsidR="009D36F2" w:rsidRPr="009D36F2">
              <w:rPr>
                <w:rFonts w:eastAsia="Calibri"/>
                <w:lang w:bidi="en-US"/>
              </w:rPr>
              <w:t>.</w:t>
            </w:r>
          </w:p>
          <w:p w14:paraId="204D3A68" w14:textId="0A0FC9C4" w:rsidR="007F47FB" w:rsidRPr="009D36F2" w:rsidRDefault="007F47FB">
            <w:pPr>
              <w:numPr>
                <w:ilvl w:val="0"/>
                <w:numId w:val="45"/>
              </w:numPr>
              <w:tabs>
                <w:tab w:val="center" w:pos="1581"/>
              </w:tabs>
              <w:ind w:left="323" w:hanging="283"/>
              <w:contextualSpacing/>
              <w:rPr>
                <w:rFonts w:eastAsia="Calibri"/>
                <w:lang w:bidi="en-US"/>
              </w:rPr>
            </w:pPr>
            <w:r>
              <w:rPr>
                <w:rFonts w:eastAsia="Calibri"/>
                <w:lang w:bidi="en-US"/>
              </w:rPr>
              <w:t xml:space="preserve">Well-used deer runs evident in woodlands e.g. Moor </w:t>
            </w:r>
            <w:proofErr w:type="spellStart"/>
            <w:r>
              <w:rPr>
                <w:rFonts w:eastAsia="Calibri"/>
                <w:lang w:bidi="en-US"/>
              </w:rPr>
              <w:t>Copse</w:t>
            </w:r>
            <w:proofErr w:type="spellEnd"/>
            <w:r>
              <w:rPr>
                <w:rFonts w:eastAsia="Calibri"/>
                <w:lang w:bidi="en-US"/>
              </w:rPr>
              <w:t xml:space="preserve">. </w:t>
            </w:r>
          </w:p>
        </w:tc>
      </w:tr>
      <w:tr w:rsidR="009D36F2" w:rsidRPr="009D36F2" w14:paraId="7369A144"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47D34" w14:textId="77777777" w:rsidR="009D36F2" w:rsidRPr="009D36F2" w:rsidRDefault="009D36F2" w:rsidP="009D36F2">
            <w:pPr>
              <w:spacing w:line="300" w:lineRule="exact"/>
            </w:pPr>
            <w:r w:rsidRPr="009D36F2">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41659" w14:textId="40300328" w:rsidR="009D36F2" w:rsidRPr="009D36F2" w:rsidRDefault="002C265E" w:rsidP="004B01B3">
            <w:pPr>
              <w:tabs>
                <w:tab w:val="center" w:pos="1581"/>
              </w:tabs>
            </w:pPr>
            <w:r>
              <w:t>Medium</w:t>
            </w:r>
            <w:r w:rsidR="00B671C9">
              <w:t>-High</w:t>
            </w:r>
          </w:p>
          <w:p w14:paraId="401E1146" w14:textId="7E24FFBA" w:rsidR="00481CAA" w:rsidRPr="00481CAA" w:rsidRDefault="0001362D" w:rsidP="00481CAA">
            <w:pPr>
              <w:pStyle w:val="ListParagraph"/>
            </w:pPr>
            <w:r>
              <w:t xml:space="preserve">Population is </w:t>
            </w:r>
            <w:r w:rsidR="002C265E">
              <w:t>c</w:t>
            </w:r>
            <w:r w:rsidR="00481CAA" w:rsidRPr="00481CAA">
              <w:t xml:space="preserve">urrently controlled by stalker, </w:t>
            </w:r>
            <w:r w:rsidR="002C265E">
              <w:t xml:space="preserve">with </w:t>
            </w:r>
            <w:r w:rsidR="00481CAA" w:rsidRPr="00481CAA">
              <w:t>deer high seats in place</w:t>
            </w:r>
            <w:r w:rsidR="002C265E">
              <w:t>.</w:t>
            </w:r>
          </w:p>
          <w:p w14:paraId="5C8980E5" w14:textId="15E4B9C6" w:rsidR="00481CAA" w:rsidRDefault="00481CAA" w:rsidP="00481CAA">
            <w:pPr>
              <w:pStyle w:val="ListParagraph"/>
            </w:pPr>
            <w:r w:rsidRPr="00481CAA">
              <w:t xml:space="preserve">Conservation crops </w:t>
            </w:r>
            <w:r w:rsidR="0001362D">
              <w:t xml:space="preserve">in the fields </w:t>
            </w:r>
            <w:r w:rsidR="002C265E">
              <w:t>a</w:t>
            </w:r>
            <w:r w:rsidRPr="00481CAA">
              <w:t xml:space="preserve">ct as </w:t>
            </w:r>
            <w:r w:rsidR="0001362D">
              <w:t>‘</w:t>
            </w:r>
            <w:r w:rsidRPr="00481CAA">
              <w:t>sacrifice</w:t>
            </w:r>
            <w:r w:rsidR="0001362D">
              <w:t>’</w:t>
            </w:r>
            <w:r w:rsidRPr="00481CAA">
              <w:t xml:space="preserve"> areas</w:t>
            </w:r>
            <w:r w:rsidR="002C265E">
              <w:t>.</w:t>
            </w:r>
          </w:p>
          <w:p w14:paraId="120C0D5F" w14:textId="6DD75475" w:rsidR="009D36F2" w:rsidRPr="0001362D" w:rsidRDefault="002C265E" w:rsidP="0001362D">
            <w:pPr>
              <w:pStyle w:val="ListParagraph"/>
              <w:spacing w:after="0"/>
              <w:ind w:left="324" w:hanging="284"/>
            </w:pPr>
            <w:r>
              <w:t>Impact on woodland habitats currently appears limited</w:t>
            </w:r>
            <w:r w:rsidR="00047CAE">
              <w:t xml:space="preserve"> (due to culling</w:t>
            </w:r>
            <w:r w:rsidR="007F47FB">
              <w:t xml:space="preserve"> and lack of young trees</w:t>
            </w:r>
            <w:r w:rsidR="00047CAE">
              <w:t>)</w:t>
            </w:r>
            <w:r w:rsidR="0001362D">
              <w:t xml:space="preserve">, but if </w:t>
            </w:r>
            <w:r w:rsidR="00047CAE">
              <w:t>culling ceased</w:t>
            </w:r>
            <w:r w:rsidR="0001362D">
              <w:t xml:space="preserve">, then natural regeneration </w:t>
            </w:r>
            <w:r w:rsidR="00047CAE">
              <w:t>and any new trees planted</w:t>
            </w:r>
            <w:r w:rsidR="0001362D">
              <w:t xml:space="preserve"> would be difficult</w:t>
            </w:r>
            <w:r w:rsidR="00047CAE">
              <w:t xml:space="preserve"> to establish</w:t>
            </w:r>
            <w:r w:rsidR="0001362D">
              <w:t>.</w:t>
            </w:r>
            <w:r>
              <w:t xml:space="preserve"> </w:t>
            </w:r>
          </w:p>
        </w:tc>
      </w:tr>
      <w:tr w:rsidR="009D36F2" w:rsidRPr="009D36F2" w14:paraId="5EE46C5D"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CB0E7" w14:textId="77777777" w:rsidR="009D36F2" w:rsidRPr="009D36F2" w:rsidRDefault="009D36F2" w:rsidP="009D36F2">
            <w:pPr>
              <w:spacing w:line="300" w:lineRule="exact"/>
            </w:pPr>
            <w:r w:rsidRPr="009D36F2">
              <w:t xml:space="preserve">Response </w:t>
            </w:r>
          </w:p>
          <w:p w14:paraId="1CFB69DC" w14:textId="77777777" w:rsidR="009D36F2" w:rsidRPr="009D36F2" w:rsidRDefault="009D36F2" w:rsidP="009D36F2">
            <w:pPr>
              <w:spacing w:line="300" w:lineRule="exact"/>
            </w:pPr>
            <w:r w:rsidRPr="009D36F2">
              <w:t>(</w:t>
            </w:r>
            <w:proofErr w:type="spellStart"/>
            <w:r w:rsidRPr="009D36F2">
              <w:t>inc</w:t>
            </w:r>
            <w:proofErr w:type="spellEnd"/>
            <w:r w:rsidRPr="009D36F2">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87944" w14:textId="77777777" w:rsidR="0001362D" w:rsidRPr="0001362D" w:rsidRDefault="0001362D">
            <w:pPr>
              <w:numPr>
                <w:ilvl w:val="0"/>
                <w:numId w:val="50"/>
              </w:numPr>
              <w:ind w:left="315" w:hanging="283"/>
              <w:rPr>
                <w:bCs/>
                <w:i/>
                <w:iCs/>
              </w:rPr>
            </w:pPr>
            <w:r>
              <w:t>Continuation of current stalking/ culling arrangement.</w:t>
            </w:r>
          </w:p>
          <w:p w14:paraId="7644D321" w14:textId="76FB2149" w:rsidR="009D36F2" w:rsidRPr="009D36F2" w:rsidRDefault="0001362D">
            <w:pPr>
              <w:numPr>
                <w:ilvl w:val="0"/>
                <w:numId w:val="50"/>
              </w:numPr>
              <w:ind w:left="315" w:hanging="283"/>
              <w:rPr>
                <w:bCs/>
                <w:i/>
                <w:iCs/>
              </w:rPr>
            </w:pPr>
            <w:r>
              <w:t>This will be formalised into a</w:t>
            </w:r>
            <w:r w:rsidR="009D36F2" w:rsidRPr="009D36F2">
              <w:t xml:space="preserve"> deer management plan</w:t>
            </w:r>
            <w:r>
              <w:t>, to be pr</w:t>
            </w:r>
            <w:r w:rsidR="009D36F2" w:rsidRPr="009D36F2">
              <w:t xml:space="preserve">oduced ASAP in collaboration with the stalker, </w:t>
            </w:r>
            <w:r w:rsidR="009D36F2" w:rsidRPr="009D36F2">
              <w:lastRenderedPageBreak/>
              <w:t xml:space="preserve">supported by funding from CS PA7: Species management plan capital grant.  This will follow guidance from FC and </w:t>
            </w:r>
            <w:hyperlink r:id="rId64" w:history="1">
              <w:r w:rsidR="009D36F2" w:rsidRPr="009D36F2">
                <w:rPr>
                  <w:color w:val="0000FF"/>
                  <w:u w:val="single"/>
                </w:rPr>
                <w:t>The Deer Initiative</w:t>
              </w:r>
            </w:hyperlink>
            <w:r w:rsidR="009D36F2" w:rsidRPr="009D36F2">
              <w:t xml:space="preserve"> </w:t>
            </w:r>
          </w:p>
          <w:p w14:paraId="49649824" w14:textId="77777777" w:rsidR="009D36F2" w:rsidRPr="009D36F2" w:rsidRDefault="009D36F2">
            <w:pPr>
              <w:numPr>
                <w:ilvl w:val="0"/>
                <w:numId w:val="17"/>
              </w:numPr>
              <w:ind w:left="276" w:hanging="276"/>
            </w:pPr>
            <w:r w:rsidRPr="009D36F2">
              <w:rPr>
                <w:bCs/>
              </w:rPr>
              <w:t>The plan will be agreed with local FC Woodland Officer in consultation with the FC SW Deer Officer.</w:t>
            </w:r>
          </w:p>
          <w:p w14:paraId="27377E5B" w14:textId="77777777" w:rsidR="0078059A" w:rsidRPr="0078059A" w:rsidRDefault="0078059A" w:rsidP="0078059A">
            <w:pPr>
              <w:numPr>
                <w:ilvl w:val="0"/>
                <w:numId w:val="17"/>
              </w:numPr>
              <w:ind w:left="276" w:hanging="276"/>
              <w:contextualSpacing/>
              <w:rPr>
                <w:rFonts w:eastAsia="Calibri"/>
                <w:lang w:bidi="en-US"/>
              </w:rPr>
            </w:pPr>
            <w:r w:rsidRPr="0078059A">
              <w:rPr>
                <w:rFonts w:eastAsia="Calibri"/>
                <w:lang w:bidi="en-US"/>
              </w:rPr>
              <w:t>Neighbouring landowners will be approached to gauge interest in wider collaboration.</w:t>
            </w:r>
          </w:p>
          <w:p w14:paraId="38A2B79E" w14:textId="77777777" w:rsidR="00B40D25" w:rsidRDefault="009D36F2" w:rsidP="00B40D25">
            <w:pPr>
              <w:numPr>
                <w:ilvl w:val="0"/>
                <w:numId w:val="17"/>
              </w:numPr>
              <w:ind w:left="276" w:hanging="276"/>
              <w:contextualSpacing/>
              <w:rPr>
                <w:rFonts w:eastAsia="Calibri"/>
                <w:lang w:bidi="en-US"/>
              </w:rPr>
            </w:pPr>
            <w:r w:rsidRPr="009D36F2">
              <w:rPr>
                <w:rFonts w:eastAsia="Calibri"/>
                <w:bCs/>
                <w:lang w:bidi="en-US"/>
              </w:rPr>
              <w:t>Deer population will be managed to allow the establishment of appropriate ground flora and understorey, by means of lethal control but if this is not deemed effective through fencing deer out of the woodland as agreed with FC.</w:t>
            </w:r>
            <w:r w:rsidR="00B40D25" w:rsidRPr="009D36F2">
              <w:rPr>
                <w:rFonts w:eastAsia="Calibri"/>
                <w:lang w:bidi="en-US"/>
              </w:rPr>
              <w:t xml:space="preserve"> </w:t>
            </w:r>
          </w:p>
          <w:p w14:paraId="7EFDF277" w14:textId="66576A89" w:rsidR="00B40D25" w:rsidRDefault="00B40D25" w:rsidP="00B40D25">
            <w:pPr>
              <w:numPr>
                <w:ilvl w:val="0"/>
                <w:numId w:val="17"/>
              </w:numPr>
              <w:ind w:left="276" w:hanging="276"/>
              <w:contextualSpacing/>
              <w:rPr>
                <w:rFonts w:eastAsia="Calibri"/>
                <w:lang w:bidi="en-US"/>
              </w:rPr>
            </w:pPr>
            <w:r w:rsidRPr="009D36F2">
              <w:rPr>
                <w:rFonts w:eastAsia="Calibri"/>
                <w:lang w:bidi="en-US"/>
              </w:rPr>
              <w:t>Population management will follow FC best practice guidance.</w:t>
            </w:r>
          </w:p>
          <w:p w14:paraId="2C4F889C" w14:textId="4E32C243" w:rsidR="009D36F2" w:rsidRPr="009D36F2" w:rsidRDefault="0001362D">
            <w:pPr>
              <w:numPr>
                <w:ilvl w:val="0"/>
                <w:numId w:val="17"/>
              </w:numPr>
              <w:ind w:left="276" w:hanging="276"/>
              <w:contextualSpacing/>
              <w:rPr>
                <w:rFonts w:eastAsia="Calibri"/>
                <w:lang w:bidi="en-US"/>
              </w:rPr>
            </w:pPr>
            <w:r>
              <w:rPr>
                <w:rFonts w:eastAsia="Calibri"/>
                <w:lang w:bidi="en-US"/>
              </w:rPr>
              <w:t xml:space="preserve">Any additional high seats identified will be installed, possibly extending lethal control to </w:t>
            </w:r>
            <w:r w:rsidR="009D36F2" w:rsidRPr="009D36F2">
              <w:rPr>
                <w:rFonts w:eastAsia="Calibri"/>
                <w:lang w:bidi="en-US"/>
              </w:rPr>
              <w:t>woodlands</w:t>
            </w:r>
            <w:r>
              <w:rPr>
                <w:rFonts w:eastAsia="Calibri"/>
                <w:lang w:bidi="en-US"/>
              </w:rPr>
              <w:t xml:space="preserve"> (s</w:t>
            </w:r>
            <w:r w:rsidR="009D36F2" w:rsidRPr="009D36F2">
              <w:rPr>
                <w:rFonts w:eastAsia="Calibri"/>
                <w:lang w:bidi="en-US"/>
              </w:rPr>
              <w:t>ubject to safe shooting within rides and glades</w:t>
            </w:r>
            <w:r>
              <w:rPr>
                <w:rFonts w:eastAsia="Calibri"/>
                <w:lang w:bidi="en-US"/>
              </w:rPr>
              <w:t>)</w:t>
            </w:r>
            <w:r w:rsidR="009D36F2" w:rsidRPr="009D36F2">
              <w:rPr>
                <w:rFonts w:eastAsia="Calibri"/>
                <w:lang w:bidi="en-US"/>
              </w:rPr>
              <w:t xml:space="preserve">.  </w:t>
            </w:r>
          </w:p>
          <w:p w14:paraId="2C17C27E" w14:textId="3FF67132" w:rsidR="009D36F2" w:rsidRDefault="009D36F2">
            <w:pPr>
              <w:numPr>
                <w:ilvl w:val="0"/>
                <w:numId w:val="17"/>
              </w:numPr>
              <w:ind w:left="276" w:hanging="276"/>
              <w:contextualSpacing/>
              <w:rPr>
                <w:rFonts w:eastAsia="Calibri"/>
                <w:bCs/>
                <w:lang w:bidi="en-US"/>
              </w:rPr>
            </w:pPr>
            <w:r w:rsidRPr="009D36F2">
              <w:rPr>
                <w:rFonts w:eastAsia="Calibri"/>
                <w:bCs/>
                <w:lang w:bidi="en-US"/>
              </w:rPr>
              <w:t xml:space="preserve">Deer impact monitoring </w:t>
            </w:r>
            <w:proofErr w:type="spellStart"/>
            <w:r w:rsidRPr="009D36F2">
              <w:rPr>
                <w:rFonts w:eastAsia="Calibri"/>
                <w:bCs/>
                <w:lang w:bidi="en-US"/>
              </w:rPr>
              <w:t>exclosures</w:t>
            </w:r>
            <w:proofErr w:type="spellEnd"/>
            <w:r w:rsidRPr="009D36F2">
              <w:rPr>
                <w:rFonts w:eastAsia="Calibri"/>
                <w:bCs/>
                <w:lang w:bidi="en-US"/>
              </w:rPr>
              <w:t xml:space="preserve"> will be installed in </w:t>
            </w:r>
            <w:r w:rsidR="0001362D">
              <w:rPr>
                <w:rFonts w:eastAsia="Calibri"/>
                <w:bCs/>
                <w:lang w:bidi="en-US"/>
              </w:rPr>
              <w:t xml:space="preserve">key </w:t>
            </w:r>
            <w:r w:rsidRPr="009D36F2">
              <w:rPr>
                <w:rFonts w:eastAsia="Calibri"/>
                <w:bCs/>
                <w:lang w:bidi="en-US"/>
              </w:rPr>
              <w:t>woodland areas</w:t>
            </w:r>
            <w:r w:rsidR="0001362D">
              <w:rPr>
                <w:rFonts w:eastAsia="Calibri"/>
                <w:bCs/>
                <w:lang w:bidi="en-US"/>
              </w:rPr>
              <w:t xml:space="preserve"> e.g. Moor </w:t>
            </w:r>
            <w:proofErr w:type="spellStart"/>
            <w:r w:rsidR="0001362D">
              <w:rPr>
                <w:rFonts w:eastAsia="Calibri"/>
                <w:bCs/>
                <w:lang w:bidi="en-US"/>
              </w:rPr>
              <w:t>Copse</w:t>
            </w:r>
            <w:proofErr w:type="spellEnd"/>
            <w:r w:rsidR="0001362D">
              <w:rPr>
                <w:rFonts w:eastAsia="Calibri"/>
                <w:bCs/>
                <w:lang w:bidi="en-US"/>
              </w:rPr>
              <w:t xml:space="preserve"> ASNW</w:t>
            </w:r>
            <w:r w:rsidRPr="009D36F2">
              <w:rPr>
                <w:rFonts w:eastAsia="Calibri"/>
                <w:bCs/>
                <w:lang w:bidi="en-US"/>
              </w:rPr>
              <w:t xml:space="preserve">. </w:t>
            </w:r>
            <w:r w:rsidRPr="009D36F2">
              <w:rPr>
                <w:rFonts w:eastAsia="Calibri"/>
                <w:bCs/>
              </w:rPr>
              <w:t xml:space="preserve">A map of location, including GPS location will be produced for each identifiable </w:t>
            </w:r>
            <w:proofErr w:type="spellStart"/>
            <w:r w:rsidRPr="009D36F2">
              <w:rPr>
                <w:rFonts w:eastAsia="Calibri"/>
                <w:bCs/>
              </w:rPr>
              <w:t>exclosure</w:t>
            </w:r>
            <w:proofErr w:type="spellEnd"/>
            <w:r w:rsidRPr="009D36F2">
              <w:rPr>
                <w:rFonts w:eastAsia="Calibri"/>
                <w:bCs/>
              </w:rPr>
              <w:t>.</w:t>
            </w:r>
          </w:p>
          <w:p w14:paraId="311CF8AB" w14:textId="6544E5DE" w:rsidR="009D36F2" w:rsidRPr="004F0164" w:rsidRDefault="009D36F2" w:rsidP="008766F7">
            <w:pPr>
              <w:numPr>
                <w:ilvl w:val="0"/>
                <w:numId w:val="17"/>
              </w:numPr>
              <w:ind w:left="276" w:hanging="276"/>
              <w:contextualSpacing/>
              <w:rPr>
                <w:rFonts w:eastAsia="Calibri"/>
                <w:lang w:bidi="en-US"/>
              </w:rPr>
            </w:pPr>
            <w:r w:rsidRPr="004F0164">
              <w:rPr>
                <w:rFonts w:eastAsia="Calibri"/>
                <w:lang w:bidi="en-US"/>
              </w:rPr>
              <w:t xml:space="preserve">CS Higher Tier application will include </w:t>
            </w:r>
            <w:hyperlink r:id="rId65" w:history="1">
              <w:r w:rsidR="004F0164" w:rsidRPr="004F0164">
                <w:rPr>
                  <w:rStyle w:val="Hyperlink"/>
                </w:rPr>
                <w:t>CWS1: Deer control and management</w:t>
              </w:r>
            </w:hyperlink>
            <w:r w:rsidR="004F0164">
              <w:t xml:space="preserve"> </w:t>
            </w:r>
            <w:r w:rsidRPr="004F0164">
              <w:rPr>
                <w:rFonts w:eastAsia="Calibri"/>
                <w:lang w:bidi="en-US"/>
              </w:rPr>
              <w:t>action to support ongoing population management</w:t>
            </w:r>
            <w:r w:rsidR="004F0164">
              <w:rPr>
                <w:rFonts w:eastAsia="Calibri"/>
                <w:lang w:bidi="en-US"/>
              </w:rPr>
              <w:t xml:space="preserve"> and monitoring</w:t>
            </w:r>
            <w:r w:rsidRPr="004F0164">
              <w:rPr>
                <w:rFonts w:eastAsia="Calibri"/>
                <w:lang w:bidi="en-US"/>
              </w:rPr>
              <w:t>.</w:t>
            </w:r>
          </w:p>
          <w:p w14:paraId="3F7C8FDD" w14:textId="77777777" w:rsidR="009D36F2" w:rsidRPr="009D36F2" w:rsidRDefault="009D36F2">
            <w:pPr>
              <w:numPr>
                <w:ilvl w:val="0"/>
                <w:numId w:val="17"/>
              </w:numPr>
              <w:ind w:left="276" w:hanging="276"/>
              <w:contextualSpacing/>
              <w:rPr>
                <w:rFonts w:eastAsia="Calibri"/>
                <w:lang w:bidi="en-US"/>
              </w:rPr>
            </w:pPr>
            <w:r w:rsidRPr="009D36F2">
              <w:rPr>
                <w:rFonts w:eastAsia="Calibri"/>
                <w:lang w:bidi="en-US"/>
              </w:rPr>
              <w:t xml:space="preserve">CS HT application will also include capital items for additional infrastructure necessary for population management i.e. deer </w:t>
            </w:r>
            <w:proofErr w:type="spellStart"/>
            <w:r w:rsidRPr="009D36F2">
              <w:rPr>
                <w:rFonts w:eastAsia="Calibri"/>
                <w:lang w:bidi="en-US"/>
              </w:rPr>
              <w:t>exclosure</w:t>
            </w:r>
            <w:proofErr w:type="spellEnd"/>
            <w:r w:rsidRPr="009D36F2">
              <w:rPr>
                <w:rFonts w:eastAsia="Calibri"/>
                <w:lang w:bidi="en-US"/>
              </w:rPr>
              <w:t xml:space="preserve"> plots and any additional high seats.  These will be erected in year 1 of the CS agreement.</w:t>
            </w:r>
          </w:p>
          <w:p w14:paraId="28A7DFA9" w14:textId="77777777" w:rsidR="009D36F2" w:rsidRPr="009D36F2" w:rsidRDefault="009D36F2">
            <w:pPr>
              <w:numPr>
                <w:ilvl w:val="0"/>
                <w:numId w:val="17"/>
              </w:numPr>
              <w:ind w:left="276" w:hanging="276"/>
              <w:contextualSpacing/>
              <w:rPr>
                <w:rFonts w:eastAsia="Calibri"/>
                <w:lang w:bidi="en-US"/>
              </w:rPr>
            </w:pPr>
            <w:r w:rsidRPr="009D36F2">
              <w:rPr>
                <w:rFonts w:eastAsia="Calibri"/>
                <w:lang w:bidi="en-US"/>
              </w:rPr>
              <w:t xml:space="preserve">Monitoring of habitat and </w:t>
            </w:r>
            <w:proofErr w:type="spellStart"/>
            <w:r w:rsidRPr="009D36F2">
              <w:rPr>
                <w:rFonts w:eastAsia="Calibri"/>
                <w:lang w:bidi="en-US"/>
              </w:rPr>
              <w:t>exclosures</w:t>
            </w:r>
            <w:proofErr w:type="spellEnd"/>
            <w:r w:rsidRPr="009D36F2">
              <w:rPr>
                <w:rFonts w:eastAsia="Calibri"/>
                <w:lang w:bidi="en-US"/>
              </w:rPr>
              <w:t xml:space="preserve"> will be carried out as required by the CS agreement and cull levels recorded and adapted accordingly – see section 8.</w:t>
            </w:r>
          </w:p>
          <w:p w14:paraId="4B3C3015" w14:textId="630FD377" w:rsidR="009D36F2" w:rsidRPr="009D36F2" w:rsidRDefault="009D36F2">
            <w:pPr>
              <w:numPr>
                <w:ilvl w:val="0"/>
                <w:numId w:val="17"/>
              </w:numPr>
              <w:ind w:left="315" w:hanging="283"/>
              <w:contextualSpacing/>
              <w:rPr>
                <w:rFonts w:eastAsia="Calibri"/>
                <w:lang w:bidi="en-US"/>
              </w:rPr>
            </w:pPr>
            <w:r w:rsidRPr="009D36F2">
              <w:rPr>
                <w:rFonts w:eastAsia="Calibri"/>
                <w:lang w:bidi="en-US"/>
              </w:rPr>
              <w:t>If culling is not effective in any areas, any restocking or coppice regrowth will be protected through individual 1.</w:t>
            </w:r>
            <w:r w:rsidR="00B40D25">
              <w:rPr>
                <w:rFonts w:eastAsia="Calibri"/>
                <w:lang w:bidi="en-US"/>
              </w:rPr>
              <w:t>8</w:t>
            </w:r>
            <w:r w:rsidRPr="009D36F2">
              <w:rPr>
                <w:rFonts w:eastAsia="Calibri"/>
                <w:lang w:bidi="en-US"/>
              </w:rPr>
              <w:t xml:space="preserve">m tree shelters or deer fencing as appropriate.  Where fencing is the option to be used, this will meet the standards set out in Forestry Commission Practice Note 9 and will be in place before the first growing season after felling is over. </w:t>
            </w:r>
          </w:p>
          <w:p w14:paraId="23E9E434" w14:textId="77C16774" w:rsidR="009D36F2" w:rsidRPr="009D36F2" w:rsidRDefault="009D36F2">
            <w:pPr>
              <w:numPr>
                <w:ilvl w:val="0"/>
                <w:numId w:val="17"/>
              </w:numPr>
              <w:ind w:left="276" w:hanging="276"/>
              <w:contextualSpacing/>
              <w:rPr>
                <w:rFonts w:eastAsia="Calibri"/>
                <w:lang w:bidi="en-US"/>
              </w:rPr>
            </w:pPr>
            <w:r>
              <w:t xml:space="preserve">Deer fencing and individual tree protection will be installed as per FC guidance </w:t>
            </w:r>
            <w:hyperlink r:id="rId66" w:history="1">
              <w:r>
                <w:rPr>
                  <w:rStyle w:val="Hyperlink"/>
                </w:rPr>
                <w:t>Forest fencing</w:t>
              </w:r>
            </w:hyperlink>
            <w:r>
              <w:t xml:space="preserve"> and </w:t>
            </w:r>
            <w:hyperlink r:id="rId67" w:history="1">
              <w:r>
                <w:rPr>
                  <w:rStyle w:val="Hyperlink"/>
                </w:rPr>
                <w:t>Tree shelters guide</w:t>
              </w:r>
            </w:hyperlink>
            <w:r>
              <w:t>.</w:t>
            </w:r>
          </w:p>
        </w:tc>
      </w:tr>
    </w:tbl>
    <w:p w14:paraId="07BEE64A" w14:textId="7F1288EA" w:rsidR="007F3015" w:rsidRDefault="00A454B9" w:rsidP="00550034">
      <w:pPr>
        <w:pStyle w:val="Heading1FC"/>
        <w:spacing w:before="360"/>
      </w:pPr>
      <w:bookmarkStart w:id="51" w:name="_Toc181705406"/>
      <w:r>
        <w:lastRenderedPageBreak/>
        <w:t>5.</w:t>
      </w:r>
      <w:r w:rsidR="00DD2984">
        <w:t>4</w:t>
      </w:r>
      <w:r w:rsidRPr="00143357">
        <w:rPr>
          <w:color w:val="FFFFFF" w:themeColor="background1"/>
        </w:rPr>
        <w:t xml:space="preserve"> </w:t>
      </w:r>
      <w:hyperlink r:id="rId68" w:anchor="grey-squirrels" w:history="1">
        <w:r w:rsidRPr="00143357">
          <w:rPr>
            <w:rStyle w:val="Hyperlink"/>
            <w:color w:val="FFFFFF" w:themeColor="background1"/>
          </w:rPr>
          <w:t xml:space="preserve">Grey </w:t>
        </w:r>
        <w:r w:rsidR="00143357">
          <w:rPr>
            <w:rStyle w:val="Hyperlink"/>
            <w:color w:val="FFFFFF" w:themeColor="background1"/>
          </w:rPr>
          <w:t>s</w:t>
        </w:r>
        <w:r w:rsidRPr="00143357">
          <w:rPr>
            <w:rStyle w:val="Hyperlink"/>
            <w:color w:val="FFFFFF" w:themeColor="background1"/>
          </w:rPr>
          <w:t>quirrels</w:t>
        </w:r>
        <w:bookmarkEnd w:id="51"/>
      </w:hyperlink>
    </w:p>
    <w:tbl>
      <w:tblPr>
        <w:tblW w:w="9918" w:type="dxa"/>
        <w:tblLayout w:type="fixed"/>
        <w:tblCellMar>
          <w:left w:w="10" w:type="dxa"/>
          <w:right w:w="10" w:type="dxa"/>
        </w:tblCellMar>
        <w:tblLook w:val="04A0" w:firstRow="1" w:lastRow="0" w:firstColumn="1" w:lastColumn="0" w:noHBand="0" w:noVBand="1"/>
      </w:tblPr>
      <w:tblGrid>
        <w:gridCol w:w="3114"/>
        <w:gridCol w:w="6804"/>
      </w:tblGrid>
      <w:tr w:rsidR="008067E5" w:rsidRPr="008067E5" w14:paraId="4D7B146D"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B4AF9" w14:textId="77777777" w:rsidR="008067E5" w:rsidRPr="008067E5" w:rsidRDefault="008067E5" w:rsidP="004B01B3">
            <w:r w:rsidRPr="008067E5">
              <w:t>Likelihood of presence</w:t>
            </w:r>
          </w:p>
        </w:tc>
        <w:tc>
          <w:tcPr>
            <w:tcW w:w="6804"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tcPr>
          <w:p w14:paraId="18281F7B" w14:textId="77777777" w:rsidR="008067E5" w:rsidRPr="008067E5" w:rsidRDefault="008067E5" w:rsidP="004B01B3">
            <w:pPr>
              <w:tabs>
                <w:tab w:val="left" w:pos="935"/>
              </w:tabs>
            </w:pPr>
            <w:r w:rsidRPr="008067E5">
              <w:t>High</w:t>
            </w:r>
          </w:p>
          <w:p w14:paraId="564C703F" w14:textId="17975C21" w:rsidR="008067E5" w:rsidRPr="008067E5" w:rsidRDefault="008067E5">
            <w:pPr>
              <w:numPr>
                <w:ilvl w:val="0"/>
                <w:numId w:val="57"/>
              </w:numPr>
              <w:tabs>
                <w:tab w:val="left" w:pos="935"/>
              </w:tabs>
              <w:ind w:left="315" w:hanging="283"/>
              <w:contextualSpacing/>
              <w:rPr>
                <w:rFonts w:eastAsia="Calibri"/>
                <w:lang w:bidi="en-US"/>
              </w:rPr>
            </w:pPr>
            <w:r w:rsidRPr="008067E5">
              <w:rPr>
                <w:rFonts w:eastAsia="Calibri"/>
                <w:lang w:bidi="en-US"/>
              </w:rPr>
              <w:t xml:space="preserve">Seen regularly </w:t>
            </w:r>
            <w:r w:rsidR="00047CAE">
              <w:rPr>
                <w:rFonts w:eastAsia="Calibri"/>
                <w:lang w:bidi="en-US"/>
              </w:rPr>
              <w:t>on the holding.</w:t>
            </w:r>
          </w:p>
        </w:tc>
      </w:tr>
      <w:tr w:rsidR="008067E5" w:rsidRPr="008067E5" w14:paraId="4111480E"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B76E3" w14:textId="77777777" w:rsidR="008067E5" w:rsidRPr="008067E5" w:rsidRDefault="008067E5" w:rsidP="004B01B3">
            <w:r w:rsidRPr="008067E5">
              <w:t>Impact</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C9B68" w14:textId="77777777" w:rsidR="008067E5" w:rsidRPr="008067E5" w:rsidRDefault="008067E5" w:rsidP="004B01B3">
            <w:pPr>
              <w:tabs>
                <w:tab w:val="center" w:pos="1581"/>
              </w:tabs>
            </w:pPr>
            <w:r w:rsidRPr="008067E5">
              <w:t>Medium</w:t>
            </w:r>
          </w:p>
          <w:p w14:paraId="76CBDF48" w14:textId="07EFB4D5" w:rsidR="00047CAE" w:rsidRDefault="00047CAE">
            <w:pPr>
              <w:numPr>
                <w:ilvl w:val="0"/>
                <w:numId w:val="58"/>
              </w:numPr>
              <w:tabs>
                <w:tab w:val="center" w:pos="1581"/>
              </w:tabs>
              <w:ind w:left="315" w:hanging="283"/>
              <w:contextualSpacing/>
              <w:rPr>
                <w:rFonts w:eastAsia="Calibri"/>
                <w:lang w:bidi="en-US"/>
              </w:rPr>
            </w:pPr>
            <w:r>
              <w:rPr>
                <w:rFonts w:eastAsia="Calibri"/>
                <w:lang w:bidi="en-US"/>
              </w:rPr>
              <w:t xml:space="preserve">Population is currently controlled by owners using lethal traps. </w:t>
            </w:r>
            <w:r w:rsidR="0078059A">
              <w:rPr>
                <w:rFonts w:eastAsia="Calibri"/>
                <w:lang w:bidi="en-US"/>
              </w:rPr>
              <w:t>This ma</w:t>
            </w:r>
            <w:r>
              <w:rPr>
                <w:rFonts w:eastAsia="Calibri"/>
                <w:lang w:bidi="en-US"/>
              </w:rPr>
              <w:t xml:space="preserve">inly </w:t>
            </w:r>
            <w:r w:rsidR="0078059A">
              <w:rPr>
                <w:rFonts w:eastAsia="Calibri"/>
                <w:lang w:bidi="en-US"/>
              </w:rPr>
              <w:t xml:space="preserve">occurs </w:t>
            </w:r>
            <w:r>
              <w:rPr>
                <w:rFonts w:eastAsia="Calibri"/>
                <w:lang w:bidi="en-US"/>
              </w:rPr>
              <w:t>in the vulnerable nut groves planted near the residential property.</w:t>
            </w:r>
          </w:p>
          <w:p w14:paraId="6166D549" w14:textId="5E70AFEF" w:rsidR="008067E5" w:rsidRPr="00047CAE" w:rsidRDefault="00047CAE" w:rsidP="00047CAE">
            <w:pPr>
              <w:numPr>
                <w:ilvl w:val="0"/>
                <w:numId w:val="58"/>
              </w:numPr>
              <w:tabs>
                <w:tab w:val="center" w:pos="1581"/>
              </w:tabs>
              <w:ind w:left="315" w:hanging="283"/>
              <w:contextualSpacing/>
              <w:rPr>
                <w:rFonts w:eastAsia="Calibri"/>
                <w:lang w:bidi="en-US"/>
              </w:rPr>
            </w:pPr>
            <w:r w:rsidRPr="00047CAE">
              <w:rPr>
                <w:rFonts w:eastAsia="Calibri"/>
                <w:lang w:bidi="en-US"/>
              </w:rPr>
              <w:lastRenderedPageBreak/>
              <w:t xml:space="preserve">Impact on woodland habitats currently appears limited (due to culling), but if culling ceased, then </w:t>
            </w:r>
            <w:r>
              <w:rPr>
                <w:rFonts w:eastAsia="Calibri"/>
                <w:lang w:bidi="en-US"/>
              </w:rPr>
              <w:t>bark-stripping on developing broadleaves would be expected.</w:t>
            </w:r>
          </w:p>
        </w:tc>
      </w:tr>
      <w:tr w:rsidR="008067E5" w:rsidRPr="008067E5" w14:paraId="609B8651"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62890" w14:textId="77777777" w:rsidR="008067E5" w:rsidRPr="008067E5" w:rsidRDefault="008067E5" w:rsidP="004B01B3">
            <w:r w:rsidRPr="008067E5">
              <w:lastRenderedPageBreak/>
              <w:t xml:space="preserve">Response </w:t>
            </w:r>
          </w:p>
          <w:p w14:paraId="3A4EF03C" w14:textId="77777777" w:rsidR="008067E5" w:rsidRPr="008067E5" w:rsidRDefault="008067E5" w:rsidP="004B01B3">
            <w:r w:rsidRPr="008067E5">
              <w:t>(</w:t>
            </w:r>
            <w:proofErr w:type="spellStart"/>
            <w:r w:rsidRPr="008067E5">
              <w:t>inc</w:t>
            </w:r>
            <w:proofErr w:type="spellEnd"/>
            <w:r w:rsidRPr="008067E5">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9AF85" w14:textId="16554AC5" w:rsidR="00047CAE" w:rsidRDefault="00047CAE">
            <w:pPr>
              <w:numPr>
                <w:ilvl w:val="0"/>
                <w:numId w:val="17"/>
              </w:numPr>
              <w:ind w:left="276" w:hanging="276"/>
            </w:pPr>
            <w:r>
              <w:t xml:space="preserve">Continuation of current trapping regime.  </w:t>
            </w:r>
          </w:p>
          <w:p w14:paraId="72E90196" w14:textId="57CD4341" w:rsidR="00047CAE" w:rsidRDefault="00047CAE">
            <w:pPr>
              <w:numPr>
                <w:ilvl w:val="0"/>
                <w:numId w:val="17"/>
              </w:numPr>
              <w:ind w:left="276" w:hanging="276"/>
            </w:pPr>
            <w:r>
              <w:t>Consideration will be given to extending culling to additional woodland areas.</w:t>
            </w:r>
            <w:r w:rsidR="0078059A" w:rsidRPr="008067E5">
              <w:t xml:space="preserve"> </w:t>
            </w:r>
            <w:r w:rsidR="0078059A">
              <w:t xml:space="preserve">Possibly </w:t>
            </w:r>
            <w:r w:rsidR="0078059A" w:rsidRPr="008067E5">
              <w:t>to include a combination of measures i.e. drey poking etc.</w:t>
            </w:r>
          </w:p>
          <w:p w14:paraId="4BECEF22" w14:textId="29146779" w:rsidR="008067E5" w:rsidRPr="008067E5" w:rsidRDefault="0078059A" w:rsidP="00C97DC0">
            <w:pPr>
              <w:numPr>
                <w:ilvl w:val="0"/>
                <w:numId w:val="17"/>
              </w:numPr>
              <w:ind w:left="276" w:hanging="284"/>
            </w:pPr>
            <w:r>
              <w:t xml:space="preserve">Current and future regime </w:t>
            </w:r>
            <w:r w:rsidR="00047CAE">
              <w:t xml:space="preserve">will be formalised into a </w:t>
            </w:r>
            <w:r w:rsidR="008067E5" w:rsidRPr="008067E5">
              <w:t>squirrel management plan</w:t>
            </w:r>
            <w:r w:rsidR="00047CAE">
              <w:t>, to be produced</w:t>
            </w:r>
            <w:r w:rsidR="008067E5" w:rsidRPr="008067E5">
              <w:t xml:space="preserve"> ASAP supported by funding from CS PA7: Species management plan capital grant.  </w:t>
            </w:r>
          </w:p>
          <w:p w14:paraId="7C2105C9" w14:textId="16F7315E" w:rsidR="00047CAE" w:rsidRPr="008067E5" w:rsidRDefault="008067E5" w:rsidP="0078059A">
            <w:pPr>
              <w:numPr>
                <w:ilvl w:val="0"/>
                <w:numId w:val="17"/>
              </w:numPr>
              <w:ind w:left="278" w:hanging="284"/>
            </w:pPr>
            <w:r w:rsidRPr="008067E5">
              <w:t>Th</w:t>
            </w:r>
            <w:r w:rsidR="0078059A">
              <w:t>e plan</w:t>
            </w:r>
            <w:r w:rsidRPr="008067E5">
              <w:t xml:space="preserve"> will follow guidance from FC, and approval will be obtained from local FC Woodland Officer.</w:t>
            </w:r>
            <w:r w:rsidR="00047CAE" w:rsidRPr="008067E5">
              <w:t xml:space="preserve"> </w:t>
            </w:r>
          </w:p>
          <w:p w14:paraId="34E5A1B7" w14:textId="69B4BFF8" w:rsidR="008067E5" w:rsidRPr="008067E5" w:rsidRDefault="008067E5" w:rsidP="0078059A">
            <w:pPr>
              <w:numPr>
                <w:ilvl w:val="0"/>
                <w:numId w:val="17"/>
              </w:numPr>
              <w:ind w:left="276" w:hanging="284"/>
            </w:pPr>
            <w:r w:rsidRPr="008067E5">
              <w:t xml:space="preserve">Neighbouring landowners will be approached to gauge interest in wider collaboration. </w:t>
            </w:r>
          </w:p>
          <w:p w14:paraId="66765163" w14:textId="77777777" w:rsidR="0078059A" w:rsidRDefault="008067E5">
            <w:pPr>
              <w:numPr>
                <w:ilvl w:val="0"/>
                <w:numId w:val="17"/>
              </w:numPr>
              <w:ind w:left="276" w:hanging="284"/>
            </w:pPr>
            <w:r w:rsidRPr="008067E5">
              <w:t>Culling will be undertaken throughout the plan period to reduce grey squirrel numbers to a level where damage is negligible.  Control will be carried out in late winter/ early spring (when availability of natural foods is lowest) and during the period when damage normally occurs (May-September).</w:t>
            </w:r>
            <w:r w:rsidR="0078059A" w:rsidRPr="008067E5">
              <w:t xml:space="preserve"> </w:t>
            </w:r>
          </w:p>
          <w:p w14:paraId="6879BF1F" w14:textId="5ECFD6F5" w:rsidR="008067E5" w:rsidRPr="008067E5" w:rsidRDefault="0078059A">
            <w:pPr>
              <w:numPr>
                <w:ilvl w:val="0"/>
                <w:numId w:val="17"/>
              </w:numPr>
              <w:ind w:left="276" w:hanging="284"/>
            </w:pPr>
            <w:r w:rsidRPr="008067E5">
              <w:t>Population management will follow FC best practice guidance.</w:t>
            </w:r>
          </w:p>
          <w:p w14:paraId="21A5F9B5" w14:textId="77777777" w:rsidR="008067E5" w:rsidRPr="008067E5" w:rsidRDefault="008067E5">
            <w:pPr>
              <w:numPr>
                <w:ilvl w:val="0"/>
                <w:numId w:val="17"/>
              </w:numPr>
              <w:ind w:left="276" w:hanging="276"/>
            </w:pPr>
            <w:r w:rsidRPr="008067E5">
              <w:t xml:space="preserve">Subsequent CS Higher Tier application will include </w:t>
            </w:r>
            <w:r w:rsidRPr="008067E5">
              <w:rPr>
                <w:i/>
                <w:iCs/>
              </w:rPr>
              <w:t>CWS3: Squirrel control and management</w:t>
            </w:r>
            <w:r w:rsidRPr="008067E5">
              <w:t xml:space="preserve"> action to support ongoing population management.</w:t>
            </w:r>
          </w:p>
          <w:p w14:paraId="77694860" w14:textId="77777777" w:rsidR="008067E5" w:rsidRPr="008067E5" w:rsidRDefault="008067E5">
            <w:pPr>
              <w:numPr>
                <w:ilvl w:val="0"/>
                <w:numId w:val="17"/>
              </w:numPr>
              <w:ind w:left="276" w:hanging="276"/>
            </w:pPr>
            <w:r w:rsidRPr="008067E5">
              <w:t>CS HT application will also include capital items for training and additional traps necessary for population management.</w:t>
            </w:r>
          </w:p>
          <w:p w14:paraId="1D0A90D9" w14:textId="0B023861" w:rsidR="008067E5" w:rsidRPr="008067E5" w:rsidRDefault="0078059A">
            <w:pPr>
              <w:numPr>
                <w:ilvl w:val="0"/>
                <w:numId w:val="17"/>
              </w:numPr>
              <w:ind w:left="276" w:hanging="276"/>
            </w:pPr>
            <w:r>
              <w:t>Additional t</w:t>
            </w:r>
            <w:r w:rsidR="008067E5" w:rsidRPr="008067E5">
              <w:t>raps will be installed in year 1 of the CS HT agreement.</w:t>
            </w:r>
          </w:p>
          <w:p w14:paraId="3963A5FB" w14:textId="77777777" w:rsidR="008067E5" w:rsidRPr="008067E5" w:rsidRDefault="008067E5">
            <w:pPr>
              <w:numPr>
                <w:ilvl w:val="0"/>
                <w:numId w:val="17"/>
              </w:numPr>
              <w:ind w:left="276" w:hanging="276"/>
            </w:pPr>
            <w:r w:rsidRPr="008067E5">
              <w:t>Monitoring of damage will be carried out as required by the CS HT agreement and cull levels recorded and adapted accordingly – see section 8.</w:t>
            </w:r>
          </w:p>
          <w:p w14:paraId="5EC5AD70" w14:textId="49477EEA" w:rsidR="008067E5" w:rsidRPr="008067E5" w:rsidRDefault="008067E5" w:rsidP="00B22FA2">
            <w:pPr>
              <w:numPr>
                <w:ilvl w:val="0"/>
                <w:numId w:val="17"/>
              </w:numPr>
              <w:ind w:left="276" w:hanging="276"/>
            </w:pPr>
            <w:r w:rsidRPr="008067E5">
              <w:t>Less favoured species such as wild cherry and common alder will be included in restocking/ planting mixes.</w:t>
            </w:r>
          </w:p>
        </w:tc>
      </w:tr>
    </w:tbl>
    <w:p w14:paraId="1E658217" w14:textId="14C8CB9D" w:rsidR="007F3015" w:rsidRDefault="00A454B9" w:rsidP="00550034">
      <w:pPr>
        <w:pStyle w:val="Heading1FC"/>
        <w:spacing w:before="360"/>
      </w:pPr>
      <w:bookmarkStart w:id="52" w:name="_Toc181705407"/>
      <w:r>
        <w:t>5.</w:t>
      </w:r>
      <w:r w:rsidR="00DD2984">
        <w:t>5</w:t>
      </w:r>
      <w:r>
        <w:t xml:space="preserve"> Livestock and </w:t>
      </w:r>
      <w:r w:rsidR="00143357">
        <w:t>o</w:t>
      </w:r>
      <w:r>
        <w:t xml:space="preserve">ther </w:t>
      </w:r>
      <w:r w:rsidR="00143357">
        <w:t>m</w:t>
      </w:r>
      <w:r>
        <w:t>ammals</w:t>
      </w:r>
      <w:bookmarkEnd w:id="52"/>
    </w:p>
    <w:tbl>
      <w:tblPr>
        <w:tblW w:w="9918" w:type="dxa"/>
        <w:tblLayout w:type="fixed"/>
        <w:tblCellMar>
          <w:left w:w="10" w:type="dxa"/>
          <w:right w:w="10" w:type="dxa"/>
        </w:tblCellMar>
        <w:tblLook w:val="04A0" w:firstRow="1" w:lastRow="0" w:firstColumn="1" w:lastColumn="0" w:noHBand="0" w:noVBand="1"/>
      </w:tblPr>
      <w:tblGrid>
        <w:gridCol w:w="3114"/>
        <w:gridCol w:w="6804"/>
      </w:tblGrid>
      <w:tr w:rsidR="0089486F" w:rsidRPr="0089486F" w14:paraId="78ADA1E8" w14:textId="77777777" w:rsidTr="007A4A42">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4F89" w14:textId="77777777" w:rsidR="0089486F" w:rsidRPr="0089486F" w:rsidRDefault="0089486F" w:rsidP="0089486F">
            <w:r w:rsidRPr="0089486F">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tcPr>
          <w:p w14:paraId="27942073" w14:textId="353370AF" w:rsidR="0089486F" w:rsidRPr="0089486F" w:rsidRDefault="0089486F" w:rsidP="0089486F">
            <w:r w:rsidRPr="0089486F">
              <w:t>Sheep</w:t>
            </w:r>
          </w:p>
        </w:tc>
      </w:tr>
      <w:tr w:rsidR="0089486F" w:rsidRPr="0089486F" w14:paraId="1E19F845" w14:textId="77777777" w:rsidTr="00487C58">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94215" w14:textId="77777777" w:rsidR="0089486F" w:rsidRPr="0089486F" w:rsidRDefault="0089486F" w:rsidP="0089486F">
            <w:r w:rsidRPr="0089486F">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902C3" w14:textId="5A145113" w:rsidR="0089486F" w:rsidRPr="0089486F" w:rsidRDefault="007A4A42" w:rsidP="0089486F">
            <w:r>
              <w:t>High</w:t>
            </w:r>
          </w:p>
          <w:p w14:paraId="23877180" w14:textId="517D8AAA" w:rsidR="0089486F" w:rsidRPr="0089486F" w:rsidRDefault="007A4A42" w:rsidP="007A4A42">
            <w:pPr>
              <w:numPr>
                <w:ilvl w:val="0"/>
                <w:numId w:val="55"/>
              </w:numPr>
              <w:ind w:left="323" w:hanging="283"/>
            </w:pPr>
            <w:r>
              <w:t>Some of the plantations are grazed by sheep, and livestock are present in the field surrounding the other woods.</w:t>
            </w:r>
          </w:p>
        </w:tc>
      </w:tr>
      <w:tr w:rsidR="0089486F" w:rsidRPr="0089486F" w14:paraId="405232ED" w14:textId="77777777" w:rsidTr="00487C58">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62E74" w14:textId="77777777" w:rsidR="0089486F" w:rsidRPr="0089486F" w:rsidRDefault="0089486F" w:rsidP="0089486F">
            <w:r w:rsidRPr="0089486F">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10B9B" w14:textId="6FC93E9C" w:rsidR="0089486F" w:rsidRPr="0089486F" w:rsidRDefault="007A4A42" w:rsidP="0089486F">
            <w:r>
              <w:t>Medium</w:t>
            </w:r>
          </w:p>
          <w:p w14:paraId="63EC787F" w14:textId="77777777" w:rsidR="0089486F" w:rsidRDefault="007A4A42" w:rsidP="007A4A42">
            <w:pPr>
              <w:pStyle w:val="ListParagraph"/>
              <w:spacing w:after="0"/>
              <w:ind w:left="324" w:hanging="284"/>
            </w:pPr>
            <w:r>
              <w:t xml:space="preserve">Livestock grazing in plantations is preventing development of tree regeneration, understorey and woodland ground flora. </w:t>
            </w:r>
          </w:p>
          <w:p w14:paraId="24CF508F" w14:textId="0240B0EA" w:rsidR="007A4A42" w:rsidRPr="0089486F" w:rsidRDefault="007A4A42" w:rsidP="007A4A42">
            <w:pPr>
              <w:pStyle w:val="ListParagraph"/>
              <w:spacing w:after="0"/>
              <w:ind w:left="324" w:hanging="284"/>
            </w:pPr>
            <w:r>
              <w:t xml:space="preserve">It is noticeable that there is greater diversity </w:t>
            </w:r>
            <w:proofErr w:type="gramStart"/>
            <w:r>
              <w:t>in  ungrazed</w:t>
            </w:r>
            <w:proofErr w:type="gramEnd"/>
            <w:r>
              <w:t xml:space="preserve"> plantations e.g. 8230b.</w:t>
            </w:r>
          </w:p>
        </w:tc>
      </w:tr>
      <w:tr w:rsidR="0089486F" w:rsidRPr="0089486F" w14:paraId="0496C5F0" w14:textId="77777777" w:rsidTr="00487C58">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871AF" w14:textId="77777777" w:rsidR="0089486F" w:rsidRPr="0089486F" w:rsidRDefault="0089486F" w:rsidP="0089486F">
            <w:r w:rsidRPr="0089486F">
              <w:lastRenderedPageBreak/>
              <w:t>Response</w:t>
            </w:r>
          </w:p>
          <w:p w14:paraId="23AE1A45" w14:textId="77777777" w:rsidR="0089486F" w:rsidRPr="0089486F" w:rsidRDefault="0089486F" w:rsidP="0089486F">
            <w:r w:rsidRPr="0089486F">
              <w:t>(</w:t>
            </w:r>
            <w:proofErr w:type="spellStart"/>
            <w:r w:rsidRPr="0089486F">
              <w:t>inc</w:t>
            </w:r>
            <w:proofErr w:type="spellEnd"/>
            <w:r w:rsidRPr="0089486F">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D0308" w14:textId="029FA0C8" w:rsidR="007A4A42" w:rsidRDefault="007A4A42" w:rsidP="007A4A42">
            <w:pPr>
              <w:numPr>
                <w:ilvl w:val="0"/>
                <w:numId w:val="18"/>
              </w:numPr>
              <w:ind w:left="323" w:hanging="283"/>
            </w:pPr>
            <w:r>
              <w:t xml:space="preserve">Consideration will be given to restricting grazing (and mowing) in some parts of the plantations to allow development of natural regeneration, understorey and ground flora. </w:t>
            </w:r>
          </w:p>
          <w:p w14:paraId="19F06A9C" w14:textId="4C514B14" w:rsidR="007A4A42" w:rsidRDefault="00977C15" w:rsidP="007A4A42">
            <w:pPr>
              <w:numPr>
                <w:ilvl w:val="0"/>
                <w:numId w:val="18"/>
              </w:numPr>
              <w:ind w:left="323" w:hanging="283"/>
            </w:pPr>
            <w:r>
              <w:t>CS capital grant for sheep netting may be applied for to facilitate this.</w:t>
            </w:r>
            <w:r w:rsidR="007A4A42">
              <w:t xml:space="preserve"> </w:t>
            </w:r>
          </w:p>
          <w:p w14:paraId="06A860D0" w14:textId="2F95D149" w:rsidR="0089486F" w:rsidRPr="0089486F" w:rsidRDefault="007A4A42" w:rsidP="007A4A42">
            <w:pPr>
              <w:numPr>
                <w:ilvl w:val="0"/>
                <w:numId w:val="18"/>
              </w:numPr>
              <w:ind w:left="323" w:hanging="283"/>
            </w:pPr>
            <w:r>
              <w:t>In the other woodlands p</w:t>
            </w:r>
            <w:r w:rsidR="0089486F" w:rsidRPr="0089486F">
              <w:t xml:space="preserve">erimeter fences will be checked </w:t>
            </w:r>
            <w:r>
              <w:t xml:space="preserve">periodically </w:t>
            </w:r>
            <w:r w:rsidR="0089486F" w:rsidRPr="0089486F">
              <w:t xml:space="preserve">and </w:t>
            </w:r>
            <w:r>
              <w:t xml:space="preserve">repaired/ </w:t>
            </w:r>
            <w:r w:rsidR="0089486F" w:rsidRPr="0089486F">
              <w:t>replaced when they are no longer stock proof.</w:t>
            </w:r>
          </w:p>
        </w:tc>
      </w:tr>
    </w:tbl>
    <w:p w14:paraId="74598283" w14:textId="77777777" w:rsidR="0089486F" w:rsidRDefault="0089486F"/>
    <w:tbl>
      <w:tblPr>
        <w:tblW w:w="9918" w:type="dxa"/>
        <w:tblLayout w:type="fixed"/>
        <w:tblCellMar>
          <w:left w:w="10" w:type="dxa"/>
          <w:right w:w="10" w:type="dxa"/>
        </w:tblCellMar>
        <w:tblLook w:val="04A0" w:firstRow="1" w:lastRow="0" w:firstColumn="1" w:lastColumn="0" w:noHBand="0" w:noVBand="1"/>
      </w:tblPr>
      <w:tblGrid>
        <w:gridCol w:w="3114"/>
        <w:gridCol w:w="6804"/>
      </w:tblGrid>
      <w:tr w:rsidR="00753F05" w:rsidRPr="00753F05" w14:paraId="517CDB04" w14:textId="77777777" w:rsidTr="00CE619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DDA96" w14:textId="77777777" w:rsidR="00753F05" w:rsidRPr="008067E5" w:rsidRDefault="00753F05" w:rsidP="004B01B3">
            <w:pPr>
              <w:rPr>
                <w:rFonts w:cstheme="minorHAnsi"/>
              </w:rPr>
            </w:pPr>
            <w:r w:rsidRPr="008067E5">
              <w:rPr>
                <w:rFonts w:cstheme="minorHAnsi"/>
              </w:rPr>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74F76223" w14:textId="77777777" w:rsidR="00753F05" w:rsidRPr="008067E5" w:rsidRDefault="00753F05" w:rsidP="004B01B3">
            <w:pPr>
              <w:rPr>
                <w:rFonts w:cstheme="minorHAnsi"/>
              </w:rPr>
            </w:pPr>
            <w:r w:rsidRPr="008067E5">
              <w:rPr>
                <w:rFonts w:cstheme="minorHAnsi"/>
              </w:rPr>
              <w:t>Rabbits (and hares)</w:t>
            </w:r>
          </w:p>
        </w:tc>
      </w:tr>
      <w:tr w:rsidR="00753F05" w:rsidRPr="00753F05" w14:paraId="3A4BD22A" w14:textId="77777777" w:rsidTr="00CE619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AFD7F" w14:textId="77777777" w:rsidR="00753F05" w:rsidRPr="008067E5" w:rsidRDefault="00753F05" w:rsidP="004B01B3">
            <w:pPr>
              <w:rPr>
                <w:rFonts w:cstheme="minorHAnsi"/>
              </w:rPr>
            </w:pPr>
            <w:r w:rsidRPr="008067E5">
              <w:rPr>
                <w:rFonts w:cstheme="minorHAnsi"/>
              </w:rPr>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CFA5E" w14:textId="77777777" w:rsidR="00753F05" w:rsidRDefault="00753F05" w:rsidP="004B01B3">
            <w:pPr>
              <w:rPr>
                <w:rFonts w:cstheme="minorHAnsi"/>
              </w:rPr>
            </w:pPr>
            <w:r w:rsidRPr="008067E5">
              <w:rPr>
                <w:rFonts w:cstheme="minorHAnsi"/>
              </w:rPr>
              <w:t>Medium</w:t>
            </w:r>
          </w:p>
          <w:p w14:paraId="0F653FC3" w14:textId="142C130E" w:rsidR="007F47FB" w:rsidRPr="008067E5" w:rsidRDefault="007F47FB" w:rsidP="007F47FB">
            <w:pPr>
              <w:pStyle w:val="ListParagraph"/>
            </w:pPr>
            <w:r>
              <w:t>Seen on holding and in the woods.</w:t>
            </w:r>
          </w:p>
        </w:tc>
      </w:tr>
      <w:tr w:rsidR="00753F05" w:rsidRPr="00753F05" w14:paraId="5F221ED9" w14:textId="77777777" w:rsidTr="00CE619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A6330" w14:textId="77777777" w:rsidR="00753F05" w:rsidRPr="008067E5" w:rsidRDefault="00753F05" w:rsidP="004B01B3">
            <w:pPr>
              <w:rPr>
                <w:rFonts w:cstheme="minorHAnsi"/>
              </w:rPr>
            </w:pPr>
            <w:r w:rsidRPr="008067E5">
              <w:rPr>
                <w:rFonts w:cstheme="minorHAnsi"/>
              </w:rPr>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BD851" w14:textId="77777777" w:rsidR="00753F05" w:rsidRPr="008067E5" w:rsidRDefault="00753F05" w:rsidP="004B01B3">
            <w:pPr>
              <w:rPr>
                <w:rFonts w:cstheme="minorHAnsi"/>
              </w:rPr>
            </w:pPr>
            <w:r w:rsidRPr="008067E5">
              <w:rPr>
                <w:rFonts w:cstheme="minorHAnsi"/>
              </w:rPr>
              <w:t>Low</w:t>
            </w:r>
          </w:p>
          <w:p w14:paraId="0384599B" w14:textId="77777777" w:rsidR="008067E5" w:rsidRDefault="00753F05" w:rsidP="004B01B3">
            <w:pPr>
              <w:pStyle w:val="ListParagraph"/>
              <w:spacing w:after="0"/>
            </w:pPr>
            <w:proofErr w:type="gramStart"/>
            <w:r w:rsidRPr="008067E5">
              <w:t>Similar to</w:t>
            </w:r>
            <w:proofErr w:type="gramEnd"/>
            <w:r w:rsidRPr="008067E5">
              <w:t xml:space="preserve"> deer above (section 5.3), but at lower level and more localised. </w:t>
            </w:r>
          </w:p>
          <w:p w14:paraId="5CB677E3" w14:textId="06F742BA" w:rsidR="00753F05" w:rsidRPr="008067E5" w:rsidRDefault="00753F05" w:rsidP="004B01B3">
            <w:pPr>
              <w:pStyle w:val="ListParagraph"/>
              <w:spacing w:after="0"/>
            </w:pPr>
            <w:r w:rsidRPr="008067E5">
              <w:t>Potential to impact recent broadleaved restocking (and new planting)</w:t>
            </w:r>
            <w:r w:rsidR="00B22FA2">
              <w:t xml:space="preserve"> if present in high enough numbers.</w:t>
            </w:r>
          </w:p>
        </w:tc>
      </w:tr>
      <w:tr w:rsidR="00753F05" w:rsidRPr="00753F05" w14:paraId="68C94012" w14:textId="77777777" w:rsidTr="00CE619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64D70" w14:textId="77777777" w:rsidR="00753F05" w:rsidRPr="008067E5" w:rsidRDefault="00753F05" w:rsidP="004B01B3">
            <w:pPr>
              <w:rPr>
                <w:rFonts w:cstheme="minorHAnsi"/>
              </w:rPr>
            </w:pPr>
            <w:r w:rsidRPr="008067E5">
              <w:rPr>
                <w:rFonts w:cstheme="minorHAnsi"/>
              </w:rPr>
              <w:t xml:space="preserve">Response </w:t>
            </w:r>
          </w:p>
          <w:p w14:paraId="7BD59D06" w14:textId="77777777" w:rsidR="00753F05" w:rsidRPr="008067E5" w:rsidRDefault="00753F05" w:rsidP="004B01B3">
            <w:pPr>
              <w:rPr>
                <w:rFonts w:cstheme="minorHAnsi"/>
              </w:rPr>
            </w:pPr>
            <w:r w:rsidRPr="008067E5">
              <w:rPr>
                <w:rFonts w:cstheme="minorHAnsi"/>
              </w:rPr>
              <w:t>(</w:t>
            </w:r>
            <w:proofErr w:type="spellStart"/>
            <w:r w:rsidRPr="008067E5">
              <w:rPr>
                <w:rFonts w:cstheme="minorHAnsi"/>
              </w:rPr>
              <w:t>inc</w:t>
            </w:r>
            <w:proofErr w:type="spellEnd"/>
            <w:r w:rsidRPr="008067E5">
              <w:rPr>
                <w:rFonts w:cstheme="minorHAnsi"/>
              </w:rPr>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D921" w14:textId="77777777" w:rsidR="00753F05" w:rsidRPr="008067E5" w:rsidRDefault="00753F05">
            <w:pPr>
              <w:numPr>
                <w:ilvl w:val="0"/>
                <w:numId w:val="18"/>
              </w:numPr>
              <w:ind w:left="323" w:hanging="283"/>
              <w:rPr>
                <w:rFonts w:cstheme="minorHAnsi"/>
                <w:bCs/>
              </w:rPr>
            </w:pPr>
            <w:r w:rsidRPr="008067E5">
              <w:rPr>
                <w:rFonts w:cstheme="minorHAnsi"/>
                <w:bCs/>
              </w:rPr>
              <w:t xml:space="preserve">Their presence and impacts will </w:t>
            </w:r>
            <w:proofErr w:type="gramStart"/>
            <w:r w:rsidRPr="008067E5">
              <w:rPr>
                <w:rFonts w:cstheme="minorHAnsi"/>
                <w:bCs/>
              </w:rPr>
              <w:t>noted</w:t>
            </w:r>
            <w:proofErr w:type="gramEnd"/>
            <w:r w:rsidRPr="008067E5">
              <w:rPr>
                <w:rFonts w:cstheme="minorHAnsi"/>
                <w:bCs/>
              </w:rPr>
              <w:t xml:space="preserve"> within the deer management </w:t>
            </w:r>
            <w:proofErr w:type="gramStart"/>
            <w:r w:rsidRPr="008067E5">
              <w:rPr>
                <w:rFonts w:cstheme="minorHAnsi"/>
                <w:bCs/>
              </w:rPr>
              <w:t>plan, and</w:t>
            </w:r>
            <w:proofErr w:type="gramEnd"/>
            <w:r w:rsidRPr="008067E5">
              <w:rPr>
                <w:rFonts w:cstheme="minorHAnsi"/>
                <w:bCs/>
              </w:rPr>
              <w:t xml:space="preserve"> tackled in a similar way.</w:t>
            </w:r>
          </w:p>
          <w:p w14:paraId="3AAC8563" w14:textId="77777777" w:rsidR="008067E5" w:rsidRPr="008067E5" w:rsidRDefault="00753F05">
            <w:pPr>
              <w:pStyle w:val="ListParagraph"/>
              <w:numPr>
                <w:ilvl w:val="0"/>
                <w:numId w:val="18"/>
              </w:numPr>
              <w:spacing w:after="0"/>
              <w:ind w:left="323" w:hanging="283"/>
              <w:rPr>
                <w:rFonts w:cstheme="minorHAnsi"/>
              </w:rPr>
            </w:pPr>
            <w:r w:rsidRPr="008067E5">
              <w:t>Monitoring of population and damage on young trees will be carried out.</w:t>
            </w:r>
          </w:p>
          <w:p w14:paraId="691BC108" w14:textId="099CB2B2" w:rsidR="00753F05" w:rsidRPr="008067E5" w:rsidRDefault="00753F05">
            <w:pPr>
              <w:pStyle w:val="ListParagraph"/>
              <w:numPr>
                <w:ilvl w:val="0"/>
                <w:numId w:val="18"/>
              </w:numPr>
              <w:spacing w:after="0"/>
              <w:ind w:left="323" w:hanging="283"/>
              <w:rPr>
                <w:rFonts w:cstheme="minorHAnsi"/>
              </w:rPr>
            </w:pPr>
            <w:r w:rsidRPr="008067E5">
              <w:t xml:space="preserve">If required, broadleaved restocking (and new planting) will be fitted with individual tree shelters (main canopy trees) or 0.75m spirals (minor trees and shrubs).  </w:t>
            </w:r>
          </w:p>
        </w:tc>
      </w:tr>
    </w:tbl>
    <w:p w14:paraId="21DA2EFE" w14:textId="119E7F91" w:rsidR="007F3015" w:rsidRDefault="00A454B9" w:rsidP="00550034">
      <w:pPr>
        <w:pStyle w:val="Heading1FC"/>
        <w:spacing w:before="360"/>
      </w:pPr>
      <w:bookmarkStart w:id="53" w:name="_Toc181705408"/>
      <w:r>
        <w:t>5.</w:t>
      </w:r>
      <w:r w:rsidR="00DD2984">
        <w:t>6</w:t>
      </w:r>
      <w:r>
        <w:t xml:space="preserve"> Water </w:t>
      </w:r>
      <w:r w:rsidR="00143357">
        <w:t>and</w:t>
      </w:r>
      <w:r>
        <w:t xml:space="preserve"> </w:t>
      </w:r>
      <w:r w:rsidR="00143357">
        <w:t>s</w:t>
      </w:r>
      <w:r>
        <w:t>oil</w:t>
      </w:r>
      <w:bookmarkEnd w:id="53"/>
    </w:p>
    <w:tbl>
      <w:tblPr>
        <w:tblW w:w="9918" w:type="dxa"/>
        <w:tblLayout w:type="fixed"/>
        <w:tblCellMar>
          <w:left w:w="10" w:type="dxa"/>
          <w:right w:w="10" w:type="dxa"/>
        </w:tblCellMar>
        <w:tblLook w:val="04A0" w:firstRow="1" w:lastRow="0" w:firstColumn="1" w:lastColumn="0" w:noHBand="0" w:noVBand="1"/>
      </w:tblPr>
      <w:tblGrid>
        <w:gridCol w:w="3114"/>
        <w:gridCol w:w="6804"/>
      </w:tblGrid>
      <w:tr w:rsidR="00EF546F" w14:paraId="360F1008" w14:textId="77777777" w:rsidTr="007944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AE20E" w14:textId="77777777" w:rsidR="00EF546F" w:rsidRDefault="00EF546F" w:rsidP="004B01B3">
            <w:r>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094EFB65" w14:textId="5A5F0B53" w:rsidR="00EF546F" w:rsidRDefault="00EF546F" w:rsidP="004B01B3">
            <w:pPr>
              <w:tabs>
                <w:tab w:val="center" w:pos="1581"/>
              </w:tabs>
            </w:pPr>
            <w:r>
              <w:t>Pollution</w:t>
            </w:r>
            <w:r w:rsidR="00143357">
              <w:t xml:space="preserve"> incidents (point source)</w:t>
            </w:r>
          </w:p>
        </w:tc>
      </w:tr>
      <w:tr w:rsidR="00EF546F" w14:paraId="51AB900C" w14:textId="77777777" w:rsidTr="00EF546F">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6E18A" w14:textId="77777777" w:rsidR="00EF546F" w:rsidRDefault="00EF546F" w:rsidP="004B01B3">
            <w:r>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754C9" w14:textId="77777777" w:rsidR="00EF546F" w:rsidRDefault="00EF546F" w:rsidP="004B01B3">
            <w:pPr>
              <w:tabs>
                <w:tab w:val="center" w:pos="1581"/>
              </w:tabs>
            </w:pPr>
            <w:r>
              <w:t>Low</w:t>
            </w:r>
            <w:r w:rsidRPr="00794965">
              <w:t xml:space="preserve"> </w:t>
            </w:r>
          </w:p>
          <w:p w14:paraId="452C5AFE" w14:textId="3388F0DC" w:rsidR="00EF546F" w:rsidRDefault="00677506" w:rsidP="004B01B3">
            <w:pPr>
              <w:pStyle w:val="ListParagraph"/>
              <w:spacing w:after="0"/>
            </w:pPr>
            <w:r>
              <w:t xml:space="preserve">The woods at Valley View have minimal contact with watercourses but </w:t>
            </w:r>
            <w:r w:rsidR="00EF546F" w:rsidRPr="00794965">
              <w:t xml:space="preserve">pollution from fuel/oil </w:t>
            </w:r>
            <w:r w:rsidR="00EF546F">
              <w:t xml:space="preserve">or pesticide </w:t>
            </w:r>
            <w:r w:rsidR="00EF546F" w:rsidRPr="00794965">
              <w:t>spillage</w:t>
            </w:r>
            <w:r w:rsidR="00FD3963">
              <w:t xml:space="preserve"> during</w:t>
            </w:r>
            <w:r w:rsidR="006459B0">
              <w:t xml:space="preserve"> any</w:t>
            </w:r>
            <w:r w:rsidR="00FD3963">
              <w:t xml:space="preserve"> forest operations</w:t>
            </w:r>
            <w:r w:rsidR="00EF546F" w:rsidRPr="00794965">
              <w:t xml:space="preserve"> is a potential risk.</w:t>
            </w:r>
          </w:p>
        </w:tc>
      </w:tr>
      <w:tr w:rsidR="00EF546F" w14:paraId="75667F85" w14:textId="77777777" w:rsidTr="00EF546F">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20B07" w14:textId="77777777" w:rsidR="00EF546F" w:rsidRDefault="00EF546F" w:rsidP="004B01B3">
            <w:r>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15A77" w14:textId="77777777" w:rsidR="00EF546F" w:rsidRDefault="00EF546F" w:rsidP="004B01B3">
            <w:pPr>
              <w:tabs>
                <w:tab w:val="center" w:pos="1581"/>
              </w:tabs>
            </w:pPr>
            <w:r>
              <w:t>High</w:t>
            </w:r>
          </w:p>
          <w:p w14:paraId="4FF5D7D1" w14:textId="77777777" w:rsidR="00BA1365" w:rsidRDefault="00BA1365" w:rsidP="004B01B3">
            <w:pPr>
              <w:pStyle w:val="ListParagraph"/>
              <w:spacing w:after="0"/>
            </w:pPr>
            <w:r w:rsidRPr="00BA1365">
              <w:t>Potentially serious consequences to aquatic life, human health and vegetation</w:t>
            </w:r>
            <w:r>
              <w:t>, even from small quantities</w:t>
            </w:r>
            <w:r w:rsidRPr="00BA1365">
              <w:t>.</w:t>
            </w:r>
          </w:p>
          <w:p w14:paraId="582DF03F" w14:textId="2F14E2BD" w:rsidR="00B671C9" w:rsidRDefault="00B671C9" w:rsidP="004B01B3">
            <w:pPr>
              <w:pStyle w:val="ListParagraph"/>
              <w:spacing w:after="0"/>
            </w:pPr>
            <w:r>
              <w:t>Holding is within DWSZ and DWPA (see section 4.2, Water) which seeks to reduce chemical inputs.</w:t>
            </w:r>
          </w:p>
        </w:tc>
      </w:tr>
      <w:tr w:rsidR="00EF546F" w14:paraId="481F080D" w14:textId="77777777" w:rsidTr="0079440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6EEEF" w14:textId="77777777" w:rsidR="00EF546F" w:rsidRDefault="00EF546F" w:rsidP="004B01B3">
            <w:r>
              <w:t xml:space="preserve">Response </w:t>
            </w:r>
          </w:p>
          <w:p w14:paraId="7836FAF6" w14:textId="0835BC56" w:rsidR="00EF546F" w:rsidRDefault="00EF546F" w:rsidP="004B01B3">
            <w:r>
              <w:t>(</w:t>
            </w:r>
            <w:proofErr w:type="spellStart"/>
            <w:r>
              <w:t>inc</w:t>
            </w:r>
            <w:proofErr w:type="spellEnd"/>
            <w:r>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6186" w14:textId="0254CAC5" w:rsidR="00FD3963" w:rsidRPr="00C74EAF" w:rsidRDefault="00677506">
            <w:pPr>
              <w:pStyle w:val="ListParagraph"/>
              <w:numPr>
                <w:ilvl w:val="0"/>
                <w:numId w:val="59"/>
              </w:numPr>
              <w:spacing w:after="0"/>
              <w:ind w:left="323" w:hanging="283"/>
            </w:pPr>
            <w:r>
              <w:t>O</w:t>
            </w:r>
            <w:r w:rsidR="00FD3963">
              <w:t>perat</w:t>
            </w:r>
            <w:r>
              <w:t>ors will</w:t>
            </w:r>
            <w:r w:rsidR="00FD3963">
              <w:t xml:space="preserve"> </w:t>
            </w:r>
            <w:r w:rsidR="00FD3963" w:rsidRPr="00C74EAF">
              <w:t>observe label requirements for use and storage of fuels, oils, and containers; and to carry/ maintain adequate spill kits.</w:t>
            </w:r>
          </w:p>
          <w:p w14:paraId="410A3FB2" w14:textId="77777777" w:rsidR="00FD3963" w:rsidRDefault="00FD3963">
            <w:pPr>
              <w:pStyle w:val="ListParagraph"/>
              <w:numPr>
                <w:ilvl w:val="0"/>
                <w:numId w:val="59"/>
              </w:numPr>
              <w:spacing w:after="0"/>
              <w:ind w:left="323" w:hanging="283"/>
            </w:pPr>
            <w:r>
              <w:t>F</w:t>
            </w:r>
            <w:r w:rsidRPr="00785B8D">
              <w:t xml:space="preserve">uel </w:t>
            </w:r>
            <w:r>
              <w:t>will</w:t>
            </w:r>
            <w:r w:rsidRPr="00785B8D">
              <w:t xml:space="preserve"> </w:t>
            </w:r>
            <w:r>
              <w:t xml:space="preserve">not </w:t>
            </w:r>
            <w:r w:rsidRPr="00785B8D">
              <w:t>be stored near to watercourses.</w:t>
            </w:r>
          </w:p>
          <w:p w14:paraId="413A7830" w14:textId="77777777" w:rsidR="00FD3963" w:rsidRDefault="00FD3963">
            <w:pPr>
              <w:pStyle w:val="ListParagraph"/>
              <w:numPr>
                <w:ilvl w:val="0"/>
                <w:numId w:val="59"/>
              </w:numPr>
              <w:spacing w:after="0"/>
              <w:ind w:left="323" w:hanging="283"/>
            </w:pPr>
            <w:r w:rsidRPr="00AC1509">
              <w:t xml:space="preserve">Refuelling to be carried out on hard surfaces or drip trays, well away from </w:t>
            </w:r>
            <w:r w:rsidRPr="002F4201">
              <w:t>watercourses or other sensitive areas.</w:t>
            </w:r>
          </w:p>
          <w:p w14:paraId="023ACF62" w14:textId="12B95C93" w:rsidR="00EF546F" w:rsidRPr="002F4201" w:rsidRDefault="00677506" w:rsidP="00677506">
            <w:pPr>
              <w:pStyle w:val="ListParagraph"/>
              <w:numPr>
                <w:ilvl w:val="0"/>
                <w:numId w:val="59"/>
              </w:numPr>
              <w:spacing w:after="0"/>
              <w:ind w:left="323" w:hanging="283"/>
            </w:pPr>
            <w:r>
              <w:t>U</w:t>
            </w:r>
            <w:r w:rsidRPr="00C74EAF">
              <w:t xml:space="preserve">se </w:t>
            </w:r>
            <w:r>
              <w:t xml:space="preserve">of </w:t>
            </w:r>
            <w:r w:rsidRPr="00C74EAF">
              <w:t xml:space="preserve">biodegradable lubricants </w:t>
            </w:r>
            <w:r w:rsidR="00FD3963" w:rsidRPr="00C74EAF">
              <w:t>will</w:t>
            </w:r>
            <w:r w:rsidR="00FD3963">
              <w:t xml:space="preserve"> be encouraged </w:t>
            </w:r>
            <w:r>
              <w:t xml:space="preserve">where </w:t>
            </w:r>
            <w:r w:rsidR="00FD3963" w:rsidRPr="00C74EAF">
              <w:t>possible.</w:t>
            </w:r>
          </w:p>
          <w:p w14:paraId="25329721" w14:textId="23048935" w:rsidR="00EF546F" w:rsidRPr="002F4201" w:rsidRDefault="00FD3963">
            <w:pPr>
              <w:pStyle w:val="ListParagraph"/>
              <w:numPr>
                <w:ilvl w:val="0"/>
                <w:numId w:val="59"/>
              </w:numPr>
              <w:spacing w:after="0"/>
              <w:ind w:left="323" w:hanging="283"/>
            </w:pPr>
            <w:r>
              <w:t>Herbicide/ pesticide</w:t>
            </w:r>
            <w:r w:rsidR="00EF546F" w:rsidRPr="002F4201">
              <w:t xml:space="preserve"> usage will be kept to a minimum and only employed if no other alternative is feasible.</w:t>
            </w:r>
          </w:p>
          <w:p w14:paraId="20DC8D22" w14:textId="51DAD219" w:rsidR="00FD3963" w:rsidRPr="00C74EAF" w:rsidRDefault="00FD3963">
            <w:pPr>
              <w:pStyle w:val="ListParagraph"/>
              <w:numPr>
                <w:ilvl w:val="0"/>
                <w:numId w:val="59"/>
              </w:numPr>
              <w:spacing w:after="0"/>
              <w:ind w:left="323" w:hanging="283"/>
            </w:pPr>
            <w:r>
              <w:t>See section 5.7 below re disposal of waste.</w:t>
            </w:r>
          </w:p>
        </w:tc>
      </w:tr>
    </w:tbl>
    <w:p w14:paraId="41CF8715" w14:textId="6711B3A8" w:rsidR="007F3015" w:rsidRDefault="00A454B9" w:rsidP="00550034">
      <w:pPr>
        <w:pStyle w:val="Heading1FC"/>
        <w:spacing w:before="360"/>
      </w:pPr>
      <w:bookmarkStart w:id="54" w:name="_Toc181705409"/>
      <w:r>
        <w:lastRenderedPageBreak/>
        <w:t>5.</w:t>
      </w:r>
      <w:r w:rsidR="00DD2984">
        <w:t>7</w:t>
      </w:r>
      <w:r>
        <w:t xml:space="preserve"> Environmental</w:t>
      </w:r>
      <w:bookmarkEnd w:id="54"/>
    </w:p>
    <w:tbl>
      <w:tblPr>
        <w:tblW w:w="9918" w:type="dxa"/>
        <w:tblLayout w:type="fixed"/>
        <w:tblCellMar>
          <w:left w:w="10" w:type="dxa"/>
          <w:right w:w="10" w:type="dxa"/>
        </w:tblCellMar>
        <w:tblLook w:val="04A0" w:firstRow="1" w:lastRow="0" w:firstColumn="1" w:lastColumn="0" w:noHBand="0" w:noVBand="1"/>
      </w:tblPr>
      <w:tblGrid>
        <w:gridCol w:w="3114"/>
        <w:gridCol w:w="6804"/>
      </w:tblGrid>
      <w:tr w:rsidR="004B01B3" w:rsidRPr="004B01B3" w14:paraId="58ECDA83"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42BFE" w14:textId="77777777" w:rsidR="004B01B3" w:rsidRPr="004B01B3" w:rsidRDefault="004B01B3" w:rsidP="004B01B3">
            <w:r w:rsidRPr="004B01B3">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tcPr>
          <w:p w14:paraId="3D28951A" w14:textId="77777777" w:rsidR="004B01B3" w:rsidRPr="004B01B3" w:rsidRDefault="004B01B3" w:rsidP="004B01B3">
            <w:pPr>
              <w:tabs>
                <w:tab w:val="center" w:pos="1581"/>
              </w:tabs>
            </w:pPr>
            <w:r w:rsidRPr="004B01B3">
              <w:t>Wind</w:t>
            </w:r>
          </w:p>
        </w:tc>
      </w:tr>
      <w:tr w:rsidR="004B01B3" w:rsidRPr="004B01B3" w14:paraId="593914F0"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7CC27" w14:textId="77777777" w:rsidR="004B01B3" w:rsidRPr="004B01B3" w:rsidRDefault="004B01B3" w:rsidP="004B01B3">
            <w:r w:rsidRPr="004B01B3">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FB19D" w14:textId="2AF0C2C7" w:rsidR="004B01B3" w:rsidRPr="004B01B3" w:rsidRDefault="004B01B3" w:rsidP="004B01B3">
            <w:pPr>
              <w:tabs>
                <w:tab w:val="center" w:pos="1581"/>
              </w:tabs>
            </w:pPr>
            <w:r w:rsidRPr="004B01B3">
              <w:t>Medium</w:t>
            </w:r>
            <w:r w:rsidR="00677506">
              <w:t>-High</w:t>
            </w:r>
          </w:p>
          <w:p w14:paraId="5E4D4B78" w14:textId="7E4F5A46" w:rsidR="00F23699" w:rsidRDefault="00677506" w:rsidP="00B671C9">
            <w:pPr>
              <w:pStyle w:val="ListParagraph"/>
              <w:numPr>
                <w:ilvl w:val="0"/>
                <w:numId w:val="37"/>
              </w:numPr>
              <w:ind w:left="323" w:hanging="283"/>
            </w:pPr>
            <w:r w:rsidRPr="00677506">
              <w:t>Exposure varies from sheltered to moderately exposed</w:t>
            </w:r>
            <w:r w:rsidR="00F23699">
              <w:t>, soils are very moist</w:t>
            </w:r>
            <w:r w:rsidRPr="00677506">
              <w:t xml:space="preserve">.  </w:t>
            </w:r>
          </w:p>
          <w:p w14:paraId="4E4DBDB4" w14:textId="379806E5" w:rsidR="00677506" w:rsidRPr="00677506" w:rsidRDefault="00677506" w:rsidP="00B671C9">
            <w:pPr>
              <w:pStyle w:val="ListParagraph"/>
              <w:numPr>
                <w:ilvl w:val="0"/>
                <w:numId w:val="37"/>
              </w:numPr>
              <w:spacing w:after="0"/>
              <w:ind w:left="323" w:hanging="283"/>
            </w:pPr>
            <w:r w:rsidRPr="00677506">
              <w:t>There is a risk of windthrow on the uppermost plantations near the road forming the southern boundary of the farm, but the woods in the valley towards the north and east are more sheltered.</w:t>
            </w:r>
          </w:p>
          <w:p w14:paraId="01CD43C9" w14:textId="11388927" w:rsidR="004B01B3" w:rsidRPr="00F23699" w:rsidRDefault="004B01B3" w:rsidP="00B671C9">
            <w:pPr>
              <w:numPr>
                <w:ilvl w:val="0"/>
                <w:numId w:val="37"/>
              </w:numPr>
              <w:tabs>
                <w:tab w:val="center" w:pos="1581"/>
              </w:tabs>
              <w:ind w:left="323" w:hanging="283"/>
              <w:contextualSpacing/>
              <w:rPr>
                <w:rFonts w:ascii="Calibri" w:eastAsia="Calibri" w:hAnsi="Calibri"/>
                <w:sz w:val="24"/>
                <w:szCs w:val="24"/>
                <w:lang w:bidi="en-US"/>
              </w:rPr>
            </w:pPr>
            <w:r w:rsidRPr="004B01B3">
              <w:rPr>
                <w:rFonts w:eastAsia="Calibri"/>
                <w:lang w:bidi="en-US"/>
              </w:rPr>
              <w:t xml:space="preserve">Incidence </w:t>
            </w:r>
            <w:r w:rsidR="00B671C9">
              <w:rPr>
                <w:rFonts w:eastAsia="Calibri"/>
                <w:lang w:bidi="en-US"/>
              </w:rPr>
              <w:t xml:space="preserve">of storms </w:t>
            </w:r>
            <w:r w:rsidRPr="004B01B3">
              <w:rPr>
                <w:rFonts w:eastAsia="Calibri"/>
                <w:lang w:bidi="en-US"/>
              </w:rPr>
              <w:t>is likely to increase in future under climate change</w:t>
            </w:r>
            <w:r w:rsidR="00B671C9">
              <w:rPr>
                <w:rFonts w:eastAsia="Calibri"/>
                <w:lang w:bidi="en-US"/>
              </w:rPr>
              <w:t xml:space="preserve"> (see section 5.9)</w:t>
            </w:r>
            <w:r w:rsidRPr="004B01B3">
              <w:rPr>
                <w:rFonts w:eastAsia="Calibri"/>
                <w:lang w:bidi="en-US"/>
              </w:rPr>
              <w:t>.</w:t>
            </w:r>
          </w:p>
          <w:p w14:paraId="33E8A4ED" w14:textId="28E5A17A" w:rsidR="00B671C9" w:rsidRDefault="00B671C9" w:rsidP="00B671C9">
            <w:pPr>
              <w:numPr>
                <w:ilvl w:val="0"/>
                <w:numId w:val="37"/>
              </w:numPr>
              <w:tabs>
                <w:tab w:val="center" w:pos="1581"/>
              </w:tabs>
              <w:ind w:left="323" w:hanging="283"/>
              <w:rPr>
                <w:rFonts w:eastAsia="Calibri"/>
                <w:lang w:bidi="en-US"/>
              </w:rPr>
            </w:pPr>
            <w:r>
              <w:rPr>
                <w:rFonts w:eastAsia="Calibri"/>
                <w:lang w:bidi="en-US"/>
              </w:rPr>
              <w:t xml:space="preserve">Introduction of management to previously </w:t>
            </w:r>
            <w:proofErr w:type="spellStart"/>
            <w:r>
              <w:rPr>
                <w:rFonts w:eastAsia="Calibri"/>
                <w:lang w:bidi="en-US"/>
              </w:rPr>
              <w:t>unthinned</w:t>
            </w:r>
            <w:proofErr w:type="spellEnd"/>
            <w:r>
              <w:rPr>
                <w:rFonts w:eastAsia="Calibri"/>
                <w:lang w:bidi="en-US"/>
              </w:rPr>
              <w:t xml:space="preserve"> stands in vulnerable areas is likely to lead to windthrow.</w:t>
            </w:r>
          </w:p>
          <w:p w14:paraId="0F3401E3" w14:textId="3BEEEBD2" w:rsidR="00B671C9" w:rsidRPr="00B671C9" w:rsidRDefault="00F23699" w:rsidP="00B671C9">
            <w:pPr>
              <w:numPr>
                <w:ilvl w:val="0"/>
                <w:numId w:val="37"/>
              </w:numPr>
              <w:tabs>
                <w:tab w:val="center" w:pos="1581"/>
              </w:tabs>
              <w:ind w:left="323" w:hanging="283"/>
              <w:contextualSpacing/>
              <w:rPr>
                <w:rFonts w:ascii="Calibri" w:eastAsia="Calibri" w:hAnsi="Calibri"/>
                <w:sz w:val="24"/>
                <w:szCs w:val="24"/>
                <w:lang w:bidi="en-US"/>
              </w:rPr>
            </w:pPr>
            <w:r>
              <w:rPr>
                <w:rFonts w:eastAsia="Calibri"/>
                <w:lang w:bidi="en-US"/>
              </w:rPr>
              <w:t>Poplars are vulnerable due to their shallow rooting characteristic.</w:t>
            </w:r>
          </w:p>
        </w:tc>
      </w:tr>
      <w:tr w:rsidR="004B01B3" w:rsidRPr="004B01B3" w14:paraId="3DA9BE02"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53338" w14:textId="77777777" w:rsidR="004B01B3" w:rsidRPr="004B01B3" w:rsidRDefault="004B01B3" w:rsidP="004B01B3">
            <w:r w:rsidRPr="004B01B3">
              <w:t>Impact</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AEB18" w14:textId="77777777" w:rsidR="004B01B3" w:rsidRPr="004B01B3" w:rsidRDefault="004B01B3" w:rsidP="004B01B3">
            <w:pPr>
              <w:tabs>
                <w:tab w:val="center" w:pos="1581"/>
              </w:tabs>
            </w:pPr>
            <w:r w:rsidRPr="004B01B3">
              <w:t>Medium</w:t>
            </w:r>
          </w:p>
          <w:p w14:paraId="1DFE3E53" w14:textId="0C70999F" w:rsidR="004B01B3" w:rsidRPr="004B01B3" w:rsidRDefault="004B01B3" w:rsidP="00B671C9">
            <w:pPr>
              <w:numPr>
                <w:ilvl w:val="0"/>
                <w:numId w:val="62"/>
              </w:numPr>
              <w:tabs>
                <w:tab w:val="center" w:pos="1581"/>
              </w:tabs>
              <w:ind w:left="318" w:hanging="284"/>
              <w:rPr>
                <w:rFonts w:eastAsia="Calibri"/>
                <w:lang w:bidi="en-US"/>
              </w:rPr>
            </w:pPr>
            <w:r>
              <w:rPr>
                <w:rFonts w:eastAsia="Calibri"/>
                <w:lang w:bidi="en-US"/>
              </w:rPr>
              <w:t>Reduced value of timber, blocking of access, increased costs of harvesting.</w:t>
            </w:r>
            <w:r w:rsidR="00F23699">
              <w:rPr>
                <w:rFonts w:eastAsia="Calibri"/>
                <w:lang w:bidi="en-US"/>
              </w:rPr>
              <w:t xml:space="preserve"> </w:t>
            </w:r>
          </w:p>
        </w:tc>
      </w:tr>
      <w:tr w:rsidR="004B01B3" w:rsidRPr="004B01B3" w14:paraId="629C6681"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B33FC" w14:textId="77777777" w:rsidR="004B01B3" w:rsidRPr="004B01B3" w:rsidRDefault="004B01B3" w:rsidP="004B01B3">
            <w:r w:rsidRPr="004B01B3">
              <w:t xml:space="preserve">Response </w:t>
            </w:r>
          </w:p>
          <w:p w14:paraId="61361B8B" w14:textId="77777777" w:rsidR="004B01B3" w:rsidRPr="004B01B3" w:rsidRDefault="004B01B3" w:rsidP="004B01B3">
            <w:r w:rsidRPr="004B01B3">
              <w:t>(</w:t>
            </w:r>
            <w:proofErr w:type="spellStart"/>
            <w:r w:rsidRPr="004B01B3">
              <w:t>inc</w:t>
            </w:r>
            <w:proofErr w:type="spellEnd"/>
            <w:r w:rsidRPr="004B01B3">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7FEE1" w14:textId="77777777" w:rsidR="00B671C9" w:rsidRDefault="004B01B3" w:rsidP="00B671C9">
            <w:pPr>
              <w:pStyle w:val="ListParagraph"/>
              <w:numPr>
                <w:ilvl w:val="0"/>
                <w:numId w:val="33"/>
              </w:numPr>
              <w:spacing w:after="0"/>
              <w:ind w:left="323" w:hanging="283"/>
            </w:pPr>
            <w:r w:rsidRPr="00747DE6">
              <w:t>Windfirm edges to be retained</w:t>
            </w:r>
            <w:r w:rsidR="00B671C9">
              <w:t xml:space="preserve"> </w:t>
            </w:r>
            <w:r w:rsidRPr="00747DE6">
              <w:t>on SW side</w:t>
            </w:r>
            <w:r w:rsidR="00B671C9">
              <w:t xml:space="preserve"> of plantations at higher elevation. </w:t>
            </w:r>
          </w:p>
          <w:p w14:paraId="73CB8AE5" w14:textId="4DB7647A" w:rsidR="004B01B3" w:rsidRPr="004B01B3" w:rsidRDefault="004B01B3" w:rsidP="00B671C9">
            <w:pPr>
              <w:pStyle w:val="ListParagraph"/>
              <w:numPr>
                <w:ilvl w:val="0"/>
                <w:numId w:val="33"/>
              </w:numPr>
              <w:spacing w:after="0"/>
              <w:ind w:left="323" w:hanging="283"/>
            </w:pPr>
            <w:r>
              <w:t>Reduc</w:t>
            </w:r>
            <w:r w:rsidR="00B671C9">
              <w:t>tion of poplar and u</w:t>
            </w:r>
            <w:r>
              <w:t xml:space="preserve">se </w:t>
            </w:r>
            <w:r w:rsidR="00B671C9">
              <w:t xml:space="preserve">of </w:t>
            </w:r>
            <w:r>
              <w:t>alternative</w:t>
            </w:r>
            <w:r w:rsidR="00B671C9">
              <w:t xml:space="preserve"> site-adapted </w:t>
            </w:r>
            <w:r>
              <w:t>s</w:t>
            </w:r>
            <w:r w:rsidR="00B671C9">
              <w:t>pecies</w:t>
            </w:r>
            <w:r>
              <w:t xml:space="preserve"> when restocking</w:t>
            </w:r>
            <w:r w:rsidR="00B671C9">
              <w:t xml:space="preserve"> or supplementary planting</w:t>
            </w:r>
            <w:r>
              <w:t>.</w:t>
            </w:r>
          </w:p>
        </w:tc>
      </w:tr>
    </w:tbl>
    <w:p w14:paraId="7B4D5388" w14:textId="77777777" w:rsidR="00307890" w:rsidRDefault="00307890" w:rsidP="004B01B3"/>
    <w:tbl>
      <w:tblPr>
        <w:tblW w:w="9918" w:type="dxa"/>
        <w:tblLayout w:type="fixed"/>
        <w:tblCellMar>
          <w:left w:w="10" w:type="dxa"/>
          <w:right w:w="10" w:type="dxa"/>
        </w:tblCellMar>
        <w:tblLook w:val="04A0" w:firstRow="1" w:lastRow="0" w:firstColumn="1" w:lastColumn="0" w:noHBand="0" w:noVBand="1"/>
      </w:tblPr>
      <w:tblGrid>
        <w:gridCol w:w="3114"/>
        <w:gridCol w:w="6804"/>
      </w:tblGrid>
      <w:tr w:rsidR="00F72FB9" w:rsidRPr="00F72FB9" w14:paraId="283A8780" w14:textId="77777777" w:rsidTr="006459B0">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E7F1" w14:textId="77777777" w:rsidR="00F72FB9" w:rsidRPr="00F72FB9" w:rsidRDefault="00F72FB9" w:rsidP="004B01B3">
            <w:r w:rsidRPr="00F72FB9">
              <w:t>Threat</w:t>
            </w:r>
          </w:p>
        </w:tc>
        <w:tc>
          <w:tcPr>
            <w:tcW w:w="680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1F94BD9A" w14:textId="001EB5D9" w:rsidR="00F72FB9" w:rsidRPr="00F72FB9" w:rsidRDefault="00F72FB9" w:rsidP="004B01B3">
            <w:r w:rsidRPr="00F72FB9">
              <w:t>Non-native invasive species (INNS)</w:t>
            </w:r>
            <w:r w:rsidR="006459B0">
              <w:t xml:space="preserve"> e.g. rhododendron, snowberry</w:t>
            </w:r>
          </w:p>
        </w:tc>
      </w:tr>
      <w:tr w:rsidR="00F72FB9" w:rsidRPr="00F72FB9" w14:paraId="6910633A"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D1493" w14:textId="77777777" w:rsidR="00F72FB9" w:rsidRPr="00F72FB9" w:rsidRDefault="00F72FB9" w:rsidP="004B01B3">
            <w:r w:rsidRPr="00F72FB9">
              <w:t>Likelihood of presence</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B3025" w14:textId="30E0FCF9" w:rsidR="00F72FB9" w:rsidRPr="00F72FB9" w:rsidRDefault="006459B0" w:rsidP="004B01B3">
            <w:r>
              <w:t>Low</w:t>
            </w:r>
          </w:p>
          <w:p w14:paraId="508A69F9" w14:textId="02A6C425" w:rsidR="00F72FB9" w:rsidRPr="006459B0" w:rsidRDefault="006459B0" w:rsidP="006459B0">
            <w:pPr>
              <w:numPr>
                <w:ilvl w:val="0"/>
                <w:numId w:val="46"/>
              </w:numPr>
              <w:ind w:left="323" w:hanging="283"/>
              <w:contextualSpacing/>
              <w:rPr>
                <w:rFonts w:eastAsia="Calibri"/>
                <w:lang w:bidi="en-US"/>
              </w:rPr>
            </w:pPr>
            <w:r w:rsidRPr="006459B0">
              <w:rPr>
                <w:rFonts w:eastAsia="Calibri"/>
                <w:lang w:bidi="en-US"/>
              </w:rPr>
              <w:t xml:space="preserve">None present </w:t>
            </w:r>
            <w:proofErr w:type="gramStart"/>
            <w:r w:rsidRPr="006459B0">
              <w:rPr>
                <w:rFonts w:eastAsia="Calibri"/>
                <w:lang w:bidi="en-US"/>
              </w:rPr>
              <w:t>currently, but</w:t>
            </w:r>
            <w:proofErr w:type="gramEnd"/>
            <w:r w:rsidRPr="006459B0">
              <w:rPr>
                <w:rFonts w:eastAsia="Calibri"/>
                <w:lang w:bidi="en-US"/>
              </w:rPr>
              <w:t xml:space="preserve"> could </w:t>
            </w:r>
            <w:r>
              <w:rPr>
                <w:rFonts w:eastAsia="Calibri"/>
                <w:lang w:bidi="en-US"/>
              </w:rPr>
              <w:t>spread</w:t>
            </w:r>
            <w:r w:rsidRPr="006459B0">
              <w:rPr>
                <w:rFonts w:eastAsia="Calibri"/>
                <w:lang w:bidi="en-US"/>
              </w:rPr>
              <w:t xml:space="preserve"> in</w:t>
            </w:r>
            <w:r>
              <w:rPr>
                <w:rFonts w:eastAsia="Calibri"/>
                <w:lang w:bidi="en-US"/>
              </w:rPr>
              <w:t xml:space="preserve"> from neighbouring land or residential properties</w:t>
            </w:r>
            <w:r w:rsidR="00F72FB9" w:rsidRPr="006459B0">
              <w:rPr>
                <w:rFonts w:eastAsia="Calibri"/>
                <w:lang w:bidi="en-US"/>
              </w:rPr>
              <w:t>.</w:t>
            </w:r>
          </w:p>
        </w:tc>
      </w:tr>
      <w:tr w:rsidR="00F72FB9" w:rsidRPr="00F72FB9" w14:paraId="079AB38E"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B85E2" w14:textId="77777777" w:rsidR="00F72FB9" w:rsidRPr="00F72FB9" w:rsidRDefault="00F72FB9" w:rsidP="004B01B3">
            <w:r w:rsidRPr="00F72FB9">
              <w:t>Impact</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BF277" w14:textId="4E2E4632" w:rsidR="00F72FB9" w:rsidRPr="00F72FB9" w:rsidRDefault="006459B0" w:rsidP="004B01B3">
            <w:r>
              <w:t>Medium</w:t>
            </w:r>
          </w:p>
          <w:p w14:paraId="092C67E7" w14:textId="43F14470" w:rsidR="00F72FB9" w:rsidRPr="006459B0" w:rsidRDefault="00F72FB9" w:rsidP="006459B0">
            <w:pPr>
              <w:numPr>
                <w:ilvl w:val="0"/>
                <w:numId w:val="47"/>
              </w:numPr>
              <w:ind w:left="323" w:hanging="283"/>
              <w:contextualSpacing/>
              <w:rPr>
                <w:rFonts w:eastAsia="Calibri"/>
                <w:lang w:bidi="en-US"/>
              </w:rPr>
            </w:pPr>
            <w:r w:rsidRPr="00F72FB9">
              <w:rPr>
                <w:rFonts w:eastAsia="Calibri"/>
                <w:lang w:bidi="en-US"/>
              </w:rPr>
              <w:t xml:space="preserve">Where present these </w:t>
            </w:r>
            <w:r w:rsidR="006459B0">
              <w:rPr>
                <w:rFonts w:eastAsia="Calibri"/>
                <w:lang w:bidi="en-US"/>
              </w:rPr>
              <w:t xml:space="preserve">can </w:t>
            </w:r>
            <w:r w:rsidRPr="00F72FB9">
              <w:rPr>
                <w:rFonts w:eastAsia="Calibri"/>
                <w:lang w:bidi="en-US"/>
              </w:rPr>
              <w:t>have a localised detrimental effect on woodland ground flora</w:t>
            </w:r>
            <w:r w:rsidR="006459B0">
              <w:rPr>
                <w:rFonts w:eastAsia="Calibri"/>
                <w:lang w:bidi="en-US"/>
              </w:rPr>
              <w:t xml:space="preserve">, which would be negative if in ASNW or PAWS. </w:t>
            </w:r>
            <w:r w:rsidRPr="006459B0">
              <w:rPr>
                <w:rFonts w:eastAsia="Calibri"/>
                <w:lang w:bidi="en-US"/>
              </w:rPr>
              <w:t xml:space="preserve"> </w:t>
            </w:r>
          </w:p>
        </w:tc>
      </w:tr>
      <w:tr w:rsidR="00F72FB9" w:rsidRPr="00F72FB9" w14:paraId="593B762C"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70F9F" w14:textId="77777777" w:rsidR="00F72FB9" w:rsidRPr="00F72FB9" w:rsidRDefault="00F72FB9" w:rsidP="004B01B3">
            <w:r w:rsidRPr="00F72FB9">
              <w:t xml:space="preserve">Response </w:t>
            </w:r>
          </w:p>
          <w:p w14:paraId="3F4F3A14" w14:textId="77777777" w:rsidR="00F72FB9" w:rsidRPr="00F72FB9" w:rsidRDefault="00F72FB9" w:rsidP="004B01B3">
            <w:r w:rsidRPr="00F72FB9">
              <w:t>(</w:t>
            </w:r>
            <w:proofErr w:type="spellStart"/>
            <w:r w:rsidRPr="00F72FB9">
              <w:t>inc</w:t>
            </w:r>
            <w:proofErr w:type="spellEnd"/>
            <w:r w:rsidRPr="00F72FB9">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8B289" w14:textId="77777777" w:rsidR="006459B0" w:rsidRDefault="00F72FB9">
            <w:pPr>
              <w:numPr>
                <w:ilvl w:val="0"/>
                <w:numId w:val="34"/>
              </w:numPr>
              <w:ind w:left="323" w:hanging="283"/>
            </w:pPr>
            <w:r w:rsidRPr="00F72FB9">
              <w:t>Vigilance will be maintained for new instances of INNS when people are out in the woods.</w:t>
            </w:r>
            <w:r w:rsidR="006459B0">
              <w:t xml:space="preserve">  </w:t>
            </w:r>
          </w:p>
          <w:p w14:paraId="1E4F09E6" w14:textId="2AB50C1E" w:rsidR="00F72FB9" w:rsidRPr="00F72FB9" w:rsidRDefault="006459B0" w:rsidP="006459B0">
            <w:pPr>
              <w:numPr>
                <w:ilvl w:val="0"/>
                <w:numId w:val="34"/>
              </w:numPr>
              <w:ind w:left="323" w:hanging="283"/>
            </w:pPr>
            <w:r>
              <w:t>Any plants noticed</w:t>
            </w:r>
            <w:r w:rsidR="00F72FB9" w:rsidRPr="00525D28">
              <w:t xml:space="preserve"> </w:t>
            </w:r>
            <w:r>
              <w:t>will be dealt with ASAP either by pulling or spraying.</w:t>
            </w:r>
          </w:p>
        </w:tc>
      </w:tr>
      <w:tr w:rsidR="00002B0B" w:rsidRPr="00002B0B" w14:paraId="218CA217"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C495B" w14:textId="77777777" w:rsidR="00002B0B" w:rsidRPr="00002B0B" w:rsidRDefault="00002B0B" w:rsidP="00002B0B">
            <w:r w:rsidRPr="00002B0B">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2997044C" w14:textId="77777777" w:rsidR="00002B0B" w:rsidRPr="00002B0B" w:rsidRDefault="00002B0B" w:rsidP="00002B0B">
            <w:r w:rsidRPr="00002B0B">
              <w:t>Drought</w:t>
            </w:r>
          </w:p>
        </w:tc>
      </w:tr>
      <w:tr w:rsidR="00002B0B" w:rsidRPr="00002B0B" w14:paraId="00A9FBF2"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314F6" w14:textId="77777777" w:rsidR="00002B0B" w:rsidRPr="00002B0B" w:rsidRDefault="00002B0B" w:rsidP="00002B0B">
            <w:r w:rsidRPr="00002B0B">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7FB94" w14:textId="77777777" w:rsidR="00002B0B" w:rsidRPr="00002B0B" w:rsidRDefault="00002B0B" w:rsidP="00002B0B">
            <w:r w:rsidRPr="00002B0B">
              <w:t>Medium</w:t>
            </w:r>
          </w:p>
          <w:p w14:paraId="6A3B5147" w14:textId="77777777" w:rsidR="00002B0B" w:rsidRPr="00002B0B" w:rsidRDefault="00002B0B" w:rsidP="00002B0B">
            <w:pPr>
              <w:pStyle w:val="ListParagraph"/>
              <w:spacing w:after="0"/>
            </w:pPr>
            <w:r w:rsidRPr="00002B0B">
              <w:t>Already experiencing increasing frequency of spring droughts and likelihood of further in future under climate change.</w:t>
            </w:r>
          </w:p>
        </w:tc>
      </w:tr>
      <w:tr w:rsidR="00002B0B" w:rsidRPr="00002B0B" w14:paraId="5A8F9D57"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31CA7" w14:textId="77777777" w:rsidR="00002B0B" w:rsidRPr="00002B0B" w:rsidRDefault="00002B0B" w:rsidP="00002B0B">
            <w:r w:rsidRPr="00002B0B">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EECD1" w14:textId="77777777" w:rsidR="00002B0B" w:rsidRPr="00002B0B" w:rsidRDefault="00002B0B" w:rsidP="00002B0B">
            <w:r w:rsidRPr="00002B0B">
              <w:t>Low</w:t>
            </w:r>
          </w:p>
          <w:p w14:paraId="0E2FCB1C" w14:textId="77777777" w:rsidR="00002B0B" w:rsidRPr="00002B0B" w:rsidRDefault="00002B0B" w:rsidP="00002B0B">
            <w:pPr>
              <w:pStyle w:val="ListParagraph"/>
              <w:spacing w:after="0"/>
            </w:pPr>
            <w:r w:rsidRPr="00002B0B">
              <w:t>Potential mortality of newly planted trees, high cost of replacement.</w:t>
            </w:r>
          </w:p>
        </w:tc>
      </w:tr>
      <w:tr w:rsidR="00002B0B" w:rsidRPr="00002B0B" w14:paraId="6EC8F768"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40296" w14:textId="77777777" w:rsidR="00002B0B" w:rsidRPr="00002B0B" w:rsidRDefault="00002B0B" w:rsidP="00002B0B">
            <w:r w:rsidRPr="00002B0B">
              <w:t xml:space="preserve">Response </w:t>
            </w:r>
          </w:p>
          <w:p w14:paraId="13340CE9" w14:textId="77777777" w:rsidR="00002B0B" w:rsidRPr="00002B0B" w:rsidRDefault="00002B0B" w:rsidP="00002B0B">
            <w:r w:rsidRPr="00002B0B">
              <w:t>(</w:t>
            </w:r>
            <w:proofErr w:type="spellStart"/>
            <w:r w:rsidRPr="00002B0B">
              <w:t>inc</w:t>
            </w:r>
            <w:proofErr w:type="spellEnd"/>
            <w:r w:rsidRPr="00002B0B">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00702" w14:textId="77777777" w:rsidR="00002B0B" w:rsidRPr="00002B0B" w:rsidRDefault="00002B0B">
            <w:pPr>
              <w:numPr>
                <w:ilvl w:val="0"/>
                <w:numId w:val="35"/>
              </w:numPr>
              <w:ind w:left="323" w:hanging="323"/>
            </w:pPr>
            <w:r w:rsidRPr="00002B0B">
              <w:t>Matching species chosen for restocking with site characteristics.</w:t>
            </w:r>
          </w:p>
          <w:p w14:paraId="0379B2B2" w14:textId="77777777" w:rsidR="00002B0B" w:rsidRPr="00002B0B" w:rsidRDefault="00002B0B">
            <w:pPr>
              <w:numPr>
                <w:ilvl w:val="0"/>
                <w:numId w:val="35"/>
              </w:numPr>
              <w:ind w:left="323" w:hanging="323"/>
            </w:pPr>
            <w:r w:rsidRPr="00002B0B">
              <w:t>Weed control to be carried out for first 2-3 seasons around any newly planted trees.</w:t>
            </w:r>
          </w:p>
        </w:tc>
      </w:tr>
    </w:tbl>
    <w:p w14:paraId="2E4402F8" w14:textId="77777777" w:rsidR="00E7371B" w:rsidRDefault="00E7371B" w:rsidP="00002B0B"/>
    <w:tbl>
      <w:tblPr>
        <w:tblW w:w="9918" w:type="dxa"/>
        <w:tblLayout w:type="fixed"/>
        <w:tblCellMar>
          <w:left w:w="10" w:type="dxa"/>
          <w:right w:w="10" w:type="dxa"/>
        </w:tblCellMar>
        <w:tblLook w:val="04A0" w:firstRow="1" w:lastRow="0" w:firstColumn="1" w:lastColumn="0" w:noHBand="0" w:noVBand="1"/>
      </w:tblPr>
      <w:tblGrid>
        <w:gridCol w:w="3114"/>
        <w:gridCol w:w="6804"/>
      </w:tblGrid>
      <w:tr w:rsidR="00002B0B" w:rsidRPr="00002B0B" w14:paraId="7CC864B2"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71A23" w14:textId="77777777" w:rsidR="00002B0B" w:rsidRPr="00002B0B" w:rsidRDefault="00002B0B" w:rsidP="00002B0B">
            <w:r w:rsidRPr="00002B0B">
              <w:lastRenderedPageBreak/>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54528515" w14:textId="77777777" w:rsidR="00002B0B" w:rsidRPr="00002B0B" w:rsidRDefault="00002B0B" w:rsidP="00002B0B">
            <w:r w:rsidRPr="00002B0B">
              <w:t>Pollution/ Waste disposal</w:t>
            </w:r>
          </w:p>
        </w:tc>
      </w:tr>
      <w:tr w:rsidR="00002B0B" w:rsidRPr="00002B0B" w14:paraId="20E16E4C"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BFA59" w14:textId="77777777" w:rsidR="00002B0B" w:rsidRPr="00002B0B" w:rsidRDefault="00002B0B" w:rsidP="00002B0B">
            <w:r w:rsidRPr="00002B0B">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00192" w14:textId="77777777" w:rsidR="00002B0B" w:rsidRPr="00002B0B" w:rsidRDefault="00002B0B" w:rsidP="00002B0B">
            <w:r w:rsidRPr="00002B0B">
              <w:t>Low</w:t>
            </w:r>
          </w:p>
          <w:p w14:paraId="325924B1" w14:textId="77777777" w:rsidR="00002B0B" w:rsidRPr="00002B0B" w:rsidRDefault="00002B0B" w:rsidP="00002B0B">
            <w:pPr>
              <w:pStyle w:val="ListParagraph"/>
              <w:spacing w:after="0"/>
            </w:pPr>
            <w:r w:rsidRPr="00002B0B">
              <w:t>Plastics left over from bottles, bags, tree shelters etc</w:t>
            </w:r>
          </w:p>
        </w:tc>
      </w:tr>
      <w:tr w:rsidR="00002B0B" w:rsidRPr="00002B0B" w14:paraId="1F9D1450"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124D7" w14:textId="77777777" w:rsidR="00002B0B" w:rsidRPr="00002B0B" w:rsidRDefault="00002B0B" w:rsidP="00002B0B">
            <w:r w:rsidRPr="00002B0B">
              <w:t xml:space="preserve">Impact </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F0DAB" w14:textId="77777777" w:rsidR="00002B0B" w:rsidRPr="00002B0B" w:rsidRDefault="00002B0B" w:rsidP="00002B0B">
            <w:r w:rsidRPr="00002B0B">
              <w:t>Low</w:t>
            </w:r>
          </w:p>
          <w:p w14:paraId="05BC307E" w14:textId="77777777" w:rsidR="00002B0B" w:rsidRPr="00002B0B" w:rsidRDefault="00002B0B" w:rsidP="00002B0B">
            <w:pPr>
              <w:pStyle w:val="ListParagraph"/>
              <w:spacing w:after="0"/>
            </w:pPr>
            <w:r w:rsidRPr="00002B0B">
              <w:t>Localised impact</w:t>
            </w:r>
          </w:p>
        </w:tc>
      </w:tr>
      <w:tr w:rsidR="00002B0B" w:rsidRPr="00002B0B" w14:paraId="18EB711E"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0FFED" w14:textId="77777777" w:rsidR="00002B0B" w:rsidRPr="00002B0B" w:rsidRDefault="00002B0B" w:rsidP="00002B0B">
            <w:r w:rsidRPr="00002B0B">
              <w:t xml:space="preserve">Response </w:t>
            </w:r>
          </w:p>
          <w:p w14:paraId="55071025" w14:textId="77777777" w:rsidR="00002B0B" w:rsidRPr="00002B0B" w:rsidRDefault="00002B0B" w:rsidP="00002B0B">
            <w:r w:rsidRPr="00002B0B">
              <w:t>(</w:t>
            </w:r>
            <w:proofErr w:type="spellStart"/>
            <w:r w:rsidRPr="00002B0B">
              <w:t>inc</w:t>
            </w:r>
            <w:proofErr w:type="spellEnd"/>
            <w:r w:rsidRPr="00002B0B">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8D7AD" w14:textId="77777777" w:rsidR="00002B0B" w:rsidRDefault="00002B0B" w:rsidP="006459B0">
            <w:pPr>
              <w:numPr>
                <w:ilvl w:val="0"/>
                <w:numId w:val="64"/>
              </w:numPr>
              <w:ind w:left="323" w:hanging="283"/>
            </w:pPr>
            <w:r w:rsidRPr="00002B0B">
              <w:t>Any waste will be removed from site</w:t>
            </w:r>
            <w:r>
              <w:t xml:space="preserve"> and</w:t>
            </w:r>
            <w:r w:rsidRPr="00002B0B">
              <w:t xml:space="preserve"> recycled or disposed of appropriately (recycling favoured if possible).</w:t>
            </w:r>
          </w:p>
          <w:p w14:paraId="0B034E9C" w14:textId="2E6E1068" w:rsidR="006459B0" w:rsidRPr="00002B0B" w:rsidRDefault="006459B0" w:rsidP="006459B0">
            <w:pPr>
              <w:numPr>
                <w:ilvl w:val="0"/>
                <w:numId w:val="64"/>
              </w:numPr>
              <w:ind w:left="323" w:hanging="283"/>
            </w:pPr>
            <w:r>
              <w:t>Also see point pollution section 5.6 above.</w:t>
            </w:r>
          </w:p>
        </w:tc>
      </w:tr>
    </w:tbl>
    <w:p w14:paraId="6AD26C1A" w14:textId="2A64795D" w:rsidR="007F3015" w:rsidRDefault="00A454B9" w:rsidP="00550034">
      <w:pPr>
        <w:pStyle w:val="Heading1FC"/>
        <w:spacing w:before="360"/>
        <w:rPr>
          <w:rFonts w:eastAsia="Calibri"/>
        </w:rPr>
      </w:pPr>
      <w:bookmarkStart w:id="55" w:name="_Toc181705410"/>
      <w:r>
        <w:rPr>
          <w:rFonts w:eastAsia="Calibri"/>
        </w:rPr>
        <w:t>5.</w:t>
      </w:r>
      <w:r w:rsidR="00DD2984">
        <w:rPr>
          <w:rFonts w:eastAsia="Calibri"/>
        </w:rPr>
        <w:t>8</w:t>
      </w:r>
      <w:r>
        <w:rPr>
          <w:rFonts w:eastAsia="Calibri"/>
        </w:rPr>
        <w:t xml:space="preserve"> Social</w:t>
      </w:r>
      <w:bookmarkEnd w:id="55"/>
    </w:p>
    <w:tbl>
      <w:tblPr>
        <w:tblW w:w="9889" w:type="dxa"/>
        <w:tblLayout w:type="fixed"/>
        <w:tblCellMar>
          <w:left w:w="10" w:type="dxa"/>
          <w:right w:w="10" w:type="dxa"/>
        </w:tblCellMar>
        <w:tblLook w:val="04A0" w:firstRow="1" w:lastRow="0" w:firstColumn="1" w:lastColumn="0" w:noHBand="0" w:noVBand="1"/>
      </w:tblPr>
      <w:tblGrid>
        <w:gridCol w:w="3114"/>
        <w:gridCol w:w="6775"/>
      </w:tblGrid>
      <w:tr w:rsidR="00525D28" w14:paraId="5A362DDD" w14:textId="77777777" w:rsidTr="0007262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1E6FE" w14:textId="77777777" w:rsidR="00525D28" w:rsidRDefault="00525D28" w:rsidP="008121B3">
            <w:r>
              <w:t xml:space="preserve">Threat </w:t>
            </w:r>
          </w:p>
        </w:tc>
        <w:tc>
          <w:tcPr>
            <w:tcW w:w="6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74C47" w14:textId="47E349E3" w:rsidR="00525D28" w:rsidRDefault="00050A18" w:rsidP="008121B3">
            <w:r>
              <w:t>No issues experienced or foreseen</w:t>
            </w:r>
          </w:p>
        </w:tc>
      </w:tr>
      <w:tr w:rsidR="00525D28" w14:paraId="7E8B4C66" w14:textId="77777777" w:rsidTr="0007262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A4AAE" w14:textId="77777777" w:rsidR="00525D28" w:rsidRDefault="00525D28" w:rsidP="008121B3">
            <w:r>
              <w:t xml:space="preserve">Likelihood of presence </w:t>
            </w:r>
          </w:p>
        </w:tc>
        <w:tc>
          <w:tcPr>
            <w:tcW w:w="6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FD56C" w14:textId="74B64422" w:rsidR="00525D28" w:rsidRDefault="00525D28" w:rsidP="008121B3">
            <w:pPr>
              <w:tabs>
                <w:tab w:val="center" w:pos="1581"/>
              </w:tabs>
            </w:pPr>
          </w:p>
        </w:tc>
      </w:tr>
      <w:tr w:rsidR="00525D28" w14:paraId="7167D56A" w14:textId="77777777" w:rsidTr="0007262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EDFCA" w14:textId="77777777" w:rsidR="00525D28" w:rsidRDefault="00525D28" w:rsidP="008121B3">
            <w:r>
              <w:t>Impact</w:t>
            </w:r>
          </w:p>
        </w:tc>
        <w:tc>
          <w:tcPr>
            <w:tcW w:w="6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C103E" w14:textId="0F60BEEC" w:rsidR="00525D28" w:rsidRDefault="00525D28" w:rsidP="008121B3">
            <w:pPr>
              <w:tabs>
                <w:tab w:val="center" w:pos="1581"/>
              </w:tabs>
            </w:pPr>
          </w:p>
        </w:tc>
      </w:tr>
      <w:tr w:rsidR="00525D28" w14:paraId="386F301F" w14:textId="77777777" w:rsidTr="0007262D">
        <w:trPr>
          <w:trHeight w:val="158"/>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33ADF" w14:textId="77777777" w:rsidR="00525D28" w:rsidRDefault="00525D28" w:rsidP="0007262D">
            <w:pPr>
              <w:spacing w:line="300" w:lineRule="exact"/>
            </w:pPr>
            <w:r>
              <w:t xml:space="preserve">Response </w:t>
            </w:r>
          </w:p>
          <w:p w14:paraId="5AA63E20" w14:textId="77777777" w:rsidR="00525D28" w:rsidRDefault="00525D28" w:rsidP="0007262D">
            <w:pPr>
              <w:spacing w:line="300" w:lineRule="exact"/>
            </w:pPr>
            <w:r>
              <w:t>(</w:t>
            </w:r>
            <w:proofErr w:type="spellStart"/>
            <w:r>
              <w:t>inc</w:t>
            </w:r>
            <w:proofErr w:type="spellEnd"/>
            <w:r>
              <w:t xml:space="preserve"> protection measures)</w:t>
            </w:r>
          </w:p>
        </w:tc>
        <w:tc>
          <w:tcPr>
            <w:tcW w:w="6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A258C" w14:textId="77777777" w:rsidR="00525D28" w:rsidRDefault="00525D28" w:rsidP="0007262D">
            <w:pPr>
              <w:spacing w:line="300" w:lineRule="exact"/>
            </w:pPr>
          </w:p>
        </w:tc>
      </w:tr>
    </w:tbl>
    <w:p w14:paraId="223CF78D" w14:textId="27D7555D" w:rsidR="007F3015" w:rsidRDefault="00A454B9" w:rsidP="00550034">
      <w:pPr>
        <w:keepNext/>
        <w:pBdr>
          <w:top w:val="single" w:sz="4" w:space="1" w:color="000000"/>
          <w:left w:val="single" w:sz="4" w:space="4" w:color="000000"/>
          <w:bottom w:val="single" w:sz="4" w:space="1" w:color="000000"/>
          <w:right w:val="single" w:sz="4" w:space="4" w:color="000000"/>
        </w:pBdr>
        <w:shd w:val="clear" w:color="auto" w:fill="57A333"/>
        <w:spacing w:before="360" w:after="120"/>
        <w:outlineLvl w:val="0"/>
        <w:rPr>
          <w:bCs/>
          <w:color w:val="FFFFFF"/>
          <w:kern w:val="3"/>
          <w:sz w:val="32"/>
          <w:szCs w:val="36"/>
          <w:lang w:bidi="en-US"/>
        </w:rPr>
      </w:pPr>
      <w:bookmarkStart w:id="56" w:name="_Toc181705411"/>
      <w:r>
        <w:rPr>
          <w:bCs/>
          <w:color w:val="FFFFFF"/>
          <w:kern w:val="3"/>
          <w:sz w:val="32"/>
          <w:szCs w:val="36"/>
          <w:lang w:bidi="en-US"/>
        </w:rPr>
        <w:t>5.</w:t>
      </w:r>
      <w:r w:rsidR="00DD2984">
        <w:rPr>
          <w:bCs/>
          <w:color w:val="FFFFFF"/>
          <w:kern w:val="3"/>
          <w:sz w:val="32"/>
          <w:szCs w:val="36"/>
          <w:lang w:bidi="en-US"/>
        </w:rPr>
        <w:t>9</w:t>
      </w:r>
      <w:r>
        <w:rPr>
          <w:bCs/>
          <w:color w:val="FFFFFF"/>
          <w:kern w:val="3"/>
          <w:sz w:val="32"/>
          <w:szCs w:val="36"/>
          <w:lang w:bidi="en-US"/>
        </w:rPr>
        <w:t xml:space="preserve"> Economic</w:t>
      </w:r>
      <w:bookmarkEnd w:id="56"/>
    </w:p>
    <w:tbl>
      <w:tblPr>
        <w:tblW w:w="9918" w:type="dxa"/>
        <w:tblLayout w:type="fixed"/>
        <w:tblCellMar>
          <w:left w:w="10" w:type="dxa"/>
          <w:right w:w="10" w:type="dxa"/>
        </w:tblCellMar>
        <w:tblLook w:val="04A0" w:firstRow="1" w:lastRow="0" w:firstColumn="1" w:lastColumn="0" w:noHBand="0" w:noVBand="1"/>
      </w:tblPr>
      <w:tblGrid>
        <w:gridCol w:w="3114"/>
        <w:gridCol w:w="6804"/>
      </w:tblGrid>
      <w:tr w:rsidR="00645489" w:rsidRPr="00645489" w14:paraId="3CCD30A2" w14:textId="77777777" w:rsidTr="00645489">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37A0A" w14:textId="77777777" w:rsidR="00645489" w:rsidRPr="00645489" w:rsidRDefault="00645489" w:rsidP="00B70DCD">
            <w:r w:rsidRPr="00645489">
              <w:rPr>
                <w:rFonts w:eastAsia="Calibri"/>
                <w:szCs w:val="24"/>
                <w:lang w:bidi="en-US"/>
              </w:rPr>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FFFF99"/>
          </w:tcPr>
          <w:p w14:paraId="18BD9A17" w14:textId="01742AB1" w:rsidR="00645489" w:rsidRPr="00645489" w:rsidRDefault="00D83AA2" w:rsidP="00B70DCD">
            <w:pPr>
              <w:rPr>
                <w:rFonts w:eastAsia="Calibri"/>
                <w:lang w:bidi="en-US"/>
              </w:rPr>
            </w:pPr>
            <w:r>
              <w:rPr>
                <w:rFonts w:eastAsia="Calibri"/>
                <w:lang w:bidi="en-US"/>
              </w:rPr>
              <w:t>Low</w:t>
            </w:r>
            <w:r w:rsidR="000427FB">
              <w:rPr>
                <w:rFonts w:eastAsia="Calibri"/>
                <w:lang w:bidi="en-US"/>
              </w:rPr>
              <w:t xml:space="preserve"> </w:t>
            </w:r>
            <w:r w:rsidR="00050A18">
              <w:rPr>
                <w:rFonts w:eastAsia="Calibri"/>
                <w:lang w:bidi="en-US"/>
              </w:rPr>
              <w:t>timber prices (p</w:t>
            </w:r>
            <w:r w:rsidR="000427FB">
              <w:rPr>
                <w:rFonts w:eastAsia="Calibri"/>
                <w:lang w:bidi="en-US"/>
              </w:rPr>
              <w:t>opl</w:t>
            </w:r>
            <w:r w:rsidR="00050A18">
              <w:rPr>
                <w:rFonts w:eastAsia="Calibri"/>
                <w:lang w:bidi="en-US"/>
              </w:rPr>
              <w:t>ar</w:t>
            </w:r>
            <w:r w:rsidR="000427FB">
              <w:rPr>
                <w:rFonts w:eastAsia="Calibri"/>
                <w:lang w:bidi="en-US"/>
              </w:rPr>
              <w:t>/ plantations</w:t>
            </w:r>
            <w:r w:rsidR="00050A18">
              <w:rPr>
                <w:rFonts w:eastAsia="Calibri"/>
                <w:lang w:bidi="en-US"/>
              </w:rPr>
              <w:t>)</w:t>
            </w:r>
            <w:r w:rsidR="00645489" w:rsidRPr="00645489">
              <w:rPr>
                <w:rFonts w:eastAsia="Calibri"/>
                <w:lang w:bidi="en-US"/>
              </w:rPr>
              <w:t xml:space="preserve"> </w:t>
            </w:r>
          </w:p>
        </w:tc>
      </w:tr>
      <w:tr w:rsidR="00645489" w:rsidRPr="00645489" w14:paraId="28B9F33B"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F8D3F" w14:textId="77777777" w:rsidR="00645489" w:rsidRPr="00645489" w:rsidRDefault="00645489" w:rsidP="00B70DCD">
            <w:r w:rsidRPr="00645489">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Pr>
          <w:p w14:paraId="036A6DED" w14:textId="68C7D974" w:rsidR="00645489" w:rsidRPr="00645489" w:rsidRDefault="00D83AA2" w:rsidP="00B70DCD">
            <w:pPr>
              <w:tabs>
                <w:tab w:val="center" w:pos="1581"/>
              </w:tabs>
            </w:pPr>
            <w:r>
              <w:t>High</w:t>
            </w:r>
          </w:p>
          <w:p w14:paraId="43C37198" w14:textId="77777777" w:rsidR="00D83AA2" w:rsidRDefault="00D83AA2" w:rsidP="000427FB">
            <w:pPr>
              <w:numPr>
                <w:ilvl w:val="0"/>
                <w:numId w:val="66"/>
              </w:numPr>
              <w:tabs>
                <w:tab w:val="center" w:pos="1581"/>
              </w:tabs>
              <w:ind w:left="410" w:hanging="283"/>
              <w:contextualSpacing/>
              <w:rPr>
                <w:rFonts w:eastAsia="Calibri"/>
                <w:lang w:bidi="en-US"/>
              </w:rPr>
            </w:pPr>
            <w:r>
              <w:rPr>
                <w:rFonts w:eastAsia="Calibri"/>
                <w:lang w:bidi="en-US"/>
              </w:rPr>
              <w:t>The owners have investigated felling the poplars following winding up of the chicken enterprise, however the economics made this unviable.</w:t>
            </w:r>
          </w:p>
          <w:p w14:paraId="3771EDBB" w14:textId="3D0D360D" w:rsidR="0025084F" w:rsidRPr="000427FB" w:rsidRDefault="000427FB" w:rsidP="00D83AA2">
            <w:pPr>
              <w:numPr>
                <w:ilvl w:val="0"/>
                <w:numId w:val="66"/>
              </w:numPr>
              <w:tabs>
                <w:tab w:val="center" w:pos="1581"/>
              </w:tabs>
              <w:ind w:left="410" w:hanging="283"/>
              <w:contextualSpacing/>
              <w:rPr>
                <w:rFonts w:eastAsia="Calibri"/>
                <w:lang w:bidi="en-US"/>
              </w:rPr>
            </w:pPr>
            <w:r>
              <w:rPr>
                <w:rFonts w:eastAsia="Calibri"/>
                <w:lang w:bidi="en-US"/>
              </w:rPr>
              <w:t xml:space="preserve">Poplars </w:t>
            </w:r>
            <w:r w:rsidR="00253362">
              <w:rPr>
                <w:rFonts w:eastAsia="Calibri"/>
                <w:lang w:bidi="en-US"/>
              </w:rPr>
              <w:t xml:space="preserve">have been thinned from their original 2m spacings (apart from </w:t>
            </w:r>
            <w:proofErr w:type="spellStart"/>
            <w:r w:rsidR="00253362">
              <w:rPr>
                <w:rFonts w:eastAsia="Calibri"/>
                <w:lang w:bidi="en-US"/>
              </w:rPr>
              <w:t>cpt</w:t>
            </w:r>
            <w:proofErr w:type="spellEnd"/>
            <w:r w:rsidR="00253362">
              <w:rPr>
                <w:rFonts w:eastAsia="Calibri"/>
                <w:lang w:bidi="en-US"/>
              </w:rPr>
              <w:t xml:space="preserve"> 2225), but </w:t>
            </w:r>
            <w:r>
              <w:rPr>
                <w:rFonts w:eastAsia="Calibri"/>
                <w:lang w:bidi="en-US"/>
              </w:rPr>
              <w:t xml:space="preserve">diameters/ tree sizes are relatively small, therefore the stands are going to have a higher proportion of biomass vs sawlog. </w:t>
            </w:r>
          </w:p>
        </w:tc>
      </w:tr>
      <w:tr w:rsidR="00645489" w:rsidRPr="00645489" w14:paraId="14F52173"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4DF2D" w14:textId="77777777" w:rsidR="00645489" w:rsidRPr="00645489" w:rsidRDefault="00645489" w:rsidP="00B70DCD">
            <w:r w:rsidRPr="00645489">
              <w:t xml:space="preserve">Impact </w:t>
            </w:r>
          </w:p>
        </w:tc>
        <w:tc>
          <w:tcPr>
            <w:tcW w:w="6804" w:type="dxa"/>
            <w:tcBorders>
              <w:top w:val="single" w:sz="4" w:space="0" w:color="000000"/>
              <w:left w:val="single" w:sz="4" w:space="0" w:color="000000"/>
              <w:bottom w:val="single" w:sz="4" w:space="0" w:color="000000"/>
              <w:right w:val="single" w:sz="4" w:space="0" w:color="000000"/>
            </w:tcBorders>
          </w:tcPr>
          <w:p w14:paraId="35E2726D" w14:textId="5BF6D688" w:rsidR="00645489" w:rsidRPr="00645489" w:rsidRDefault="00D83AA2" w:rsidP="00B70DCD">
            <w:pPr>
              <w:tabs>
                <w:tab w:val="center" w:pos="1581"/>
              </w:tabs>
            </w:pPr>
            <w:r>
              <w:t>Low</w:t>
            </w:r>
          </w:p>
          <w:p w14:paraId="5481DC81" w14:textId="3484A876" w:rsidR="00645489" w:rsidRPr="000427FB" w:rsidRDefault="00645489" w:rsidP="000427FB">
            <w:pPr>
              <w:numPr>
                <w:ilvl w:val="0"/>
                <w:numId w:val="66"/>
              </w:numPr>
              <w:tabs>
                <w:tab w:val="center" w:pos="1581"/>
              </w:tabs>
              <w:ind w:left="410" w:hanging="283"/>
              <w:contextualSpacing/>
              <w:rPr>
                <w:rFonts w:eastAsia="Calibri"/>
                <w:lang w:bidi="en-US"/>
              </w:rPr>
            </w:pPr>
            <w:r w:rsidRPr="00645489">
              <w:rPr>
                <w:rFonts w:eastAsia="Calibri"/>
                <w:lang w:bidi="en-US"/>
              </w:rPr>
              <w:t xml:space="preserve">Limited returns from timber </w:t>
            </w:r>
            <w:r w:rsidR="000427FB">
              <w:rPr>
                <w:rFonts w:eastAsia="Calibri"/>
                <w:lang w:bidi="en-US"/>
              </w:rPr>
              <w:t>harvesting</w:t>
            </w:r>
            <w:r w:rsidRPr="00645489">
              <w:rPr>
                <w:rFonts w:eastAsia="Calibri"/>
                <w:lang w:bidi="en-US"/>
              </w:rPr>
              <w:t>, lack of inducement for undertaking works.</w:t>
            </w:r>
          </w:p>
        </w:tc>
      </w:tr>
      <w:tr w:rsidR="00645489" w:rsidRPr="00645489" w14:paraId="4ED14581" w14:textId="77777777" w:rsidTr="002E2F41">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0F16D" w14:textId="77777777" w:rsidR="00645489" w:rsidRPr="00645489" w:rsidRDefault="00645489" w:rsidP="00B70DCD">
            <w:pPr>
              <w:rPr>
                <w:rFonts w:eastAsia="Calibri"/>
                <w:szCs w:val="24"/>
                <w:lang w:bidi="en-US"/>
              </w:rPr>
            </w:pPr>
            <w:r w:rsidRPr="00645489">
              <w:rPr>
                <w:rFonts w:eastAsia="Calibri"/>
                <w:szCs w:val="24"/>
                <w:lang w:bidi="en-US"/>
              </w:rPr>
              <w:t xml:space="preserve">Response </w:t>
            </w:r>
          </w:p>
          <w:p w14:paraId="740AA25C" w14:textId="77777777" w:rsidR="00645489" w:rsidRPr="00645489" w:rsidRDefault="00645489" w:rsidP="00B70DCD">
            <w:r w:rsidRPr="00645489">
              <w:rPr>
                <w:rFonts w:eastAsia="Calibri"/>
                <w:szCs w:val="24"/>
                <w:lang w:bidi="en-US"/>
              </w:rPr>
              <w:t>(</w:t>
            </w:r>
            <w:proofErr w:type="spellStart"/>
            <w:r w:rsidRPr="00645489">
              <w:rPr>
                <w:rFonts w:eastAsia="Calibri"/>
                <w:szCs w:val="24"/>
                <w:lang w:bidi="en-US"/>
              </w:rPr>
              <w:t>inc</w:t>
            </w:r>
            <w:proofErr w:type="spellEnd"/>
            <w:r w:rsidRPr="00645489">
              <w:rPr>
                <w:rFonts w:eastAsia="Calibri"/>
                <w:szCs w:val="24"/>
                <w:lang w:bidi="en-US"/>
              </w:rPr>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Pr>
          <w:p w14:paraId="6ACB1675" w14:textId="77777777" w:rsidR="00D83AA2" w:rsidRDefault="00D83AA2" w:rsidP="00D83AA2">
            <w:pPr>
              <w:numPr>
                <w:ilvl w:val="0"/>
                <w:numId w:val="34"/>
              </w:numPr>
              <w:ind w:left="412" w:hanging="283"/>
              <w:rPr>
                <w:lang w:bidi="en-US"/>
              </w:rPr>
            </w:pPr>
            <w:r>
              <w:rPr>
                <w:lang w:bidi="en-US"/>
              </w:rPr>
              <w:t>In future poplar plantations to be managed as much for landscape and habitat diversity value than timber production/ biomass supply.</w:t>
            </w:r>
          </w:p>
          <w:p w14:paraId="2F8EEF96" w14:textId="77777777" w:rsidR="00D83AA2" w:rsidRDefault="00D83AA2" w:rsidP="00D83AA2">
            <w:pPr>
              <w:numPr>
                <w:ilvl w:val="0"/>
                <w:numId w:val="34"/>
              </w:numPr>
              <w:ind w:left="412" w:hanging="283"/>
              <w:rPr>
                <w:lang w:bidi="en-US"/>
              </w:rPr>
            </w:pPr>
            <w:r>
              <w:t xml:space="preserve">Works to be kept small scale - light thinning, which will improve quality of remaining crop and increase diameters for sawlogs. </w:t>
            </w:r>
          </w:p>
          <w:p w14:paraId="7EC460B6" w14:textId="71C63757" w:rsidR="00D83AA2" w:rsidRPr="003213A0" w:rsidRDefault="00D83AA2" w:rsidP="00D83AA2">
            <w:pPr>
              <w:numPr>
                <w:ilvl w:val="0"/>
                <w:numId w:val="34"/>
              </w:numPr>
              <w:ind w:left="412" w:hanging="283"/>
              <w:rPr>
                <w:lang w:bidi="en-US"/>
              </w:rPr>
            </w:pPr>
            <w:r>
              <w:t xml:space="preserve">Works to be undertaken using owner labour as much as possible. </w:t>
            </w:r>
            <w:r w:rsidRPr="003213A0">
              <w:rPr>
                <w:lang w:bidi="en-US"/>
              </w:rPr>
              <w:t>Where needed, small local contractors will continue to be favoured, to minimise travel costs.</w:t>
            </w:r>
          </w:p>
          <w:p w14:paraId="3F393F03" w14:textId="075BC474" w:rsidR="00645489" w:rsidRPr="00645489" w:rsidRDefault="000427FB" w:rsidP="000B528F">
            <w:pPr>
              <w:numPr>
                <w:ilvl w:val="0"/>
                <w:numId w:val="34"/>
              </w:numPr>
              <w:ind w:left="412" w:hanging="283"/>
              <w:rPr>
                <w:lang w:bidi="en-US"/>
              </w:rPr>
            </w:pPr>
            <w:r w:rsidRPr="00050A18">
              <w:t>Where possible timber will be used on the property</w:t>
            </w:r>
            <w:r w:rsidR="00D83AA2">
              <w:t xml:space="preserve">. </w:t>
            </w:r>
            <w:r w:rsidR="00645489" w:rsidRPr="00645489">
              <w:rPr>
                <w:lang w:bidi="en-US"/>
              </w:rPr>
              <w:t xml:space="preserve">Niche/ local markets will be explored on an ongoing basis.  Any usable timber will be stockpiled to sell </w:t>
            </w:r>
            <w:proofErr w:type="gramStart"/>
            <w:r w:rsidR="00645489" w:rsidRPr="00645489">
              <w:rPr>
                <w:lang w:bidi="en-US"/>
              </w:rPr>
              <w:t>at a later date</w:t>
            </w:r>
            <w:proofErr w:type="gramEnd"/>
            <w:r w:rsidR="00645489" w:rsidRPr="00645489">
              <w:rPr>
                <w:lang w:bidi="en-US"/>
              </w:rPr>
              <w:t>.</w:t>
            </w:r>
          </w:p>
          <w:p w14:paraId="03A8E014" w14:textId="77777777" w:rsidR="00D83AA2" w:rsidRDefault="00645489" w:rsidP="00D83AA2">
            <w:pPr>
              <w:numPr>
                <w:ilvl w:val="0"/>
                <w:numId w:val="34"/>
              </w:numPr>
              <w:ind w:left="412" w:hanging="283"/>
              <w:rPr>
                <w:lang w:bidi="en-US"/>
              </w:rPr>
            </w:pPr>
            <w:proofErr w:type="gramStart"/>
            <w:r w:rsidRPr="00645489">
              <w:rPr>
                <w:lang w:bidi="en-US"/>
              </w:rPr>
              <w:t>10 year</w:t>
            </w:r>
            <w:proofErr w:type="gramEnd"/>
            <w:r w:rsidRPr="00645489">
              <w:rPr>
                <w:lang w:bidi="en-US"/>
              </w:rPr>
              <w:t xml:space="preserve"> CS Higher Tier agreement will be applied for to support </w:t>
            </w:r>
            <w:r w:rsidR="00D83AA2">
              <w:rPr>
                <w:lang w:bidi="en-US"/>
              </w:rPr>
              <w:t>maintenance and diversity of plantations.</w:t>
            </w:r>
          </w:p>
          <w:p w14:paraId="123322F8" w14:textId="48A52C7F" w:rsidR="00645489" w:rsidRPr="00645489" w:rsidRDefault="00645489" w:rsidP="00D83AA2">
            <w:pPr>
              <w:numPr>
                <w:ilvl w:val="0"/>
                <w:numId w:val="34"/>
              </w:numPr>
              <w:ind w:left="412" w:hanging="283"/>
              <w:rPr>
                <w:lang w:bidi="en-US"/>
              </w:rPr>
            </w:pPr>
            <w:r w:rsidRPr="00203C0E">
              <w:rPr>
                <w:lang w:bidi="en-US"/>
              </w:rPr>
              <w:t xml:space="preserve">Restocking </w:t>
            </w:r>
            <w:r w:rsidR="000427FB">
              <w:rPr>
                <w:lang w:bidi="en-US"/>
              </w:rPr>
              <w:t xml:space="preserve">and supplementary planting to </w:t>
            </w:r>
            <w:proofErr w:type="gramStart"/>
            <w:r w:rsidR="000427FB">
              <w:rPr>
                <w:lang w:bidi="en-US"/>
              </w:rPr>
              <w:t>include  commercial</w:t>
            </w:r>
            <w:proofErr w:type="gramEnd"/>
            <w:r w:rsidR="000427FB">
              <w:rPr>
                <w:lang w:bidi="en-US"/>
              </w:rPr>
              <w:t xml:space="preserve"> hardwoods such as </w:t>
            </w:r>
            <w:r w:rsidRPr="00203C0E">
              <w:rPr>
                <w:lang w:bidi="en-US"/>
              </w:rPr>
              <w:t>sweet chestnut to provide future source of durable fencing material.</w:t>
            </w:r>
          </w:p>
        </w:tc>
      </w:tr>
    </w:tbl>
    <w:p w14:paraId="6F347BA0" w14:textId="77777777" w:rsidR="00645489" w:rsidRDefault="00645489" w:rsidP="00B70DCD"/>
    <w:tbl>
      <w:tblPr>
        <w:tblW w:w="9918" w:type="dxa"/>
        <w:tblLayout w:type="fixed"/>
        <w:tblCellMar>
          <w:left w:w="10" w:type="dxa"/>
          <w:right w:w="10" w:type="dxa"/>
        </w:tblCellMar>
        <w:tblLook w:val="04A0" w:firstRow="1" w:lastRow="0" w:firstColumn="1" w:lastColumn="0" w:noHBand="0" w:noVBand="1"/>
      </w:tblPr>
      <w:tblGrid>
        <w:gridCol w:w="3114"/>
        <w:gridCol w:w="6804"/>
      </w:tblGrid>
      <w:tr w:rsidR="00050A18" w:rsidRPr="00050A18" w14:paraId="57D35E8E" w14:textId="77777777" w:rsidTr="0095239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55F3B" w14:textId="77777777" w:rsidR="00050A18" w:rsidRPr="00050A18" w:rsidRDefault="00050A18" w:rsidP="00050A18">
            <w:r w:rsidRPr="00050A18">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FFFF99"/>
          </w:tcPr>
          <w:p w14:paraId="42231B19" w14:textId="2FF0CC9A" w:rsidR="00050A18" w:rsidRPr="00050A18" w:rsidRDefault="00B13C73" w:rsidP="00050A18">
            <w:r>
              <w:t xml:space="preserve">Poor </w:t>
            </w:r>
            <w:r w:rsidR="00050A18" w:rsidRPr="00050A18">
              <w:t>timber quality</w:t>
            </w:r>
            <w:r>
              <w:t xml:space="preserve">/ Low </w:t>
            </w:r>
            <w:r w:rsidR="00050A18" w:rsidRPr="00050A18">
              <w:t>quantity</w:t>
            </w:r>
            <w:r>
              <w:t>/ High operational costs</w:t>
            </w:r>
            <w:r w:rsidR="00050A18" w:rsidRPr="00050A18">
              <w:t xml:space="preserve"> </w:t>
            </w:r>
            <w:r w:rsidR="000427FB">
              <w:t>(other woods)</w:t>
            </w:r>
          </w:p>
        </w:tc>
      </w:tr>
      <w:tr w:rsidR="00050A18" w:rsidRPr="00050A18" w14:paraId="78621AFB" w14:textId="77777777" w:rsidTr="0095239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DF4A92" w14:textId="77777777" w:rsidR="00050A18" w:rsidRPr="00050A18" w:rsidRDefault="00050A18" w:rsidP="00050A18">
            <w:r w:rsidRPr="00050A18">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Pr>
          <w:p w14:paraId="2B3CACD7" w14:textId="77777777" w:rsidR="00050A18" w:rsidRPr="00050A18" w:rsidRDefault="00050A18" w:rsidP="00050A18">
            <w:r w:rsidRPr="00050A18">
              <w:t>High</w:t>
            </w:r>
          </w:p>
          <w:p w14:paraId="51BF79DD" w14:textId="4D5F7D4F" w:rsidR="00050A18" w:rsidRPr="00050A18" w:rsidRDefault="00050A18" w:rsidP="000427FB">
            <w:pPr>
              <w:pStyle w:val="ListParagraph"/>
            </w:pPr>
            <w:r w:rsidRPr="00050A18">
              <w:t>Most timber is firewood grade only largely due to awkward terrain, poor access for machinery and lack of previous interventions</w:t>
            </w:r>
            <w:r w:rsidR="00D83AA2">
              <w:t xml:space="preserve"> meaning trees have poor form</w:t>
            </w:r>
            <w:r w:rsidRPr="00050A18">
              <w:t>.</w:t>
            </w:r>
          </w:p>
          <w:p w14:paraId="20DDCF30" w14:textId="2113D398" w:rsidR="00050A18" w:rsidRPr="00050A18" w:rsidRDefault="00050A18" w:rsidP="000427FB">
            <w:pPr>
              <w:pStyle w:val="ListParagraph"/>
            </w:pPr>
            <w:r w:rsidRPr="00050A18">
              <w:t>Woodland blocks are small</w:t>
            </w:r>
            <w:r w:rsidR="00B13C73">
              <w:t xml:space="preserve"> and fragmented</w:t>
            </w:r>
            <w:r w:rsidRPr="00050A18">
              <w:t>.</w:t>
            </w:r>
          </w:p>
        </w:tc>
      </w:tr>
      <w:tr w:rsidR="00050A18" w:rsidRPr="00050A18" w14:paraId="2074F802" w14:textId="77777777" w:rsidTr="0095239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21860" w14:textId="77777777" w:rsidR="00050A18" w:rsidRPr="00050A18" w:rsidRDefault="00050A18" w:rsidP="00050A18">
            <w:r w:rsidRPr="00050A18">
              <w:t xml:space="preserve">Impact </w:t>
            </w:r>
          </w:p>
        </w:tc>
        <w:tc>
          <w:tcPr>
            <w:tcW w:w="6804" w:type="dxa"/>
            <w:tcBorders>
              <w:top w:val="single" w:sz="4" w:space="0" w:color="000000"/>
              <w:left w:val="single" w:sz="4" w:space="0" w:color="000000"/>
              <w:bottom w:val="single" w:sz="4" w:space="0" w:color="000000"/>
              <w:right w:val="single" w:sz="4" w:space="0" w:color="000000"/>
            </w:tcBorders>
          </w:tcPr>
          <w:p w14:paraId="595E0B31" w14:textId="77777777" w:rsidR="00050A18" w:rsidRPr="00050A18" w:rsidRDefault="00050A18" w:rsidP="00050A18">
            <w:r w:rsidRPr="00050A18">
              <w:t>Low</w:t>
            </w:r>
          </w:p>
          <w:p w14:paraId="07E03B5C" w14:textId="7D35B201" w:rsidR="00050A18" w:rsidRPr="00050A18" w:rsidRDefault="00050A18" w:rsidP="000427FB">
            <w:pPr>
              <w:pStyle w:val="ListParagraph"/>
            </w:pPr>
            <w:r w:rsidRPr="00050A18">
              <w:t xml:space="preserve">Limited returns from timber </w:t>
            </w:r>
            <w:r w:rsidR="000427FB">
              <w:t>harvesting</w:t>
            </w:r>
            <w:r w:rsidRPr="00050A18">
              <w:t>, lack of inducement for undertaking works.</w:t>
            </w:r>
          </w:p>
          <w:p w14:paraId="4051E2C2" w14:textId="16FE824C" w:rsidR="00050A18" w:rsidRPr="00050A18" w:rsidRDefault="00050A18" w:rsidP="000427FB">
            <w:pPr>
              <w:pStyle w:val="ListParagraph"/>
            </w:pPr>
            <w:r w:rsidRPr="00050A18">
              <w:t>However timber production is no</w:t>
            </w:r>
            <w:r w:rsidR="000427FB">
              <w:t xml:space="preserve">t </w:t>
            </w:r>
            <w:r w:rsidRPr="00050A18">
              <w:t>a major objective</w:t>
            </w:r>
            <w:r w:rsidR="000427FB">
              <w:t xml:space="preserve"> for the semi-natural woodlands</w:t>
            </w:r>
            <w:r w:rsidRPr="00050A18">
              <w:t>.</w:t>
            </w:r>
          </w:p>
        </w:tc>
      </w:tr>
      <w:tr w:rsidR="00050A18" w:rsidRPr="00050A18" w14:paraId="68D1A20E" w14:textId="77777777" w:rsidTr="0095239A">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B1BCD" w14:textId="77777777" w:rsidR="00050A18" w:rsidRPr="00050A18" w:rsidRDefault="00050A18" w:rsidP="00050A18">
            <w:r w:rsidRPr="00050A18">
              <w:t xml:space="preserve">Response </w:t>
            </w:r>
          </w:p>
          <w:p w14:paraId="3C464E5B" w14:textId="77777777" w:rsidR="00050A18" w:rsidRPr="00050A18" w:rsidRDefault="00050A18" w:rsidP="00050A18">
            <w:r w:rsidRPr="00050A18">
              <w:t>(</w:t>
            </w:r>
            <w:proofErr w:type="spellStart"/>
            <w:r w:rsidRPr="00050A18">
              <w:t>inc</w:t>
            </w:r>
            <w:proofErr w:type="spellEnd"/>
            <w:r w:rsidRPr="00050A18">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Pr>
          <w:p w14:paraId="7FE1E64D" w14:textId="77777777" w:rsidR="00B13C73" w:rsidRDefault="000427FB" w:rsidP="00B13C73">
            <w:pPr>
              <w:numPr>
                <w:ilvl w:val="0"/>
                <w:numId w:val="34"/>
              </w:numPr>
              <w:ind w:left="412" w:hanging="283"/>
              <w:rPr>
                <w:lang w:bidi="en-US"/>
              </w:rPr>
            </w:pPr>
            <w:r>
              <w:t>As above</w:t>
            </w:r>
            <w:r w:rsidR="00B13C73">
              <w:t>, plus:</w:t>
            </w:r>
            <w:r w:rsidR="00B13C73">
              <w:rPr>
                <w:lang w:bidi="en-US"/>
              </w:rPr>
              <w:t xml:space="preserve"> </w:t>
            </w:r>
          </w:p>
          <w:p w14:paraId="414AACBD" w14:textId="3EFE7062" w:rsidR="00050A18" w:rsidRPr="00050A18" w:rsidRDefault="00D83AA2" w:rsidP="00D83AA2">
            <w:pPr>
              <w:numPr>
                <w:ilvl w:val="0"/>
                <w:numId w:val="34"/>
              </w:numPr>
              <w:ind w:left="412" w:hanging="283"/>
              <w:rPr>
                <w:lang w:bidi="en-US"/>
              </w:rPr>
            </w:pPr>
            <w:r>
              <w:rPr>
                <w:lang w:bidi="en-US"/>
              </w:rPr>
              <w:t>Where extraction is awkward,</w:t>
            </w:r>
            <w:r w:rsidR="00B13C73">
              <w:rPr>
                <w:lang w:bidi="en-US"/>
              </w:rPr>
              <w:t xml:space="preserve"> s</w:t>
            </w:r>
            <w:r w:rsidR="00B13C73" w:rsidRPr="00203C0E">
              <w:rPr>
                <w:lang w:bidi="en-US"/>
              </w:rPr>
              <w:t xml:space="preserve">ome timber/ produce may </w:t>
            </w:r>
            <w:r w:rsidR="00B13C73">
              <w:rPr>
                <w:lang w:bidi="en-US"/>
              </w:rPr>
              <w:t xml:space="preserve">be better being </w:t>
            </w:r>
            <w:r w:rsidR="00B13C73" w:rsidRPr="00203C0E">
              <w:rPr>
                <w:lang w:bidi="en-US"/>
              </w:rPr>
              <w:t>left within the woodlands</w:t>
            </w:r>
            <w:r w:rsidR="00B13C73">
              <w:rPr>
                <w:lang w:bidi="en-US"/>
              </w:rPr>
              <w:t xml:space="preserve">. </w:t>
            </w:r>
            <w:r>
              <w:rPr>
                <w:lang w:bidi="en-US"/>
              </w:rPr>
              <w:t>Arisings stacked into habitat piles.</w:t>
            </w:r>
            <w:r w:rsidR="00B13C73">
              <w:rPr>
                <w:lang w:bidi="en-US"/>
              </w:rPr>
              <w:t xml:space="preserve"> </w:t>
            </w:r>
          </w:p>
        </w:tc>
      </w:tr>
    </w:tbl>
    <w:p w14:paraId="06A93827" w14:textId="37B78D86" w:rsidR="007F3015" w:rsidRDefault="00A454B9" w:rsidP="00550034">
      <w:pPr>
        <w:pStyle w:val="Heading1FC"/>
        <w:spacing w:before="360"/>
      </w:pPr>
      <w:bookmarkStart w:id="57" w:name="_Toc181705412"/>
      <w:r>
        <w:t>5.</w:t>
      </w:r>
      <w:r w:rsidR="00DD2984">
        <w:t>10</w:t>
      </w:r>
      <w:r w:rsidRPr="0022270F">
        <w:rPr>
          <w:color w:val="FFFFFF" w:themeColor="background1"/>
        </w:rPr>
        <w:t xml:space="preserve"> </w:t>
      </w:r>
      <w:hyperlink r:id="rId69" w:history="1">
        <w:r w:rsidRPr="0022270F">
          <w:rPr>
            <w:rStyle w:val="Hyperlink"/>
            <w:color w:val="FFFFFF" w:themeColor="background1"/>
          </w:rPr>
          <w:t xml:space="preserve">Climate </w:t>
        </w:r>
        <w:r w:rsidR="0022270F">
          <w:rPr>
            <w:rStyle w:val="Hyperlink"/>
            <w:color w:val="FFFFFF" w:themeColor="background1"/>
          </w:rPr>
          <w:t>c</w:t>
        </w:r>
        <w:r w:rsidRPr="0022270F">
          <w:rPr>
            <w:rStyle w:val="Hyperlink"/>
            <w:color w:val="FFFFFF" w:themeColor="background1"/>
          </w:rPr>
          <w:t xml:space="preserve">hange </w:t>
        </w:r>
        <w:r w:rsidR="0022270F">
          <w:rPr>
            <w:rStyle w:val="Hyperlink"/>
            <w:color w:val="FFFFFF" w:themeColor="background1"/>
          </w:rPr>
          <w:t>r</w:t>
        </w:r>
        <w:r w:rsidRPr="0022270F">
          <w:rPr>
            <w:rStyle w:val="Hyperlink"/>
            <w:color w:val="FFFFFF" w:themeColor="background1"/>
          </w:rPr>
          <w:t>esilience</w:t>
        </w:r>
        <w:bookmarkEnd w:id="57"/>
      </w:hyperlink>
    </w:p>
    <w:tbl>
      <w:tblPr>
        <w:tblW w:w="9918" w:type="dxa"/>
        <w:tblLayout w:type="fixed"/>
        <w:tblCellMar>
          <w:left w:w="10" w:type="dxa"/>
          <w:right w:w="10" w:type="dxa"/>
        </w:tblCellMar>
        <w:tblLook w:val="04A0" w:firstRow="1" w:lastRow="0" w:firstColumn="1" w:lastColumn="0" w:noHBand="0" w:noVBand="1"/>
      </w:tblPr>
      <w:tblGrid>
        <w:gridCol w:w="3114"/>
        <w:gridCol w:w="6804"/>
      </w:tblGrid>
      <w:tr w:rsidR="00C63026" w:rsidRPr="00C63026" w14:paraId="156CB16E" w14:textId="77777777" w:rsidTr="0007262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4ECEE" w14:textId="77777777" w:rsidR="00C63026" w:rsidRPr="00C63026" w:rsidRDefault="00C63026" w:rsidP="00841AF0">
            <w:pPr>
              <w:jc w:val="both"/>
              <w:rPr>
                <w:lang w:bidi="en-US"/>
              </w:rPr>
            </w:pPr>
            <w:r w:rsidRPr="00C63026">
              <w:rPr>
                <w:lang w:bidi="en-US"/>
              </w:rPr>
              <w:t xml:space="preserve">Threat </w:t>
            </w:r>
          </w:p>
        </w:tc>
        <w:tc>
          <w:tcPr>
            <w:tcW w:w="6804" w:type="dxa"/>
            <w:tcBorders>
              <w:top w:val="single" w:sz="4" w:space="0" w:color="000000"/>
              <w:left w:val="single" w:sz="4" w:space="0" w:color="000000"/>
              <w:bottom w:val="single" w:sz="4" w:space="0" w:color="000000"/>
              <w:right w:val="single" w:sz="4" w:space="0" w:color="000000"/>
            </w:tcBorders>
            <w:shd w:val="clear" w:color="auto" w:fill="FFFF99"/>
          </w:tcPr>
          <w:p w14:paraId="3DA24638" w14:textId="20C0FDDB" w:rsidR="00C63026" w:rsidRPr="00C63026" w:rsidRDefault="00C63026" w:rsidP="00841AF0">
            <w:pPr>
              <w:jc w:val="both"/>
              <w:rPr>
                <w:lang w:bidi="en-US"/>
              </w:rPr>
            </w:pPr>
            <w:r w:rsidRPr="00C63026">
              <w:rPr>
                <w:lang w:bidi="en-US"/>
              </w:rPr>
              <w:t xml:space="preserve">Uniform </w:t>
            </w:r>
            <w:r w:rsidR="00B13C73">
              <w:rPr>
                <w:lang w:bidi="en-US"/>
              </w:rPr>
              <w:t xml:space="preserve">species and </w:t>
            </w:r>
            <w:r w:rsidRPr="00C63026">
              <w:rPr>
                <w:lang w:bidi="en-US"/>
              </w:rPr>
              <w:t>age structure</w:t>
            </w:r>
            <w:r w:rsidR="00B13C73">
              <w:rPr>
                <w:lang w:bidi="en-US"/>
              </w:rPr>
              <w:t xml:space="preserve"> </w:t>
            </w:r>
          </w:p>
        </w:tc>
      </w:tr>
      <w:tr w:rsidR="00C63026" w:rsidRPr="00C63026" w14:paraId="4457EBB5" w14:textId="77777777" w:rsidTr="0007262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F8FB2" w14:textId="77777777" w:rsidR="00C63026" w:rsidRPr="00C63026" w:rsidRDefault="00C63026" w:rsidP="00841AF0">
            <w:pPr>
              <w:jc w:val="both"/>
              <w:rPr>
                <w:lang w:bidi="en-US"/>
              </w:rPr>
            </w:pPr>
            <w:r w:rsidRPr="00C63026">
              <w:rPr>
                <w:lang w:bidi="en-US"/>
              </w:rPr>
              <w:t xml:space="preserve">Likelihood of presence </w:t>
            </w:r>
          </w:p>
        </w:tc>
        <w:tc>
          <w:tcPr>
            <w:tcW w:w="6804" w:type="dxa"/>
            <w:tcBorders>
              <w:top w:val="single" w:sz="4" w:space="0" w:color="000000"/>
              <w:left w:val="single" w:sz="4" w:space="0" w:color="000000"/>
              <w:bottom w:val="single" w:sz="4" w:space="0" w:color="000000"/>
              <w:right w:val="single" w:sz="4" w:space="0" w:color="000000"/>
            </w:tcBorders>
          </w:tcPr>
          <w:p w14:paraId="6C98651F" w14:textId="3B5A9FAC" w:rsidR="00C63026" w:rsidRPr="00C63026" w:rsidRDefault="00B13C73" w:rsidP="00841AF0">
            <w:pPr>
              <w:jc w:val="both"/>
              <w:rPr>
                <w:lang w:bidi="en-US"/>
              </w:rPr>
            </w:pPr>
            <w:r>
              <w:rPr>
                <w:lang w:bidi="en-US"/>
              </w:rPr>
              <w:t>High</w:t>
            </w:r>
            <w:r w:rsidR="00C63026" w:rsidRPr="00C63026">
              <w:rPr>
                <w:lang w:bidi="en-US"/>
              </w:rPr>
              <w:t xml:space="preserve"> </w:t>
            </w:r>
          </w:p>
          <w:p w14:paraId="2CAEAE0D" w14:textId="2DECD7C0" w:rsidR="00C63026" w:rsidRPr="00C63026" w:rsidRDefault="00B13C73" w:rsidP="00B13C73">
            <w:pPr>
              <w:pStyle w:val="ListParagraph"/>
              <w:spacing w:after="0"/>
              <w:ind w:hanging="194"/>
            </w:pPr>
            <w:r>
              <w:t>Poplar</w:t>
            </w:r>
            <w:r w:rsidR="00253362">
              <w:t>s are monocultures which were</w:t>
            </w:r>
            <w:r>
              <w:t xml:space="preserve"> all planted at same time</w:t>
            </w:r>
            <w:r w:rsidR="00253362">
              <w:t>, although they are different varieties/ sub-species</w:t>
            </w:r>
            <w:r>
              <w:t xml:space="preserve">. </w:t>
            </w:r>
          </w:p>
        </w:tc>
      </w:tr>
      <w:tr w:rsidR="00C63026" w:rsidRPr="00C63026" w14:paraId="0995BEB8" w14:textId="77777777" w:rsidTr="0007262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A676D" w14:textId="77777777" w:rsidR="00C63026" w:rsidRPr="00C63026" w:rsidRDefault="00C63026" w:rsidP="00841AF0">
            <w:pPr>
              <w:jc w:val="both"/>
              <w:rPr>
                <w:lang w:bidi="en-US"/>
              </w:rPr>
            </w:pPr>
            <w:r w:rsidRPr="00C63026">
              <w:rPr>
                <w:lang w:bidi="en-US"/>
              </w:rPr>
              <w:t>Impact</w:t>
            </w:r>
          </w:p>
        </w:tc>
        <w:tc>
          <w:tcPr>
            <w:tcW w:w="6804" w:type="dxa"/>
            <w:tcBorders>
              <w:top w:val="single" w:sz="4" w:space="0" w:color="000000"/>
              <w:left w:val="single" w:sz="4" w:space="0" w:color="000000"/>
              <w:bottom w:val="single" w:sz="4" w:space="0" w:color="000000"/>
              <w:right w:val="single" w:sz="4" w:space="0" w:color="000000"/>
            </w:tcBorders>
          </w:tcPr>
          <w:p w14:paraId="505EB749" w14:textId="77777777" w:rsidR="00C63026" w:rsidRPr="00C63026" w:rsidRDefault="00C63026" w:rsidP="00841AF0">
            <w:pPr>
              <w:jc w:val="both"/>
              <w:rPr>
                <w:lang w:bidi="en-US"/>
              </w:rPr>
            </w:pPr>
            <w:r w:rsidRPr="00C63026">
              <w:rPr>
                <w:lang w:bidi="en-US"/>
              </w:rPr>
              <w:t xml:space="preserve">Medium </w:t>
            </w:r>
          </w:p>
          <w:p w14:paraId="5CAA3A91" w14:textId="36EF701C" w:rsidR="00C63026" w:rsidRPr="00C63026" w:rsidRDefault="00C63026" w:rsidP="00841AF0">
            <w:pPr>
              <w:pStyle w:val="ListParagraph"/>
              <w:spacing w:after="0"/>
              <w:ind w:hanging="194"/>
            </w:pPr>
            <w:r w:rsidRPr="00C63026">
              <w:t xml:space="preserve">Trees are likely to experience more seasonal weather stress e.g. </w:t>
            </w:r>
            <w:r w:rsidR="00B13C73">
              <w:t>storms, s</w:t>
            </w:r>
            <w:r w:rsidRPr="00C63026">
              <w:t>pring drought</w:t>
            </w:r>
            <w:r w:rsidR="00B13C73">
              <w:t xml:space="preserve"> etc,</w:t>
            </w:r>
            <w:r w:rsidRPr="00C63026">
              <w:t xml:space="preserve"> and a high proportion in one age </w:t>
            </w:r>
            <w:r w:rsidR="00B13C73">
              <w:t xml:space="preserve">and species </w:t>
            </w:r>
            <w:r w:rsidRPr="00C63026">
              <w:t xml:space="preserve">class </w:t>
            </w:r>
            <w:r w:rsidR="00B13C73">
              <w:t>increases vulnerability</w:t>
            </w:r>
            <w:r w:rsidRPr="00C63026">
              <w:t xml:space="preserve">. </w:t>
            </w:r>
          </w:p>
        </w:tc>
      </w:tr>
      <w:tr w:rsidR="00C63026" w:rsidRPr="00C63026" w14:paraId="307DFD1A" w14:textId="77777777" w:rsidTr="0007262D">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25DDA" w14:textId="77777777" w:rsidR="00C63026" w:rsidRPr="00C63026" w:rsidRDefault="00C63026" w:rsidP="00841AF0">
            <w:pPr>
              <w:jc w:val="both"/>
              <w:rPr>
                <w:lang w:bidi="en-US"/>
              </w:rPr>
            </w:pPr>
            <w:r w:rsidRPr="00C63026">
              <w:rPr>
                <w:lang w:bidi="en-US"/>
              </w:rPr>
              <w:t xml:space="preserve">Response </w:t>
            </w:r>
          </w:p>
          <w:p w14:paraId="4B975933" w14:textId="77777777" w:rsidR="00C63026" w:rsidRPr="00C63026" w:rsidRDefault="00C63026" w:rsidP="00841AF0">
            <w:pPr>
              <w:jc w:val="both"/>
              <w:rPr>
                <w:lang w:bidi="en-US"/>
              </w:rPr>
            </w:pPr>
            <w:r w:rsidRPr="00C63026">
              <w:rPr>
                <w:lang w:bidi="en-US"/>
              </w:rPr>
              <w:t>(</w:t>
            </w:r>
            <w:proofErr w:type="spellStart"/>
            <w:r w:rsidRPr="00C63026">
              <w:rPr>
                <w:lang w:bidi="en-US"/>
              </w:rPr>
              <w:t>inc</w:t>
            </w:r>
            <w:proofErr w:type="spellEnd"/>
            <w:r w:rsidRPr="00C63026">
              <w:rPr>
                <w:lang w:bidi="en-US"/>
              </w:rPr>
              <w:t xml:space="preserve"> protection measures)</w:t>
            </w:r>
          </w:p>
        </w:tc>
        <w:tc>
          <w:tcPr>
            <w:tcW w:w="6804" w:type="dxa"/>
            <w:tcBorders>
              <w:top w:val="single" w:sz="4" w:space="0" w:color="000000"/>
              <w:left w:val="single" w:sz="4" w:space="0" w:color="000000"/>
              <w:bottom w:val="single" w:sz="4" w:space="0" w:color="000000"/>
              <w:right w:val="single" w:sz="4" w:space="0" w:color="000000"/>
            </w:tcBorders>
          </w:tcPr>
          <w:p w14:paraId="0845CDAD" w14:textId="6E8FAEE8" w:rsidR="00C63026" w:rsidRPr="00C63026" w:rsidRDefault="00C63026">
            <w:pPr>
              <w:numPr>
                <w:ilvl w:val="0"/>
                <w:numId w:val="24"/>
              </w:numPr>
              <w:ind w:left="410" w:hanging="283"/>
              <w:rPr>
                <w:lang w:bidi="en-US"/>
              </w:rPr>
            </w:pPr>
            <w:r w:rsidRPr="00C63026">
              <w:rPr>
                <w:lang w:bidi="en-US"/>
              </w:rPr>
              <w:t>Thinning</w:t>
            </w:r>
            <w:r w:rsidR="00B13C73">
              <w:rPr>
                <w:lang w:bidi="en-US"/>
              </w:rPr>
              <w:t xml:space="preserve"> poplar (in more sheltered blocks)</w:t>
            </w:r>
            <w:r w:rsidRPr="00C63026">
              <w:rPr>
                <w:lang w:bidi="en-US"/>
              </w:rPr>
              <w:t xml:space="preserve"> to </w:t>
            </w:r>
            <w:proofErr w:type="gramStart"/>
            <w:r w:rsidRPr="00C63026">
              <w:rPr>
                <w:lang w:bidi="en-US"/>
              </w:rPr>
              <w:t>open up</w:t>
            </w:r>
            <w:proofErr w:type="gramEnd"/>
            <w:r w:rsidRPr="00C63026">
              <w:rPr>
                <w:lang w:bidi="en-US"/>
              </w:rPr>
              <w:t xml:space="preserve"> the canopy and encourage natural regeneration to develop.  </w:t>
            </w:r>
          </w:p>
          <w:p w14:paraId="78F018A5" w14:textId="09CB9E01" w:rsidR="00C63026" w:rsidRPr="00C63026" w:rsidRDefault="00C63026">
            <w:pPr>
              <w:numPr>
                <w:ilvl w:val="0"/>
                <w:numId w:val="24"/>
              </w:numPr>
              <w:ind w:left="410" w:hanging="283"/>
              <w:rPr>
                <w:lang w:bidi="en-US"/>
              </w:rPr>
            </w:pPr>
            <w:r w:rsidRPr="00C63026">
              <w:rPr>
                <w:lang w:bidi="en-US"/>
              </w:rPr>
              <w:t>Effective pest management will be carried out as per s</w:t>
            </w:r>
            <w:r w:rsidR="00B13C73">
              <w:rPr>
                <w:lang w:bidi="en-US"/>
              </w:rPr>
              <w:t>ections</w:t>
            </w:r>
            <w:r w:rsidRPr="00C63026">
              <w:rPr>
                <w:lang w:bidi="en-US"/>
              </w:rPr>
              <w:t xml:space="preserve"> 5.3 and 5.4 to enable desired species to be recruited into the canopy.</w:t>
            </w:r>
          </w:p>
          <w:p w14:paraId="2DEE77FD" w14:textId="1B628130" w:rsidR="00C63026" w:rsidRPr="00C63026" w:rsidRDefault="00C63026">
            <w:pPr>
              <w:numPr>
                <w:ilvl w:val="0"/>
                <w:numId w:val="24"/>
              </w:numPr>
              <w:ind w:left="410" w:hanging="283"/>
              <w:rPr>
                <w:lang w:bidi="en-US"/>
              </w:rPr>
            </w:pPr>
            <w:r w:rsidRPr="00C63026">
              <w:rPr>
                <w:lang w:bidi="en-US"/>
              </w:rPr>
              <w:t>Enrichment planting will be carried out in places to support the development of an understor</w:t>
            </w:r>
            <w:r w:rsidR="00B13C73">
              <w:rPr>
                <w:lang w:bidi="en-US"/>
              </w:rPr>
              <w:t>e</w:t>
            </w:r>
            <w:r w:rsidRPr="00C63026">
              <w:rPr>
                <w:lang w:bidi="en-US"/>
              </w:rPr>
              <w:t>y</w:t>
            </w:r>
            <w:r w:rsidR="00B13C73">
              <w:rPr>
                <w:lang w:bidi="en-US"/>
              </w:rPr>
              <w:t xml:space="preserve"> and diversify the species present</w:t>
            </w:r>
            <w:r w:rsidRPr="00C63026">
              <w:rPr>
                <w:lang w:bidi="en-US"/>
              </w:rPr>
              <w:t>.</w:t>
            </w:r>
          </w:p>
        </w:tc>
      </w:tr>
    </w:tbl>
    <w:p w14:paraId="6C63A044" w14:textId="77777777" w:rsidR="00C63026" w:rsidRDefault="00C63026" w:rsidP="00841AF0">
      <w:pPr>
        <w:jc w:val="both"/>
        <w:rPr>
          <w:lang w:bidi="en-US"/>
        </w:rPr>
      </w:pPr>
    </w:p>
    <w:p w14:paraId="795C9E5E" w14:textId="77777777" w:rsidR="00841AF0" w:rsidRDefault="00841AF0" w:rsidP="00841AF0">
      <w:pPr>
        <w:jc w:val="both"/>
        <w:rPr>
          <w:lang w:bidi="en-US"/>
        </w:rPr>
      </w:pPr>
    </w:p>
    <w:p w14:paraId="61890F83" w14:textId="77777777" w:rsidR="00C63026" w:rsidRDefault="00C63026" w:rsidP="00841AF0">
      <w:pPr>
        <w:jc w:val="both"/>
        <w:rPr>
          <w:lang w:bidi="en-US"/>
        </w:rPr>
      </w:pPr>
    </w:p>
    <w:p w14:paraId="3754A39E" w14:textId="77777777" w:rsidR="0071120B" w:rsidRDefault="0071120B">
      <w:pPr>
        <w:jc w:val="both"/>
        <w:rPr>
          <w:lang w:bidi="en-US"/>
        </w:rPr>
      </w:pPr>
    </w:p>
    <w:p w14:paraId="04012E65" w14:textId="77777777" w:rsidR="007F3015" w:rsidRDefault="007F3015">
      <w:pPr>
        <w:jc w:val="both"/>
        <w:rPr>
          <w:lang w:bidi="en-US"/>
        </w:rPr>
      </w:pPr>
    </w:p>
    <w:p w14:paraId="691D2E82" w14:textId="214A8430" w:rsidR="00A807E0" w:rsidRDefault="00A807E0">
      <w:pPr>
        <w:jc w:val="both"/>
        <w:rPr>
          <w:lang w:bidi="en-US"/>
        </w:rPr>
      </w:pPr>
    </w:p>
    <w:p w14:paraId="3EF3BCEE" w14:textId="77777777" w:rsidR="00841AF0" w:rsidRDefault="00841AF0">
      <w:pPr>
        <w:rPr>
          <w:lang w:bidi="en-US"/>
        </w:rPr>
      </w:pPr>
    </w:p>
    <w:p w14:paraId="42BDDD2F" w14:textId="77777777" w:rsidR="00A807E0" w:rsidRDefault="00A807E0">
      <w:pPr>
        <w:suppressAutoHyphens w:val="0"/>
        <w:rPr>
          <w:lang w:bidi="en-US"/>
        </w:rPr>
      </w:pPr>
      <w:r>
        <w:rPr>
          <w:lang w:bidi="en-US"/>
        </w:rPr>
        <w:br w:type="page"/>
      </w:r>
    </w:p>
    <w:p w14:paraId="0F74BE8B" w14:textId="2640D28B" w:rsidR="007F3015" w:rsidRDefault="00A454B9" w:rsidP="00DC6890">
      <w:pPr>
        <w:pStyle w:val="SectionHeading"/>
      </w:pPr>
      <w:bookmarkStart w:id="58" w:name="_Toc181705413"/>
      <w:r>
        <w:lastRenderedPageBreak/>
        <w:t xml:space="preserve">Section 6: Management </w:t>
      </w:r>
      <w:r w:rsidR="0022270F">
        <w:t>s</w:t>
      </w:r>
      <w:r>
        <w:t>trategy</w:t>
      </w:r>
      <w:bookmarkEnd w:id="58"/>
    </w:p>
    <w:p w14:paraId="0CBE8B81" w14:textId="77777777" w:rsidR="007F3015" w:rsidRDefault="00A454B9">
      <w:r>
        <w:t>This section requires a statement of intent, setting out how you intend to achieve your management objectives and manage important features identified within the previous sections of the plan.  A detailed work programme by sub-compartment can be added to the Plan of Operations.</w:t>
      </w:r>
    </w:p>
    <w:p w14:paraId="04FA7F67" w14:textId="77777777" w:rsidR="007F3015" w:rsidRDefault="007F3015">
      <w:pPr>
        <w:tabs>
          <w:tab w:val="left" w:pos="1187"/>
        </w:tabs>
        <w:rPr>
          <w:shd w:val="clear" w:color="auto" w:fill="FFFF00"/>
        </w:rPr>
      </w:pPr>
    </w:p>
    <w:tbl>
      <w:tblPr>
        <w:tblW w:w="9855" w:type="dxa"/>
        <w:tblInd w:w="-34" w:type="dxa"/>
        <w:tblLayout w:type="fixed"/>
        <w:tblCellMar>
          <w:left w:w="10" w:type="dxa"/>
          <w:right w:w="10" w:type="dxa"/>
        </w:tblCellMar>
        <w:tblLook w:val="04A0" w:firstRow="1" w:lastRow="0" w:firstColumn="1" w:lastColumn="0" w:noHBand="0" w:noVBand="1"/>
      </w:tblPr>
      <w:tblGrid>
        <w:gridCol w:w="3006"/>
        <w:gridCol w:w="6849"/>
      </w:tblGrid>
      <w:tr w:rsidR="007F3015" w14:paraId="6BE9A2CE" w14:textId="77777777" w:rsidTr="001A0E74">
        <w:trPr>
          <w:trHeight w:val="379"/>
        </w:trPr>
        <w:tc>
          <w:tcPr>
            <w:tcW w:w="300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8F633FD" w14:textId="7A145286" w:rsidR="007F3015" w:rsidRDefault="00A454B9" w:rsidP="0022270F">
            <w:pPr>
              <w:spacing w:line="300" w:lineRule="exact"/>
              <w:rPr>
                <w:b/>
              </w:rPr>
            </w:pPr>
            <w:r>
              <w:rPr>
                <w:b/>
              </w:rPr>
              <w:t xml:space="preserve">Management </w:t>
            </w:r>
            <w:r w:rsidR="0022270F">
              <w:rPr>
                <w:b/>
              </w:rPr>
              <w:t>o</w:t>
            </w:r>
            <w:r>
              <w:rPr>
                <w:b/>
              </w:rPr>
              <w:t xml:space="preserve">bjective / </w:t>
            </w:r>
            <w:r w:rsidR="0022270F">
              <w:rPr>
                <w:b/>
              </w:rPr>
              <w:t>f</w:t>
            </w:r>
            <w:r>
              <w:rPr>
                <w:b/>
              </w:rPr>
              <w:t>eature</w:t>
            </w:r>
          </w:p>
        </w:tc>
        <w:tc>
          <w:tcPr>
            <w:tcW w:w="684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83532C6" w14:textId="5468CA71" w:rsidR="007F3015" w:rsidRPr="004C179C" w:rsidRDefault="00A454B9" w:rsidP="004C179C">
            <w:pPr>
              <w:spacing w:before="120" w:after="120" w:line="300" w:lineRule="exact"/>
              <w:rPr>
                <w:b/>
              </w:rPr>
            </w:pPr>
            <w:r>
              <w:rPr>
                <w:b/>
              </w:rPr>
              <w:t xml:space="preserve">Management </w:t>
            </w:r>
            <w:r w:rsidR="0022270F">
              <w:rPr>
                <w:b/>
              </w:rPr>
              <w:t>i</w:t>
            </w:r>
            <w:r>
              <w:rPr>
                <w:b/>
              </w:rPr>
              <w:t>ntention</w:t>
            </w:r>
          </w:p>
        </w:tc>
      </w:tr>
      <w:tr w:rsidR="001A0E74" w14:paraId="5249A71D" w14:textId="77777777" w:rsidTr="00CA5AEF">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9F0DB" w14:textId="69317C53" w:rsidR="0009454A" w:rsidRDefault="0009454A" w:rsidP="00AC0C53">
            <w:r>
              <w:t>Objective 1:</w:t>
            </w:r>
          </w:p>
          <w:p w14:paraId="7065C931" w14:textId="2ABAB89D" w:rsidR="001A0E74" w:rsidRDefault="00473376" w:rsidP="00AC0C53">
            <w:r w:rsidRPr="008B0B18">
              <w:rPr>
                <w:highlight w:val="lightGray"/>
              </w:rPr>
              <w:fldChar w:fldCharType="begin"/>
            </w:r>
            <w:r w:rsidRPr="008B0B18">
              <w:rPr>
                <w:highlight w:val="lightGray"/>
              </w:rPr>
              <w:instrText xml:space="preserve"> REF Objective1 \h  \* MERGEFORMAT </w:instrText>
            </w:r>
            <w:r w:rsidRPr="008B0B18">
              <w:rPr>
                <w:highlight w:val="lightGray"/>
              </w:rPr>
            </w:r>
            <w:r w:rsidRPr="008B0B18">
              <w:rPr>
                <w:highlight w:val="lightGray"/>
              </w:rPr>
              <w:fldChar w:fldCharType="separate"/>
            </w:r>
            <w:r w:rsidR="00D662C8" w:rsidRPr="00D662C8">
              <w:rPr>
                <w:highlight w:val="lightGray"/>
              </w:rPr>
              <w:t>Enhance biodiversity and sustainability across the woods by creating and managing access rides and dead wood, undertaking monitoring activities and controlling deer and grey squirrels</w:t>
            </w:r>
            <w:r w:rsidRPr="008B0B18">
              <w:rPr>
                <w:highlight w:val="lightGray"/>
              </w:rPr>
              <w:fldChar w:fldCharType="end"/>
            </w:r>
            <w:r>
              <w:t xml:space="preserve"> </w:t>
            </w:r>
          </w:p>
        </w:tc>
        <w:tc>
          <w:tcPr>
            <w:tcW w:w="6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36429" w14:textId="63EE7D2B" w:rsidR="00930DE3" w:rsidRPr="00930DE3" w:rsidRDefault="00930DE3" w:rsidP="00930DE3">
            <w:pPr>
              <w:ind w:left="34"/>
              <w:rPr>
                <w:bCs/>
              </w:rPr>
            </w:pPr>
            <w:r w:rsidRPr="00930DE3">
              <w:rPr>
                <w:bCs/>
              </w:rPr>
              <w:t>PERMANENT OPEN SPACE:</w:t>
            </w:r>
          </w:p>
          <w:p w14:paraId="18DAF568" w14:textId="77777777" w:rsidR="00930DE3" w:rsidRDefault="00930DE3" w:rsidP="00930DE3">
            <w:pPr>
              <w:numPr>
                <w:ilvl w:val="0"/>
                <w:numId w:val="40"/>
              </w:numPr>
              <w:ind w:left="313" w:hanging="283"/>
            </w:pPr>
            <w:r>
              <w:t xml:space="preserve">A central glade will be established in </w:t>
            </w:r>
            <w:proofErr w:type="spellStart"/>
            <w:r>
              <w:t>cpt</w:t>
            </w:r>
            <w:proofErr w:type="spellEnd"/>
            <w:r>
              <w:t xml:space="preserve"> 6933 (indicative location </w:t>
            </w:r>
            <w:r w:rsidRPr="00930DE3">
              <w:t>marked</w:t>
            </w:r>
            <w:r>
              <w:t xml:space="preserve"> yellow</w:t>
            </w:r>
            <w:r w:rsidRPr="00930DE3">
              <w:t xml:space="preserve"> on the appended Operations map 3)</w:t>
            </w:r>
            <w:r>
              <w:t>.</w:t>
            </w:r>
          </w:p>
          <w:p w14:paraId="7996313D" w14:textId="15888E08" w:rsidR="00930DE3" w:rsidRPr="00930DE3" w:rsidRDefault="00930DE3" w:rsidP="00930DE3">
            <w:pPr>
              <w:numPr>
                <w:ilvl w:val="0"/>
                <w:numId w:val="40"/>
              </w:numPr>
              <w:ind w:left="313" w:hanging="283"/>
            </w:pPr>
            <w:r>
              <w:t xml:space="preserve">This </w:t>
            </w:r>
            <w:r w:rsidRPr="00930DE3">
              <w:t>will be maintained by</w:t>
            </w:r>
            <w:r>
              <w:t xml:space="preserve"> mechanical</w:t>
            </w:r>
            <w:r w:rsidRPr="00930DE3">
              <w:t xml:space="preserve"> cutting and, if appropriate, removing residue off site on a </w:t>
            </w:r>
            <w:proofErr w:type="gramStart"/>
            <w:r>
              <w:t xml:space="preserve">2-3 </w:t>
            </w:r>
            <w:r w:rsidRPr="00930DE3">
              <w:t>year</w:t>
            </w:r>
            <w:proofErr w:type="gramEnd"/>
            <w:r w:rsidRPr="00930DE3">
              <w:t xml:space="preserve"> cycle.  </w:t>
            </w:r>
          </w:p>
          <w:p w14:paraId="11EBE1C8" w14:textId="77777777" w:rsidR="00930DE3" w:rsidRPr="00930DE3" w:rsidRDefault="00930DE3" w:rsidP="00930DE3">
            <w:pPr>
              <w:numPr>
                <w:ilvl w:val="0"/>
                <w:numId w:val="40"/>
              </w:numPr>
              <w:ind w:left="313" w:hanging="283"/>
            </w:pPr>
            <w:r w:rsidRPr="00930DE3">
              <w:t>A mix of habitats will be managed from low cut sward through to mixed scrub woodland.</w:t>
            </w:r>
          </w:p>
          <w:p w14:paraId="20FD0EF4" w14:textId="77777777" w:rsidR="00930DE3" w:rsidRDefault="00930DE3" w:rsidP="0009271A">
            <w:pPr>
              <w:ind w:left="34"/>
            </w:pPr>
          </w:p>
          <w:p w14:paraId="6C59224E" w14:textId="2F27B2A4" w:rsidR="008B0B18" w:rsidRPr="00C677DB" w:rsidRDefault="007272E3" w:rsidP="0009271A">
            <w:pPr>
              <w:ind w:left="34"/>
            </w:pPr>
            <w:r w:rsidRPr="00C677DB" w:rsidDel="00A958DF">
              <w:t xml:space="preserve">ACCESS </w:t>
            </w:r>
            <w:r w:rsidRPr="00C677DB">
              <w:t xml:space="preserve">RIDES </w:t>
            </w:r>
            <w:r w:rsidR="00DC25FB" w:rsidRPr="00C677DB">
              <w:t>(1-zone)</w:t>
            </w:r>
            <w:r w:rsidR="008B0B18" w:rsidRPr="00C677DB">
              <w:t>:</w:t>
            </w:r>
          </w:p>
          <w:p w14:paraId="5B797DFC" w14:textId="1C1C44C2" w:rsidR="004601C1" w:rsidRPr="00C677DB" w:rsidRDefault="008B0B18" w:rsidP="0009271A">
            <w:pPr>
              <w:pStyle w:val="ListParagraph"/>
              <w:numPr>
                <w:ilvl w:val="0"/>
                <w:numId w:val="40"/>
              </w:numPr>
              <w:spacing w:after="0"/>
              <w:ind w:left="318" w:hanging="284"/>
            </w:pPr>
            <w:r w:rsidRPr="00C677DB" w:rsidDel="00A958DF">
              <w:t xml:space="preserve">Access </w:t>
            </w:r>
            <w:r w:rsidR="00F03B61" w:rsidRPr="00C677DB">
              <w:t>r</w:t>
            </w:r>
            <w:r w:rsidRPr="00C677DB">
              <w:t xml:space="preserve">ides </w:t>
            </w:r>
            <w:r w:rsidR="00D662C8">
              <w:t xml:space="preserve">in poplar </w:t>
            </w:r>
            <w:proofErr w:type="spellStart"/>
            <w:r w:rsidR="00D662C8">
              <w:t>cpt</w:t>
            </w:r>
            <w:proofErr w:type="spellEnd"/>
            <w:r w:rsidR="00D662C8">
              <w:t xml:space="preserve"> 4932 </w:t>
            </w:r>
            <w:r w:rsidRPr="00C677DB">
              <w:t xml:space="preserve">marked </w:t>
            </w:r>
            <w:proofErr w:type="gramStart"/>
            <w:r w:rsidR="00C677DB">
              <w:t>green</w:t>
            </w:r>
            <w:proofErr w:type="gramEnd"/>
            <w:r w:rsidRPr="00C677DB">
              <w:t xml:space="preserve"> on the </w:t>
            </w:r>
            <w:r w:rsidR="00535C60" w:rsidRPr="00C677DB">
              <w:t>appended Operations</w:t>
            </w:r>
            <w:r w:rsidRPr="00C677DB">
              <w:t xml:space="preserve"> map</w:t>
            </w:r>
            <w:r w:rsidR="00C677DB">
              <w:t xml:space="preserve"> </w:t>
            </w:r>
            <w:r w:rsidR="00D662C8">
              <w:t xml:space="preserve">(map </w:t>
            </w:r>
            <w:proofErr w:type="gramStart"/>
            <w:r w:rsidR="00D662C8">
              <w:t>3)</w:t>
            </w:r>
            <w:r w:rsidR="00253EF2">
              <w:t>*</w:t>
            </w:r>
            <w:proofErr w:type="gramEnd"/>
            <w:r w:rsidR="00D662C8">
              <w:t xml:space="preserve"> </w:t>
            </w:r>
            <w:r w:rsidRPr="00C677DB">
              <w:t xml:space="preserve">will be maintained by cutting the vegetation to a width of </w:t>
            </w:r>
            <w:r w:rsidR="00D662C8" w:rsidRPr="00253EF2">
              <w:t>1.5</w:t>
            </w:r>
            <w:r w:rsidRPr="00C677DB">
              <w:t xml:space="preserve"> metres and kept free of obstructions to enable management of the woodland that they service.</w:t>
            </w:r>
          </w:p>
          <w:p w14:paraId="0DC6015B" w14:textId="369A8862" w:rsidR="00D662C8" w:rsidRPr="00253EF2" w:rsidRDefault="00253EF2" w:rsidP="00501DD3">
            <w:pPr>
              <w:spacing w:before="120"/>
              <w:ind w:left="312"/>
              <w:rPr>
                <w:i/>
                <w:iCs/>
              </w:rPr>
            </w:pPr>
            <w:r w:rsidRPr="00253EF2">
              <w:rPr>
                <w:i/>
                <w:iCs/>
              </w:rPr>
              <w:t xml:space="preserve">* </w:t>
            </w:r>
            <w:proofErr w:type="gramStart"/>
            <w:r w:rsidR="00D662C8" w:rsidRPr="00253EF2">
              <w:rPr>
                <w:i/>
                <w:iCs/>
              </w:rPr>
              <w:t>additional</w:t>
            </w:r>
            <w:proofErr w:type="gramEnd"/>
            <w:r w:rsidR="00D662C8" w:rsidRPr="00253EF2">
              <w:rPr>
                <w:i/>
                <w:iCs/>
              </w:rPr>
              <w:t xml:space="preserve"> rides</w:t>
            </w:r>
            <w:r w:rsidR="00501DD3">
              <w:rPr>
                <w:i/>
                <w:iCs/>
              </w:rPr>
              <w:t>/ 2-zone management</w:t>
            </w:r>
            <w:r w:rsidRPr="00253EF2">
              <w:rPr>
                <w:i/>
                <w:iCs/>
              </w:rPr>
              <w:t xml:space="preserve"> to be confirmed by owner, and included in CS </w:t>
            </w:r>
            <w:r w:rsidR="00501DD3">
              <w:rPr>
                <w:i/>
                <w:iCs/>
              </w:rPr>
              <w:t xml:space="preserve">HT </w:t>
            </w:r>
            <w:r w:rsidRPr="00253EF2">
              <w:rPr>
                <w:i/>
                <w:iCs/>
              </w:rPr>
              <w:t>application</w:t>
            </w:r>
          </w:p>
          <w:p w14:paraId="375093C8" w14:textId="77777777" w:rsidR="004601C1" w:rsidRPr="00C677DB" w:rsidRDefault="004601C1" w:rsidP="004601C1">
            <w:pPr>
              <w:ind w:left="32"/>
            </w:pPr>
          </w:p>
          <w:p w14:paraId="0D2A4351" w14:textId="07B1CDA6" w:rsidR="00F03B61" w:rsidRPr="00C677DB" w:rsidRDefault="007272E3" w:rsidP="00F03B61">
            <w:pPr>
              <w:ind w:left="32"/>
              <w:rPr>
                <w:bCs/>
              </w:rPr>
            </w:pPr>
            <w:r w:rsidRPr="00C677DB">
              <w:rPr>
                <w:bCs/>
              </w:rPr>
              <w:t>MANAGEMENT OF STANDING AND FALLEN DEAD WOOD FOR HABITAT</w:t>
            </w:r>
            <w:r w:rsidR="00F03B61" w:rsidRPr="00C677DB">
              <w:rPr>
                <w:bCs/>
              </w:rPr>
              <w:t>:</w:t>
            </w:r>
          </w:p>
          <w:p w14:paraId="28D591A5" w14:textId="4686EBC1" w:rsidR="00F03B61" w:rsidRPr="00C677DB" w:rsidRDefault="00F03B61">
            <w:pPr>
              <w:numPr>
                <w:ilvl w:val="0"/>
                <w:numId w:val="40"/>
              </w:numPr>
              <w:ind w:left="315" w:hanging="283"/>
            </w:pPr>
            <w:r w:rsidRPr="00C677DB">
              <w:t>Deadwood will be retained in situ throughout the woodlands to achieve the levels required within the UK</w:t>
            </w:r>
            <w:r w:rsidR="00C677DB">
              <w:t xml:space="preserve"> </w:t>
            </w:r>
            <w:r w:rsidRPr="00C677DB">
              <w:t>F</w:t>
            </w:r>
            <w:r w:rsidR="00C677DB">
              <w:t xml:space="preserve">orest </w:t>
            </w:r>
            <w:r w:rsidRPr="00C677DB">
              <w:t>S</w:t>
            </w:r>
            <w:r w:rsidR="00C677DB">
              <w:t>tandard</w:t>
            </w:r>
            <w:r w:rsidRPr="00C677DB">
              <w:t>.</w:t>
            </w:r>
          </w:p>
          <w:p w14:paraId="2600875A" w14:textId="6F98EDBB" w:rsidR="00C677DB" w:rsidRDefault="00C677DB" w:rsidP="00C677DB">
            <w:pPr>
              <w:numPr>
                <w:ilvl w:val="0"/>
                <w:numId w:val="40"/>
              </w:numPr>
              <w:ind w:left="315" w:hanging="283"/>
            </w:pPr>
            <w:r w:rsidRPr="00C677DB">
              <w:t xml:space="preserve">Deadwood will be provided by trees succumbing to ash </w:t>
            </w:r>
            <w:proofErr w:type="gramStart"/>
            <w:r w:rsidRPr="00C677DB">
              <w:t>dieback, but</w:t>
            </w:r>
            <w:proofErr w:type="gramEnd"/>
            <w:r w:rsidRPr="00C677DB">
              <w:t xml:space="preserve"> also squirrel damage</w:t>
            </w:r>
            <w:r>
              <w:t xml:space="preserve"> and felling to waste.</w:t>
            </w:r>
          </w:p>
          <w:p w14:paraId="77EBBF3C" w14:textId="77777777" w:rsidR="00C677DB" w:rsidRPr="00C677DB" w:rsidRDefault="00C677DB" w:rsidP="00C677DB">
            <w:pPr>
              <w:numPr>
                <w:ilvl w:val="0"/>
                <w:numId w:val="40"/>
              </w:numPr>
              <w:ind w:left="315" w:hanging="283"/>
            </w:pPr>
            <w:r w:rsidRPr="00C677DB">
              <w:t>Windblown trees will be retained where possible but where valuable timber can be recovered this will be removed leaving the tops rather than the whole tree.</w:t>
            </w:r>
          </w:p>
          <w:p w14:paraId="24412DE7" w14:textId="27918ECC" w:rsidR="00F03B61" w:rsidRDefault="00D662C8">
            <w:pPr>
              <w:numPr>
                <w:ilvl w:val="0"/>
                <w:numId w:val="40"/>
              </w:numPr>
              <w:ind w:left="315" w:hanging="283"/>
            </w:pPr>
            <w:r>
              <w:t xml:space="preserve">In the poplar plantations </w:t>
            </w:r>
            <w:r w:rsidR="00F03B61" w:rsidRPr="00C677DB">
              <w:t xml:space="preserve">the amount of dead wood will be increased during the period of this plan by leaving stems of felled trees (in large sections) after thinning and felling operations and retaining a percentage of any </w:t>
            </w:r>
            <w:proofErr w:type="gramStart"/>
            <w:r w:rsidR="00F03B61" w:rsidRPr="00C677DB">
              <w:t>dying, or</w:t>
            </w:r>
            <w:proofErr w:type="gramEnd"/>
            <w:r w:rsidR="00F03B61" w:rsidRPr="00C677DB">
              <w:t xml:space="preserve"> standing dead trees wherever safe to do so.</w:t>
            </w:r>
          </w:p>
          <w:p w14:paraId="2072DB88" w14:textId="7AC2F252" w:rsidR="00C677DB" w:rsidRDefault="00D662C8">
            <w:pPr>
              <w:numPr>
                <w:ilvl w:val="0"/>
                <w:numId w:val="40"/>
              </w:numPr>
              <w:ind w:left="315" w:hanging="283"/>
            </w:pPr>
            <w:r>
              <w:t>In addition, a</w:t>
            </w:r>
            <w:r w:rsidR="00C677DB">
              <w:t xml:space="preserve"> small number of trees in the plantations will be intentionally ring-barked, to provide standing dead wood.</w:t>
            </w:r>
            <w:r w:rsidR="00C677DB" w:rsidRPr="00C677DB">
              <w:t xml:space="preserve"> </w:t>
            </w:r>
          </w:p>
          <w:p w14:paraId="2E87A7FB" w14:textId="60EEDDFC" w:rsidR="00DA36A9" w:rsidRPr="005A681B" w:rsidRDefault="00294C05">
            <w:pPr>
              <w:numPr>
                <w:ilvl w:val="0"/>
                <w:numId w:val="40"/>
              </w:numPr>
              <w:ind w:left="315" w:hanging="283"/>
            </w:pPr>
            <w:hyperlink r:id="rId70" w:history="1">
              <w:r w:rsidRPr="00294C05">
                <w:rPr>
                  <w:rStyle w:val="Hyperlink"/>
                </w:rPr>
                <w:t>FC technical guidance</w:t>
              </w:r>
            </w:hyperlink>
            <w:r w:rsidRPr="00294C05">
              <w:t xml:space="preserve"> will be followed unless otherwise stated</w:t>
            </w:r>
            <w:r>
              <w:t>/ recommended</w:t>
            </w:r>
            <w:r w:rsidRPr="00294C05">
              <w:t>.</w:t>
            </w:r>
          </w:p>
          <w:p w14:paraId="29CBD576" w14:textId="77777777" w:rsidR="00F03B61" w:rsidRDefault="00F03B61" w:rsidP="00F03B61">
            <w:pPr>
              <w:ind w:left="32"/>
              <w:rPr>
                <w:i/>
                <w:iCs/>
              </w:rPr>
            </w:pPr>
          </w:p>
          <w:p w14:paraId="79C05CB3" w14:textId="77777777" w:rsidR="001F34D0" w:rsidRDefault="001F34D0" w:rsidP="00F03B61">
            <w:pPr>
              <w:ind w:left="32"/>
              <w:rPr>
                <w:i/>
                <w:iCs/>
              </w:rPr>
            </w:pPr>
          </w:p>
          <w:p w14:paraId="41BDA4B7" w14:textId="4E651D04" w:rsidR="00F03B61" w:rsidRPr="00C46ADC" w:rsidRDefault="007272E3" w:rsidP="00F03B61">
            <w:pPr>
              <w:ind w:left="315" w:hanging="283"/>
            </w:pPr>
            <w:r w:rsidRPr="00C46ADC">
              <w:lastRenderedPageBreak/>
              <w:t>MONITORING ACTIVITIES</w:t>
            </w:r>
            <w:r w:rsidR="00F03B61" w:rsidRPr="00C46ADC">
              <w:t>:</w:t>
            </w:r>
          </w:p>
          <w:p w14:paraId="2364D4C7" w14:textId="4ACBD6FF" w:rsidR="00F03B61" w:rsidRPr="00C46ADC" w:rsidRDefault="0009271A">
            <w:pPr>
              <w:numPr>
                <w:ilvl w:val="0"/>
                <w:numId w:val="40"/>
              </w:numPr>
              <w:ind w:left="315" w:hanging="283"/>
            </w:pPr>
            <w:r>
              <w:t>These</w:t>
            </w:r>
            <w:r w:rsidR="00F03B61" w:rsidRPr="00C46ADC">
              <w:t xml:space="preserve"> will be undertaken in line with CS H</w:t>
            </w:r>
            <w:r>
              <w:t xml:space="preserve">igher </w:t>
            </w:r>
            <w:r w:rsidR="00F03B61" w:rsidRPr="00C46ADC">
              <w:t>T</w:t>
            </w:r>
            <w:r>
              <w:t>ier</w:t>
            </w:r>
            <w:r w:rsidR="00F03B61" w:rsidRPr="00C46ADC">
              <w:t xml:space="preserve"> requirements as described in section 8.  </w:t>
            </w:r>
          </w:p>
          <w:p w14:paraId="236ABCFE" w14:textId="77777777" w:rsidR="0009271A" w:rsidRPr="00841AF0" w:rsidRDefault="0009271A" w:rsidP="0009271A">
            <w:pPr>
              <w:ind w:left="32"/>
            </w:pPr>
          </w:p>
          <w:p w14:paraId="32BA12D1" w14:textId="77777777" w:rsidR="0009271A" w:rsidRPr="0009271A" w:rsidRDefault="0009271A" w:rsidP="0009271A">
            <w:pPr>
              <w:rPr>
                <w:bCs/>
              </w:rPr>
            </w:pPr>
            <w:r w:rsidRPr="0009271A">
              <w:rPr>
                <w:bCs/>
              </w:rPr>
              <w:t>DEER CONTROL AND MANAGEMENT:</w:t>
            </w:r>
          </w:p>
          <w:p w14:paraId="2770B4B8" w14:textId="34262B41" w:rsidR="0009271A" w:rsidRDefault="0009271A" w:rsidP="00D662C8">
            <w:pPr>
              <w:pStyle w:val="ListParagraph"/>
              <w:numPr>
                <w:ilvl w:val="0"/>
                <w:numId w:val="49"/>
              </w:numPr>
              <w:spacing w:after="0"/>
              <w:ind w:left="318" w:hanging="284"/>
            </w:pPr>
            <w:r>
              <w:t>Deer management plan to be drafted, approved by FC and implemented as per section 5.3.</w:t>
            </w:r>
          </w:p>
          <w:p w14:paraId="64735EE5" w14:textId="77777777" w:rsidR="00D662C8" w:rsidRDefault="00D662C8" w:rsidP="00D662C8">
            <w:pPr>
              <w:ind w:left="324" w:hanging="284"/>
              <w:rPr>
                <w:bCs/>
              </w:rPr>
            </w:pPr>
          </w:p>
          <w:p w14:paraId="409324AC" w14:textId="161FFE81" w:rsidR="0009271A" w:rsidRPr="0009271A" w:rsidRDefault="0009271A" w:rsidP="0009271A">
            <w:pPr>
              <w:ind w:left="323" w:hanging="283"/>
              <w:rPr>
                <w:bCs/>
              </w:rPr>
            </w:pPr>
            <w:r>
              <w:rPr>
                <w:bCs/>
              </w:rPr>
              <w:t xml:space="preserve">GREY </w:t>
            </w:r>
            <w:r w:rsidRPr="0009271A">
              <w:rPr>
                <w:bCs/>
              </w:rPr>
              <w:t>SQUIRREL CONTROL AND MANAGEMENT:</w:t>
            </w:r>
          </w:p>
          <w:p w14:paraId="67F2A14A" w14:textId="33C490BB" w:rsidR="0009271A" w:rsidRPr="0009271A" w:rsidRDefault="0009271A" w:rsidP="0009271A">
            <w:pPr>
              <w:numPr>
                <w:ilvl w:val="0"/>
                <w:numId w:val="49"/>
              </w:numPr>
              <w:ind w:left="315" w:hanging="283"/>
            </w:pPr>
            <w:r w:rsidRPr="0009271A">
              <w:t xml:space="preserve">Grey squirrel control plan to be </w:t>
            </w:r>
            <w:r>
              <w:t>drafted</w:t>
            </w:r>
            <w:r w:rsidRPr="0009271A">
              <w:t>, approved by FC and implemented as per s</w:t>
            </w:r>
            <w:r>
              <w:t>ection</w:t>
            </w:r>
            <w:r w:rsidRPr="0009271A">
              <w:t xml:space="preserve"> 5.4.</w:t>
            </w:r>
          </w:p>
          <w:p w14:paraId="1C30B6EA" w14:textId="77777777" w:rsidR="00D662C8" w:rsidRDefault="00D662C8" w:rsidP="00D662C8">
            <w:pPr>
              <w:ind w:left="32"/>
              <w:rPr>
                <w:highlight w:val="yellow"/>
              </w:rPr>
            </w:pPr>
          </w:p>
          <w:p w14:paraId="228EE8EB" w14:textId="50FC4363" w:rsidR="00E47929" w:rsidRPr="00AA4F8F" w:rsidRDefault="00712015" w:rsidP="00E47929">
            <w:pPr>
              <w:ind w:left="323" w:hanging="283"/>
            </w:pPr>
            <w:r>
              <w:t>COUNTRYSIDE STEWARDSHIP</w:t>
            </w:r>
            <w:r w:rsidR="005D56C1">
              <w:t xml:space="preserve"> HIGHER TIER</w:t>
            </w:r>
            <w:r w:rsidR="00BC2C85">
              <w:t>:</w:t>
            </w:r>
          </w:p>
          <w:p w14:paraId="6D03550B" w14:textId="1FA3739E" w:rsidR="007B1FD5" w:rsidRDefault="00DC25FB" w:rsidP="007B1FD5">
            <w:pPr>
              <w:pStyle w:val="ListParagraph"/>
              <w:numPr>
                <w:ilvl w:val="0"/>
                <w:numId w:val="49"/>
              </w:numPr>
              <w:ind w:left="315" w:hanging="283"/>
            </w:pPr>
            <w:r w:rsidRPr="004601C1">
              <w:t>A</w:t>
            </w:r>
            <w:r w:rsidR="004F0164">
              <w:t xml:space="preserve">pplication for </w:t>
            </w:r>
            <w:r w:rsidRPr="004601C1">
              <w:t>CS H</w:t>
            </w:r>
            <w:r w:rsidR="005D56C1">
              <w:t>T acti</w:t>
            </w:r>
            <w:r w:rsidRPr="006F5986">
              <w:t>on</w:t>
            </w:r>
            <w:r w:rsidR="007B1FD5">
              <w:t xml:space="preserve"> </w:t>
            </w:r>
            <w:hyperlink r:id="rId71" w:history="1">
              <w:r w:rsidRPr="00712015">
                <w:rPr>
                  <w:rStyle w:val="Hyperlink"/>
                </w:rPr>
                <w:t xml:space="preserve">CWD2: Woodland </w:t>
              </w:r>
              <w:r w:rsidR="00F0368D" w:rsidRPr="00712015">
                <w:rPr>
                  <w:rStyle w:val="Hyperlink"/>
                </w:rPr>
                <w:t>i</w:t>
              </w:r>
              <w:r w:rsidRPr="00712015">
                <w:rPr>
                  <w:rStyle w:val="Hyperlink"/>
                </w:rPr>
                <w:t>mprovement</w:t>
              </w:r>
            </w:hyperlink>
            <w:r w:rsidRPr="00712015">
              <w:t xml:space="preserve"> </w:t>
            </w:r>
            <w:r w:rsidR="00712015" w:rsidRPr="00712015">
              <w:t>(</w:t>
            </w:r>
            <w:r w:rsidR="00F0368D" w:rsidRPr="00712015">
              <w:t>b</w:t>
            </w:r>
            <w:r w:rsidRPr="00712015">
              <w:t xml:space="preserve">ase </w:t>
            </w:r>
            <w:r w:rsidR="00F0368D" w:rsidRPr="00712015">
              <w:t>a</w:t>
            </w:r>
            <w:r w:rsidRPr="00712015">
              <w:t>ction</w:t>
            </w:r>
            <w:r w:rsidR="00712015" w:rsidRPr="00712015">
              <w:t>)</w:t>
            </w:r>
            <w:r w:rsidRPr="00712015">
              <w:t xml:space="preserve"> </w:t>
            </w:r>
            <w:r w:rsidR="004F0164">
              <w:t>for all woods</w:t>
            </w:r>
          </w:p>
          <w:p w14:paraId="0BE4597C" w14:textId="561CEAC6" w:rsidR="008D4E13" w:rsidRPr="00F03B61" w:rsidRDefault="007B1FD5" w:rsidP="007B1FD5">
            <w:pPr>
              <w:pStyle w:val="ListParagraph"/>
              <w:numPr>
                <w:ilvl w:val="0"/>
                <w:numId w:val="49"/>
              </w:numPr>
              <w:ind w:left="315" w:hanging="283"/>
            </w:pPr>
            <w:proofErr w:type="gramStart"/>
            <w:r>
              <w:t>P</w:t>
            </w:r>
            <w:r w:rsidR="004F0164">
              <w:t>lus</w:t>
            </w:r>
            <w:proofErr w:type="gramEnd"/>
            <w:r w:rsidR="004F0164">
              <w:t xml:space="preserve"> species control actions and capital payments as per section 5. </w:t>
            </w:r>
          </w:p>
        </w:tc>
      </w:tr>
      <w:tr w:rsidR="00473376" w14:paraId="441C3110" w14:textId="77777777" w:rsidTr="00CA5AEF">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0066B" w14:textId="1A968BAB" w:rsidR="0009454A" w:rsidRDefault="0009454A" w:rsidP="00A75645">
            <w:r>
              <w:lastRenderedPageBreak/>
              <w:t>Objective 2:</w:t>
            </w:r>
          </w:p>
          <w:p w14:paraId="0C262106" w14:textId="6B2B8097" w:rsidR="00473376" w:rsidRDefault="00B8166D" w:rsidP="00A75645">
            <w:r>
              <w:fldChar w:fldCharType="begin"/>
            </w:r>
            <w:r>
              <w:instrText xml:space="preserve"> REF  Objective2 </w:instrText>
            </w:r>
            <w:r w:rsidR="008D4E13">
              <w:instrText xml:space="preserve"> \* MERGEFORMAT </w:instrText>
            </w:r>
            <w:r>
              <w:fldChar w:fldCharType="separate"/>
            </w:r>
            <w:r w:rsidR="00D662C8" w:rsidRPr="00D662C8">
              <w:rPr>
                <w:highlight w:val="lightGray"/>
              </w:rPr>
              <w:t xml:space="preserve">Manage </w:t>
            </w:r>
            <w:r w:rsidR="00D662C8" w:rsidRPr="00D662C8">
              <w:rPr>
                <w:b/>
                <w:bCs/>
                <w:highlight w:val="lightGray"/>
              </w:rPr>
              <w:t>Ancient Semi-Natural Woodland</w:t>
            </w:r>
            <w:r w:rsidR="00D662C8" w:rsidRPr="00D662C8">
              <w:rPr>
                <w:highlight w:val="lightGray"/>
              </w:rPr>
              <w:t xml:space="preserve"> (Moor </w:t>
            </w:r>
            <w:proofErr w:type="spellStart"/>
            <w:r w:rsidR="00D662C8" w:rsidRPr="00D662C8">
              <w:rPr>
                <w:highlight w:val="lightGray"/>
              </w:rPr>
              <w:t>Copse</w:t>
            </w:r>
            <w:proofErr w:type="spellEnd"/>
            <w:r w:rsidR="00D662C8" w:rsidRPr="00D662C8">
              <w:rPr>
                <w:highlight w:val="lightGray"/>
              </w:rPr>
              <w:t xml:space="preserve"> ASNW) by improving access, thinning to enhance light penetration, regeneration felling, restoring coppice, protecting veteran trees </w:t>
            </w:r>
            <w:r w:rsidR="00D662C8">
              <w:t xml:space="preserve">and manage scrub in other </w:t>
            </w:r>
            <w:r w:rsidR="00D662C8" w:rsidRPr="00D662C8">
              <w:rPr>
                <w:b/>
                <w:bCs/>
              </w:rPr>
              <w:t>native</w:t>
            </w:r>
            <w:r w:rsidR="00D662C8">
              <w:t xml:space="preserve"> woodland</w:t>
            </w:r>
            <w:r w:rsidR="00D662C8" w:rsidRPr="00F26C49">
              <w:t xml:space="preserve"> </w:t>
            </w:r>
            <w:r>
              <w:fldChar w:fldCharType="end"/>
            </w:r>
          </w:p>
        </w:tc>
        <w:tc>
          <w:tcPr>
            <w:tcW w:w="6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8633C" w14:textId="5BA04AE9" w:rsidR="00BC75B2" w:rsidRPr="00712015" w:rsidRDefault="00BC75B2" w:rsidP="00BC75B2">
            <w:r w:rsidRPr="00712015">
              <w:t xml:space="preserve">Management will follow FC Practice Guide </w:t>
            </w:r>
            <w:hyperlink r:id="rId72" w:history="1">
              <w:r w:rsidRPr="00712015">
                <w:rPr>
                  <w:rStyle w:val="Hyperlink"/>
                </w:rPr>
                <w:t>Managing ancient and native woodland in England</w:t>
              </w:r>
            </w:hyperlink>
            <w:r w:rsidR="00712015">
              <w:t xml:space="preserve"> unless otherwise stated.</w:t>
            </w:r>
          </w:p>
          <w:p w14:paraId="0DD8BDB3" w14:textId="77777777" w:rsidR="00BC75B2" w:rsidRPr="00712015" w:rsidRDefault="00BC75B2" w:rsidP="00BC75B2"/>
          <w:p w14:paraId="0696B700" w14:textId="77777777" w:rsidR="004F0164" w:rsidRPr="0009271A" w:rsidRDefault="004F0164" w:rsidP="004F0164">
            <w:pPr>
              <w:ind w:left="32"/>
            </w:pPr>
            <w:r>
              <w:t>ACCESS CREATION</w:t>
            </w:r>
            <w:r w:rsidRPr="0009271A">
              <w:t>:</w:t>
            </w:r>
          </w:p>
          <w:p w14:paraId="5EF73584" w14:textId="27FEF5C4" w:rsidR="004F0164" w:rsidRDefault="004F0164" w:rsidP="00BA0A7A">
            <w:pPr>
              <w:numPr>
                <w:ilvl w:val="0"/>
                <w:numId w:val="51"/>
              </w:numPr>
              <w:ind w:left="315" w:hanging="283"/>
            </w:pPr>
            <w:r>
              <w:t xml:space="preserve">Felling will be carried out from gate on southern side of Moor </w:t>
            </w:r>
            <w:proofErr w:type="spellStart"/>
            <w:r>
              <w:t>Copse</w:t>
            </w:r>
            <w:proofErr w:type="spellEnd"/>
            <w:r>
              <w:t xml:space="preserve"> to create a 5m width linear ride/ natural surface track into the wood to enable it to be accessed with machinery.</w:t>
            </w:r>
          </w:p>
          <w:p w14:paraId="4CCD03D6" w14:textId="77777777" w:rsidR="004F0164" w:rsidRDefault="004F0164" w:rsidP="00BA0A7A">
            <w:pPr>
              <w:numPr>
                <w:ilvl w:val="0"/>
                <w:numId w:val="51"/>
              </w:numPr>
              <w:ind w:left="315" w:hanging="283"/>
            </w:pPr>
            <w:r>
              <w:t xml:space="preserve">Thinning (see below) will also help to </w:t>
            </w:r>
            <w:proofErr w:type="gramStart"/>
            <w:r>
              <w:t>open up</w:t>
            </w:r>
            <w:proofErr w:type="gramEnd"/>
            <w:r>
              <w:t xml:space="preserve"> access to the wood.</w:t>
            </w:r>
          </w:p>
          <w:p w14:paraId="7018FE62" w14:textId="77777777" w:rsidR="004F0164" w:rsidRDefault="004F0164" w:rsidP="004F0164">
            <w:pPr>
              <w:ind w:left="315"/>
              <w:rPr>
                <w:bCs/>
              </w:rPr>
            </w:pPr>
          </w:p>
          <w:p w14:paraId="09E3E70C" w14:textId="77777777" w:rsidR="004F0164" w:rsidRPr="00BC2C85" w:rsidRDefault="004F0164" w:rsidP="004F0164">
            <w:pPr>
              <w:rPr>
                <w:bCs/>
              </w:rPr>
            </w:pPr>
            <w:r w:rsidRPr="00BC2C85">
              <w:rPr>
                <w:bCs/>
              </w:rPr>
              <w:t>THINNING:</w:t>
            </w:r>
          </w:p>
          <w:p w14:paraId="07236B23" w14:textId="77777777" w:rsidR="004F0164" w:rsidRPr="00BC2C85" w:rsidRDefault="004F0164" w:rsidP="00BA0A7A">
            <w:pPr>
              <w:numPr>
                <w:ilvl w:val="0"/>
                <w:numId w:val="51"/>
              </w:numPr>
              <w:ind w:left="315" w:hanging="283"/>
              <w:rPr>
                <w:bCs/>
              </w:rPr>
            </w:pPr>
            <w:r>
              <w:rPr>
                <w:bCs/>
              </w:rPr>
              <w:t xml:space="preserve">Moor </w:t>
            </w:r>
            <w:proofErr w:type="spellStart"/>
            <w:r>
              <w:rPr>
                <w:bCs/>
              </w:rPr>
              <w:t>Copse</w:t>
            </w:r>
            <w:proofErr w:type="spellEnd"/>
            <w:r>
              <w:rPr>
                <w:bCs/>
              </w:rPr>
              <w:t xml:space="preserve"> will be thinned to </w:t>
            </w:r>
            <w:r w:rsidRPr="00BC2C85">
              <w:t xml:space="preserve">promote the existing range of tree and shrub species and to maintain a mix of ages within the wood.  </w:t>
            </w:r>
          </w:p>
          <w:p w14:paraId="74D1E4E5" w14:textId="77777777" w:rsidR="004F0164" w:rsidRDefault="004F0164" w:rsidP="00BA0A7A">
            <w:pPr>
              <w:numPr>
                <w:ilvl w:val="0"/>
                <w:numId w:val="51"/>
              </w:numPr>
              <w:ind w:left="315" w:hanging="283"/>
              <w:rPr>
                <w:bCs/>
              </w:rPr>
            </w:pPr>
            <w:r>
              <w:t xml:space="preserve">The main species to be favoured will be oak and hazel.  Standard trees in hazel coppice coupes will be reduced to allow light in to develop the understorey.  Ash will be retained to provide dead wood habitat as per section 5.1. </w:t>
            </w:r>
          </w:p>
          <w:p w14:paraId="33471476" w14:textId="77777777" w:rsidR="004F0164" w:rsidRDefault="004F0164" w:rsidP="00BA0A7A">
            <w:pPr>
              <w:pStyle w:val="ListParagraph"/>
              <w:numPr>
                <w:ilvl w:val="0"/>
                <w:numId w:val="51"/>
              </w:numPr>
              <w:ind w:left="315" w:hanging="283"/>
            </w:pPr>
            <w:r>
              <w:t>O</w:t>
            </w:r>
            <w:r w:rsidRPr="00BC2C85">
              <w:t xml:space="preserve">ld trees </w:t>
            </w:r>
            <w:r>
              <w:t>w</w:t>
            </w:r>
            <w:r w:rsidRPr="00BC2C85">
              <w:t xml:space="preserve">ill be given additional space by removing competing trees from under canopies to provide sufficient room to promote a healthy crown. </w:t>
            </w:r>
          </w:p>
          <w:p w14:paraId="48E8C2AA" w14:textId="77777777" w:rsidR="004F0164" w:rsidRPr="00BC2C85" w:rsidRDefault="004F0164" w:rsidP="00BA0A7A">
            <w:pPr>
              <w:pStyle w:val="ListParagraph"/>
              <w:numPr>
                <w:ilvl w:val="0"/>
                <w:numId w:val="51"/>
              </w:numPr>
              <w:spacing w:after="0"/>
              <w:ind w:left="315" w:hanging="283"/>
            </w:pPr>
            <w:proofErr w:type="gramStart"/>
            <w:r w:rsidRPr="00BC2C85">
              <w:t>Overall</w:t>
            </w:r>
            <w:proofErr w:type="gramEnd"/>
            <w:r w:rsidRPr="00BC2C85">
              <w:t xml:space="preserve"> no more than </w:t>
            </w:r>
            <w:r>
              <w:t>20</w:t>
            </w:r>
            <w:r w:rsidRPr="00BC2C85">
              <w:t xml:space="preserve">% of trees will be removed during the </w:t>
            </w:r>
            <w:r>
              <w:t xml:space="preserve">plan/ CS HT </w:t>
            </w:r>
            <w:r w:rsidRPr="00BC2C85">
              <w:t xml:space="preserve">agreement period, but to promote understorey development and younger trees this may be done at varying densities across the area being worked.  </w:t>
            </w:r>
          </w:p>
          <w:p w14:paraId="243BD12C" w14:textId="77777777" w:rsidR="00DC25FB" w:rsidRDefault="00DC25FB" w:rsidP="00BC75B2">
            <w:pPr>
              <w:ind w:left="315" w:hanging="283"/>
              <w:rPr>
                <w:bCs/>
              </w:rPr>
            </w:pPr>
          </w:p>
          <w:p w14:paraId="38E849B4" w14:textId="77967DA6" w:rsidR="0089486F" w:rsidRDefault="0089486F" w:rsidP="00BC75B2">
            <w:pPr>
              <w:ind w:left="315" w:hanging="283"/>
              <w:rPr>
                <w:bCs/>
              </w:rPr>
            </w:pPr>
            <w:r>
              <w:rPr>
                <w:bCs/>
              </w:rPr>
              <w:t>REGENERATION FELLING</w:t>
            </w:r>
            <w:r w:rsidR="00A14B5A">
              <w:rPr>
                <w:bCs/>
              </w:rPr>
              <w:t>:</w:t>
            </w:r>
          </w:p>
          <w:p w14:paraId="7B544040" w14:textId="6C789153" w:rsidR="00A14B5A" w:rsidRDefault="004F0164" w:rsidP="00BA0A7A">
            <w:pPr>
              <w:pStyle w:val="ListParagraph"/>
              <w:numPr>
                <w:ilvl w:val="0"/>
                <w:numId w:val="51"/>
              </w:numPr>
              <w:ind w:left="315" w:hanging="283"/>
            </w:pPr>
            <w:r>
              <w:t>Approx 0.3ha f</w:t>
            </w:r>
            <w:r w:rsidR="00A14B5A" w:rsidRPr="00A14B5A">
              <w:t xml:space="preserve">elling will be carried out </w:t>
            </w:r>
            <w:r>
              <w:t xml:space="preserve">at the eastern end of the wood to reduce the area covered by ash </w:t>
            </w:r>
            <w:r w:rsidR="00A14B5A" w:rsidRPr="00A14B5A">
              <w:t xml:space="preserve">and creating gaps in the canopy to provide areas for natural regeneration of native species such as </w:t>
            </w:r>
            <w:r>
              <w:t>hazel</w:t>
            </w:r>
            <w:r w:rsidR="00A14B5A" w:rsidRPr="00A14B5A">
              <w:t>.</w:t>
            </w:r>
          </w:p>
          <w:p w14:paraId="22D8CCD8" w14:textId="1AEEDD16" w:rsidR="004142D9" w:rsidRPr="004142D9" w:rsidRDefault="004142D9" w:rsidP="00BA0A7A">
            <w:pPr>
              <w:pStyle w:val="ListParagraph"/>
              <w:numPr>
                <w:ilvl w:val="0"/>
                <w:numId w:val="51"/>
              </w:numPr>
              <w:ind w:left="315" w:hanging="283"/>
            </w:pPr>
            <w:r>
              <w:lastRenderedPageBreak/>
              <w:t>N</w:t>
            </w:r>
            <w:r w:rsidRPr="004142D9">
              <w:t xml:space="preserve">atural regeneration </w:t>
            </w:r>
            <w:r>
              <w:t xml:space="preserve">will be kept </w:t>
            </w:r>
            <w:r w:rsidRPr="004142D9">
              <w:t>free from competing vegetation for 5 years by using approved manual methods e.g., mulch, or a clearing saw, hook or scythe.</w:t>
            </w:r>
          </w:p>
          <w:p w14:paraId="027F3FA1" w14:textId="2E460504" w:rsidR="0089486F" w:rsidRPr="00BA0A7A" w:rsidRDefault="00A14B5A" w:rsidP="00BA0A7A">
            <w:pPr>
              <w:pStyle w:val="ListParagraph"/>
              <w:numPr>
                <w:ilvl w:val="0"/>
                <w:numId w:val="51"/>
              </w:numPr>
              <w:ind w:left="315" w:hanging="283"/>
              <w:rPr>
                <w:bCs/>
              </w:rPr>
            </w:pPr>
            <w:r w:rsidRPr="00A14B5A">
              <w:t>Protection</w:t>
            </w:r>
            <w:r w:rsidR="004F0164">
              <w:t xml:space="preserve"> from deer as per section 5.3.</w:t>
            </w:r>
          </w:p>
          <w:p w14:paraId="04C30F8A" w14:textId="49A27D57" w:rsidR="00BA0A7A" w:rsidRPr="00BA0A7A" w:rsidRDefault="00BA0A7A" w:rsidP="00BA0A7A">
            <w:pPr>
              <w:pStyle w:val="ListParagraph"/>
              <w:numPr>
                <w:ilvl w:val="0"/>
                <w:numId w:val="51"/>
              </w:numPr>
              <w:ind w:left="315" w:hanging="283"/>
            </w:pPr>
            <w:r w:rsidRPr="00BA0A7A">
              <w:t xml:space="preserve">Gapping up by planting will be required if natural seeding fails to take place in sufficient quantity by year </w:t>
            </w:r>
            <w:r>
              <w:t>5</w:t>
            </w:r>
            <w:r w:rsidRPr="00BA0A7A">
              <w:t xml:space="preserve">.  </w:t>
            </w:r>
          </w:p>
          <w:p w14:paraId="1B28542A" w14:textId="77777777" w:rsidR="00BC2C85" w:rsidRDefault="00BC2C85" w:rsidP="00BC75B2">
            <w:pPr>
              <w:rPr>
                <w:bCs/>
              </w:rPr>
            </w:pPr>
          </w:p>
          <w:p w14:paraId="4C5D14EF" w14:textId="1BA9B205" w:rsidR="00DC25FB" w:rsidRPr="00712015" w:rsidRDefault="007272E3" w:rsidP="00BC75B2">
            <w:pPr>
              <w:rPr>
                <w:bCs/>
              </w:rPr>
            </w:pPr>
            <w:r w:rsidRPr="00712015">
              <w:rPr>
                <w:bCs/>
              </w:rPr>
              <w:t>COPPICE:</w:t>
            </w:r>
          </w:p>
          <w:p w14:paraId="29F8E167" w14:textId="15A6332F" w:rsidR="00DC25FB" w:rsidRDefault="00642EA0" w:rsidP="00BA0A7A">
            <w:pPr>
              <w:pStyle w:val="ListParagraph"/>
              <w:numPr>
                <w:ilvl w:val="0"/>
                <w:numId w:val="51"/>
              </w:numPr>
              <w:ind w:left="315" w:hanging="283"/>
            </w:pPr>
            <w:r>
              <w:t>Appro</w:t>
            </w:r>
            <w:r w:rsidR="004F0164">
              <w:t>x</w:t>
            </w:r>
            <w:r>
              <w:t xml:space="preserve"> 0.</w:t>
            </w:r>
            <w:r w:rsidR="004F0164">
              <w:t>3h</w:t>
            </w:r>
            <w:r>
              <w:t xml:space="preserve">a of neglected hazel </w:t>
            </w:r>
            <w:r w:rsidR="005D56C1">
              <w:t xml:space="preserve">in Moor </w:t>
            </w:r>
            <w:proofErr w:type="spellStart"/>
            <w:r w:rsidR="005D56C1">
              <w:t>Copse</w:t>
            </w:r>
            <w:proofErr w:type="spellEnd"/>
            <w:r w:rsidR="005D56C1">
              <w:t xml:space="preserve"> </w:t>
            </w:r>
            <w:r w:rsidR="00DC25FB" w:rsidRPr="00712015">
              <w:t xml:space="preserve">will be </w:t>
            </w:r>
            <w:r w:rsidR="004F0164">
              <w:t>restored</w:t>
            </w:r>
            <w:r w:rsidR="00DC25FB" w:rsidRPr="00712015">
              <w:t xml:space="preserve"> during the period of the </w:t>
            </w:r>
            <w:r>
              <w:t xml:space="preserve">plan/ CS </w:t>
            </w:r>
            <w:r w:rsidR="00DC25FB" w:rsidRPr="00712015">
              <w:t>agreement.</w:t>
            </w:r>
          </w:p>
          <w:p w14:paraId="072AE166" w14:textId="77777777" w:rsidR="00642EA0" w:rsidRDefault="00642EA0" w:rsidP="00BA0A7A">
            <w:pPr>
              <w:pStyle w:val="ListParagraph"/>
              <w:numPr>
                <w:ilvl w:val="0"/>
                <w:numId w:val="51"/>
              </w:numPr>
              <w:ind w:left="315" w:hanging="283"/>
            </w:pPr>
            <w:r>
              <w:t xml:space="preserve">This will be in </w:t>
            </w:r>
            <w:proofErr w:type="gramStart"/>
            <w:r>
              <w:t>a number of</w:t>
            </w:r>
            <w:proofErr w:type="gramEnd"/>
            <w:r>
              <w:t xml:space="preserve"> small coupes (to retain aerial walkways and habitat for dormice), with the aim of (re-) cutting each coupe on a </w:t>
            </w:r>
            <w:proofErr w:type="gramStart"/>
            <w:r>
              <w:t>7-10 year</w:t>
            </w:r>
            <w:proofErr w:type="gramEnd"/>
            <w:r>
              <w:t xml:space="preserve"> rotation.  </w:t>
            </w:r>
          </w:p>
          <w:p w14:paraId="439B06A8" w14:textId="77777777" w:rsidR="00642EA0" w:rsidRDefault="00DC25FB" w:rsidP="00BA0A7A">
            <w:pPr>
              <w:pStyle w:val="ListParagraph"/>
              <w:numPr>
                <w:ilvl w:val="0"/>
                <w:numId w:val="51"/>
              </w:numPr>
              <w:ind w:left="315" w:hanging="283"/>
            </w:pPr>
            <w:r w:rsidRPr="00712015">
              <w:t xml:space="preserve">The stems on each stool will be cut where they were last cut, or as near to this as is practical to do so.  </w:t>
            </w:r>
          </w:p>
          <w:p w14:paraId="4BEBF852" w14:textId="40F524E1" w:rsidR="00DC25FB" w:rsidRPr="00712015" w:rsidRDefault="00DC25FB" w:rsidP="00BA0A7A">
            <w:pPr>
              <w:pStyle w:val="ListParagraph"/>
              <w:numPr>
                <w:ilvl w:val="0"/>
                <w:numId w:val="51"/>
              </w:numPr>
              <w:ind w:left="315" w:hanging="283"/>
            </w:pPr>
            <w:r w:rsidRPr="00712015">
              <w:t xml:space="preserve">All cut stools will be </w:t>
            </w:r>
            <w:r w:rsidR="00642EA0">
              <w:t>p</w:t>
            </w:r>
            <w:r w:rsidRPr="00712015">
              <w:t xml:space="preserve">rotected </w:t>
            </w:r>
            <w:r w:rsidR="00642EA0">
              <w:t xml:space="preserve">by piling brash on cut stools </w:t>
            </w:r>
            <w:r w:rsidRPr="00712015">
              <w:t xml:space="preserve">to achieve at least 1.5 metres of height re-growth within three years of cutting. </w:t>
            </w:r>
          </w:p>
          <w:p w14:paraId="211E41C0" w14:textId="64407FDE" w:rsidR="00642EA0" w:rsidRPr="00712015" w:rsidRDefault="00642EA0" w:rsidP="00BA0A7A">
            <w:pPr>
              <w:pStyle w:val="ListParagraph"/>
              <w:numPr>
                <w:ilvl w:val="0"/>
                <w:numId w:val="51"/>
              </w:numPr>
              <w:ind w:left="315" w:hanging="283"/>
            </w:pPr>
            <w:r w:rsidRPr="00712015">
              <w:t xml:space="preserve">Failed areas will be replanted or naturally regenerated </w:t>
            </w:r>
            <w:r>
              <w:t xml:space="preserve">with use of deer fencing </w:t>
            </w:r>
            <w:r w:rsidRPr="00712015">
              <w:t xml:space="preserve">to supplement the existing stools and to maintain a full stocking of coppice.  </w:t>
            </w:r>
          </w:p>
          <w:p w14:paraId="36A23BB4" w14:textId="63F531FF" w:rsidR="00DC25FB" w:rsidRPr="00712015" w:rsidRDefault="00642EA0" w:rsidP="00BA0A7A">
            <w:pPr>
              <w:pStyle w:val="ListParagraph"/>
              <w:numPr>
                <w:ilvl w:val="0"/>
                <w:numId w:val="51"/>
              </w:numPr>
              <w:spacing w:after="0"/>
              <w:ind w:left="315" w:hanging="283"/>
            </w:pPr>
            <w:r>
              <w:t>If</w:t>
            </w:r>
            <w:r w:rsidR="00DC25FB" w:rsidRPr="00712015">
              <w:t xml:space="preserve"> fencing is the option to be used, this must meet the standards set out in Forestry Commission Practice Note 9 and </w:t>
            </w:r>
            <w:r>
              <w:t>will</w:t>
            </w:r>
            <w:r w:rsidR="00DC25FB" w:rsidRPr="00712015">
              <w:t xml:space="preserve"> be in place before the first growing season after cutting is over. </w:t>
            </w:r>
          </w:p>
          <w:p w14:paraId="1BB0905F" w14:textId="77777777" w:rsidR="00C46ADC" w:rsidRPr="00712015" w:rsidRDefault="00C46ADC" w:rsidP="00DC25FB"/>
          <w:p w14:paraId="158B76F2" w14:textId="0636A8F8" w:rsidR="00DC25FB" w:rsidRPr="00712015" w:rsidRDefault="007272E3" w:rsidP="00BC75B2">
            <w:pPr>
              <w:rPr>
                <w:bCs/>
              </w:rPr>
            </w:pPr>
            <w:r w:rsidRPr="00712015">
              <w:rPr>
                <w:bCs/>
              </w:rPr>
              <w:t>VETERAN TREES:</w:t>
            </w:r>
          </w:p>
          <w:p w14:paraId="41EEF66D" w14:textId="77777777" w:rsidR="007B1FD5" w:rsidRDefault="00DC25FB" w:rsidP="00C665A0">
            <w:pPr>
              <w:pStyle w:val="ListParagraph"/>
              <w:numPr>
                <w:ilvl w:val="0"/>
                <w:numId w:val="51"/>
              </w:numPr>
              <w:ind w:left="315" w:hanging="283"/>
            </w:pPr>
            <w:r w:rsidRPr="00712015">
              <w:t xml:space="preserve">During the first year of the </w:t>
            </w:r>
            <w:r w:rsidR="00642EA0">
              <w:t xml:space="preserve">plan/ CS </w:t>
            </w:r>
            <w:r w:rsidRPr="00712015">
              <w:t xml:space="preserve">agreement all veteran trees </w:t>
            </w:r>
            <w:r w:rsidR="007B1FD5">
              <w:t xml:space="preserve">within/ surrounding Moor </w:t>
            </w:r>
            <w:proofErr w:type="spellStart"/>
            <w:r w:rsidR="007B1FD5">
              <w:t>Copse</w:t>
            </w:r>
            <w:proofErr w:type="spellEnd"/>
            <w:r w:rsidR="007B1FD5">
              <w:t xml:space="preserve"> </w:t>
            </w:r>
            <w:r w:rsidRPr="00712015">
              <w:t xml:space="preserve">will be identified, tagged and their locations mapped. </w:t>
            </w:r>
            <w:r w:rsidR="007B1FD5">
              <w:t xml:space="preserve"> </w:t>
            </w:r>
          </w:p>
          <w:p w14:paraId="225EDE29" w14:textId="5D30B33E" w:rsidR="00DC25FB" w:rsidRPr="00712015" w:rsidRDefault="00DC25FB" w:rsidP="00C665A0">
            <w:pPr>
              <w:pStyle w:val="ListParagraph"/>
              <w:numPr>
                <w:ilvl w:val="0"/>
                <w:numId w:val="51"/>
              </w:numPr>
              <w:ind w:left="315" w:hanging="283"/>
            </w:pPr>
            <w:r w:rsidRPr="00712015">
              <w:t xml:space="preserve">A copy of this map </w:t>
            </w:r>
            <w:r w:rsidR="00642EA0">
              <w:t>will</w:t>
            </w:r>
            <w:r w:rsidRPr="00712015">
              <w:t xml:space="preserve"> be </w:t>
            </w:r>
            <w:r w:rsidR="007B1FD5">
              <w:t>available</w:t>
            </w:r>
            <w:r w:rsidRPr="00712015">
              <w:t xml:space="preserve"> to anyone working near these trees to avoid damage and a copy of the map added to the approved management plan.  </w:t>
            </w:r>
          </w:p>
          <w:p w14:paraId="4D385C1F" w14:textId="2E621D60" w:rsidR="005D56C1" w:rsidRDefault="005D56C1" w:rsidP="00C665A0">
            <w:pPr>
              <w:pStyle w:val="ListParagraph"/>
              <w:numPr>
                <w:ilvl w:val="0"/>
                <w:numId w:val="51"/>
              </w:numPr>
              <w:ind w:left="315" w:hanging="283"/>
            </w:pPr>
            <w:r>
              <w:t xml:space="preserve">Between </w:t>
            </w:r>
            <w:r w:rsidRPr="00712015">
              <w:t xml:space="preserve">5-20 legacy trees per hectare </w:t>
            </w:r>
            <w:r>
              <w:t xml:space="preserve">will be selected </w:t>
            </w:r>
            <w:r w:rsidRPr="00712015">
              <w:t xml:space="preserve">(including existing and recruitment/future veteran trees), representing the diversity of all native tree and shrub species within </w:t>
            </w:r>
            <w:r>
              <w:t>the</w:t>
            </w:r>
            <w:r w:rsidRPr="00712015">
              <w:t xml:space="preserve"> wood.</w:t>
            </w:r>
          </w:p>
          <w:p w14:paraId="659F5198" w14:textId="312E1227" w:rsidR="00DC25FB" w:rsidRPr="00712015" w:rsidRDefault="00DC25FB" w:rsidP="00C665A0">
            <w:pPr>
              <w:pStyle w:val="ListParagraph"/>
              <w:numPr>
                <w:ilvl w:val="0"/>
                <w:numId w:val="51"/>
              </w:numPr>
              <w:ind w:left="315" w:hanging="283"/>
            </w:pPr>
            <w:r w:rsidRPr="00712015">
              <w:t xml:space="preserve">Actions necessary to protect, enhance and maintain the trees will be identified, recorded and any actions needed to secure the survival/health of the trees </w:t>
            </w:r>
            <w:r w:rsidR="00642EA0">
              <w:t xml:space="preserve">will be </w:t>
            </w:r>
            <w:r w:rsidRPr="00712015">
              <w:t xml:space="preserve">carried out during the </w:t>
            </w:r>
            <w:r w:rsidR="00642EA0">
              <w:t xml:space="preserve">plan/ CS </w:t>
            </w:r>
            <w:r w:rsidRPr="00712015">
              <w:t>agreement period.</w:t>
            </w:r>
          </w:p>
          <w:p w14:paraId="698718B0" w14:textId="49E1D534" w:rsidR="00DC25FB" w:rsidRPr="00712015" w:rsidRDefault="005D56C1" w:rsidP="00C665A0">
            <w:pPr>
              <w:pStyle w:val="ListParagraph"/>
              <w:numPr>
                <w:ilvl w:val="0"/>
                <w:numId w:val="51"/>
              </w:numPr>
              <w:spacing w:after="0"/>
              <w:ind w:left="315" w:hanging="283"/>
            </w:pPr>
            <w:r>
              <w:t>Action most likely to take the form of ‘halo thinning’ i.e. s</w:t>
            </w:r>
            <w:r w:rsidR="00DC25FB" w:rsidRPr="00712015">
              <w:t>ignificantly reduc</w:t>
            </w:r>
            <w:r>
              <w:t>ing</w:t>
            </w:r>
            <w:r w:rsidR="00DC25FB" w:rsidRPr="00712015">
              <w:t xml:space="preserve"> competition from surrounding trees to support crown development, lateral growth, and </w:t>
            </w:r>
            <w:r>
              <w:t xml:space="preserve">maintain/ </w:t>
            </w:r>
            <w:r w:rsidR="00DC25FB" w:rsidRPr="00712015">
              <w:t xml:space="preserve">accelerate their development into larger trees </w:t>
            </w:r>
          </w:p>
          <w:p w14:paraId="54FB0930" w14:textId="77777777" w:rsidR="000B3862" w:rsidRDefault="000B3862" w:rsidP="00C665A0">
            <w:pPr>
              <w:numPr>
                <w:ilvl w:val="0"/>
                <w:numId w:val="51"/>
              </w:numPr>
              <w:ind w:left="315" w:hanging="283"/>
            </w:pPr>
            <w:r w:rsidRPr="00712015">
              <w:t xml:space="preserve">Halo thinning will be carried out in accordance with this </w:t>
            </w:r>
            <w:hyperlink r:id="rId73" w:history="1">
              <w:r w:rsidRPr="00712015">
                <w:rPr>
                  <w:rStyle w:val="Hyperlink"/>
                </w:rPr>
                <w:t>ancient tree forum guidance</w:t>
              </w:r>
            </w:hyperlink>
            <w:r w:rsidRPr="00712015">
              <w:t xml:space="preserve"> (section 5.3.2) on the rate at which this work will be done. (Where carried out too quickly, halo thinning can lead to the death of the veteran tree.) </w:t>
            </w:r>
          </w:p>
          <w:p w14:paraId="093BC2F5" w14:textId="77777777" w:rsidR="00D662C8" w:rsidRPr="00712015" w:rsidRDefault="00D662C8" w:rsidP="00D662C8">
            <w:pPr>
              <w:ind w:left="315"/>
            </w:pPr>
          </w:p>
          <w:p w14:paraId="34D28380" w14:textId="77777777" w:rsidR="00D662C8" w:rsidRPr="007B1FD5" w:rsidRDefault="00D662C8" w:rsidP="00D662C8">
            <w:pPr>
              <w:rPr>
                <w:bCs/>
              </w:rPr>
            </w:pPr>
            <w:r w:rsidRPr="007B1FD5">
              <w:rPr>
                <w:bCs/>
              </w:rPr>
              <w:t xml:space="preserve">SCRUB MANAGEMENT:  </w:t>
            </w:r>
          </w:p>
          <w:p w14:paraId="1852765C" w14:textId="77777777" w:rsidR="007B1FD5" w:rsidRDefault="00D662C8" w:rsidP="00BA0A7A">
            <w:pPr>
              <w:pStyle w:val="ListParagraph"/>
              <w:numPr>
                <w:ilvl w:val="0"/>
                <w:numId w:val="51"/>
              </w:numPr>
              <w:ind w:left="315" w:hanging="283"/>
            </w:pPr>
            <w:r w:rsidRPr="007B1FD5">
              <w:t>Scrub area</w:t>
            </w:r>
            <w:r w:rsidR="007B1FD5" w:rsidRPr="007B1FD5">
              <w:t xml:space="preserve">s 538b and 1730b </w:t>
            </w:r>
            <w:r w:rsidRPr="007B1FD5">
              <w:t xml:space="preserve">marked </w:t>
            </w:r>
            <w:r w:rsidR="007B1FD5" w:rsidRPr="007B1FD5">
              <w:t>pink</w:t>
            </w:r>
            <w:r w:rsidRPr="007B1FD5">
              <w:t xml:space="preserve"> on the appended Operations map</w:t>
            </w:r>
            <w:r w:rsidR="007B1FD5" w:rsidRPr="007B1FD5">
              <w:t xml:space="preserve"> </w:t>
            </w:r>
            <w:r w:rsidRPr="007B1FD5">
              <w:t>(</w:t>
            </w:r>
            <w:r w:rsidR="007B1FD5" w:rsidRPr="007B1FD5">
              <w:t>map 3</w:t>
            </w:r>
            <w:r w:rsidRPr="007B1FD5">
              <w:t xml:space="preserve">) will be maintained throughout the period of this </w:t>
            </w:r>
            <w:r w:rsidR="007B1FD5" w:rsidRPr="007B1FD5">
              <w:t xml:space="preserve">plan/ CS </w:t>
            </w:r>
            <w:r w:rsidRPr="007B1FD5">
              <w:t xml:space="preserve">agreement by cyclical cutting </w:t>
            </w:r>
            <w:r w:rsidR="007B1FD5">
              <w:t xml:space="preserve">every </w:t>
            </w:r>
            <w:r w:rsidR="007B1FD5" w:rsidRPr="007B1FD5">
              <w:t>5</w:t>
            </w:r>
            <w:r w:rsidRPr="007B1FD5">
              <w:t xml:space="preserve"> year</w:t>
            </w:r>
            <w:r w:rsidR="007B1FD5">
              <w:t>s.</w:t>
            </w:r>
          </w:p>
          <w:p w14:paraId="0B0B9AEC" w14:textId="3B16703C" w:rsidR="00D662C8" w:rsidRPr="007B1FD5" w:rsidRDefault="007B1FD5" w:rsidP="00BA0A7A">
            <w:pPr>
              <w:pStyle w:val="ListParagraph"/>
              <w:numPr>
                <w:ilvl w:val="0"/>
                <w:numId w:val="51"/>
              </w:numPr>
              <w:spacing w:after="0"/>
              <w:ind w:left="315" w:hanging="283"/>
            </w:pPr>
            <w:r>
              <w:t>The aim will be</w:t>
            </w:r>
            <w:r w:rsidR="00D662C8" w:rsidRPr="007B1FD5">
              <w:t xml:space="preserve"> to provide a mix of habitats</w:t>
            </w:r>
            <w:r w:rsidRPr="007B1FD5">
              <w:t xml:space="preserve"> including open space, scrub and open grown trees</w:t>
            </w:r>
            <w:r w:rsidR="00D662C8" w:rsidRPr="007B1FD5">
              <w:t>.</w:t>
            </w:r>
          </w:p>
          <w:p w14:paraId="6FD6FEA0" w14:textId="77777777" w:rsidR="00D662C8" w:rsidRPr="00712015" w:rsidRDefault="00D662C8" w:rsidP="00D662C8"/>
          <w:p w14:paraId="50AFE267" w14:textId="44EE5FC9" w:rsidR="000B3862" w:rsidRPr="00712015" w:rsidRDefault="005D56C1" w:rsidP="00DC25FB">
            <w:r>
              <w:t>COUNTRYSIDE STEWARDSHIP HIGHER TIER</w:t>
            </w:r>
          </w:p>
          <w:p w14:paraId="4C340CEA" w14:textId="65A265F1" w:rsidR="005D56C1" w:rsidRPr="00712015" w:rsidRDefault="005D56C1" w:rsidP="00BA0A7A">
            <w:pPr>
              <w:pStyle w:val="ListParagraph"/>
              <w:numPr>
                <w:ilvl w:val="0"/>
                <w:numId w:val="51"/>
              </w:numPr>
              <w:ind w:left="315" w:hanging="283"/>
            </w:pPr>
            <w:r w:rsidRPr="00712015">
              <w:t>A</w:t>
            </w:r>
            <w:r w:rsidR="007B1FD5">
              <w:t xml:space="preserve">pplication for </w:t>
            </w:r>
            <w:r w:rsidRPr="00712015">
              <w:t xml:space="preserve">CS HT supplement </w:t>
            </w:r>
            <w:hyperlink r:id="rId74" w:history="1">
              <w:r w:rsidRPr="005D56C1">
                <w:rPr>
                  <w:rStyle w:val="Hyperlink"/>
                </w:rPr>
                <w:t>CWS8: Managing native woodland including ASNW</w:t>
              </w:r>
            </w:hyperlink>
          </w:p>
          <w:p w14:paraId="3EE1C561" w14:textId="0D74FE4A" w:rsidR="004663CF" w:rsidRPr="00712015" w:rsidRDefault="007B1FD5" w:rsidP="00BA0A7A">
            <w:pPr>
              <w:pStyle w:val="ListParagraph"/>
              <w:numPr>
                <w:ilvl w:val="0"/>
                <w:numId w:val="51"/>
              </w:numPr>
              <w:ind w:left="315" w:hanging="283"/>
            </w:pPr>
            <w:proofErr w:type="gramStart"/>
            <w:r>
              <w:t>P</w:t>
            </w:r>
            <w:r w:rsidR="005D56C1" w:rsidRPr="00712015">
              <w:t>lus</w:t>
            </w:r>
            <w:proofErr w:type="gramEnd"/>
            <w:r w:rsidR="005D56C1" w:rsidRPr="00712015">
              <w:t xml:space="preserve"> capital items as </w:t>
            </w:r>
            <w:r>
              <w:t>appropriate</w:t>
            </w:r>
            <w:r w:rsidR="005D56C1" w:rsidRPr="00712015">
              <w:t xml:space="preserve"> e.g.</w:t>
            </w:r>
            <w:r w:rsidR="00CA1910">
              <w:t xml:space="preserve"> </w:t>
            </w:r>
            <w:hyperlink r:id="rId75" w:history="1">
              <w:r w:rsidR="00BA0A7A">
                <w:rPr>
                  <w:rStyle w:val="Hyperlink"/>
                </w:rPr>
                <w:t>Restore coppicing</w:t>
              </w:r>
            </w:hyperlink>
          </w:p>
          <w:p w14:paraId="2DCD9D67" w14:textId="16BEE196" w:rsidR="00CF52AF" w:rsidRPr="00712015" w:rsidRDefault="00CF52AF" w:rsidP="005D56C1"/>
        </w:tc>
      </w:tr>
      <w:tr w:rsidR="00A75645" w14:paraId="6625506F" w14:textId="77777777" w:rsidTr="00CA5AEF">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D0423" w14:textId="40E6E2D9" w:rsidR="0009454A" w:rsidRDefault="0009454A" w:rsidP="00AC0C53">
            <w:r>
              <w:lastRenderedPageBreak/>
              <w:t>Objective 3:</w:t>
            </w:r>
          </w:p>
          <w:p w14:paraId="1AEACB1C" w14:textId="1E0B68CA" w:rsidR="00A75645" w:rsidRDefault="00894394" w:rsidP="00AC0C53">
            <w:r w:rsidRPr="003F7C6F">
              <w:rPr>
                <w:highlight w:val="lightGray"/>
              </w:rPr>
              <w:fldChar w:fldCharType="begin"/>
            </w:r>
            <w:r w:rsidRPr="003F7C6F">
              <w:rPr>
                <w:highlight w:val="lightGray"/>
              </w:rPr>
              <w:instrText xml:space="preserve"> REF  Objective3 </w:instrText>
            </w:r>
            <w:r w:rsidR="00F26C49" w:rsidRPr="003F7C6F">
              <w:rPr>
                <w:highlight w:val="lightGray"/>
              </w:rPr>
              <w:instrText xml:space="preserve"> \* MERGEFORMAT </w:instrText>
            </w:r>
            <w:r w:rsidRPr="003F7C6F">
              <w:rPr>
                <w:highlight w:val="lightGray"/>
              </w:rPr>
              <w:fldChar w:fldCharType="separate"/>
            </w:r>
            <w:r w:rsidR="00C665A0" w:rsidRPr="00C665A0">
              <w:rPr>
                <w:highlight w:val="lightGray"/>
                <w:shd w:val="clear" w:color="auto" w:fill="FFFF00"/>
              </w:rPr>
              <w:t xml:space="preserve">Manage Plantation on Ancient Woodland Sites (Bryants </w:t>
            </w:r>
            <w:proofErr w:type="spellStart"/>
            <w:r w:rsidR="00C665A0" w:rsidRPr="00C665A0">
              <w:rPr>
                <w:highlight w:val="lightGray"/>
                <w:shd w:val="clear" w:color="auto" w:fill="FFFF00"/>
              </w:rPr>
              <w:t>Copse</w:t>
            </w:r>
            <w:proofErr w:type="spellEnd"/>
            <w:r w:rsidR="00C665A0" w:rsidRPr="00C665A0">
              <w:rPr>
                <w:highlight w:val="lightGray"/>
                <w:shd w:val="clear" w:color="auto" w:fill="FFFF00"/>
              </w:rPr>
              <w:t xml:space="preserve"> PAWS) by improving access, thinning to enhance light penetration, restoring coppice and protecting veteran trees</w:t>
            </w:r>
            <w:r w:rsidRPr="003F7C6F">
              <w:rPr>
                <w:highlight w:val="lightGray"/>
              </w:rPr>
              <w:fldChar w:fldCharType="end"/>
            </w:r>
          </w:p>
        </w:tc>
        <w:tc>
          <w:tcPr>
            <w:tcW w:w="6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1C4F8" w14:textId="77777777" w:rsidR="00E40206" w:rsidRPr="007B1FD5" w:rsidRDefault="00E40206" w:rsidP="00E40206">
            <w:pPr>
              <w:rPr>
                <w:bCs/>
              </w:rPr>
            </w:pPr>
            <w:r w:rsidRPr="007B1FD5">
              <w:rPr>
                <w:bCs/>
              </w:rPr>
              <w:t xml:space="preserve">Management will follow FC Practice Guide </w:t>
            </w:r>
            <w:hyperlink r:id="rId76" w:history="1">
              <w:r w:rsidRPr="007B1FD5">
                <w:rPr>
                  <w:rStyle w:val="Hyperlink"/>
                  <w:bCs/>
                </w:rPr>
                <w:t>Restoration of Native Woodland Ancient Woodland Sites</w:t>
              </w:r>
            </w:hyperlink>
            <w:r w:rsidRPr="007B1FD5">
              <w:rPr>
                <w:bCs/>
              </w:rPr>
              <w:t xml:space="preserve"> and Woodland Trust </w:t>
            </w:r>
            <w:hyperlink r:id="rId77" w:history="1">
              <w:r w:rsidRPr="007B1FD5">
                <w:rPr>
                  <w:rStyle w:val="Hyperlink"/>
                  <w:bCs/>
                </w:rPr>
                <w:t>How we restore Ancient Woodland</w:t>
              </w:r>
            </w:hyperlink>
            <w:r w:rsidRPr="007B1FD5">
              <w:rPr>
                <w:bCs/>
              </w:rPr>
              <w:t xml:space="preserve"> guidance.</w:t>
            </w:r>
          </w:p>
          <w:p w14:paraId="3F1F21A1" w14:textId="77777777" w:rsidR="00E40206" w:rsidRPr="007B1FD5" w:rsidRDefault="00E40206" w:rsidP="00E40206">
            <w:pPr>
              <w:rPr>
                <w:bCs/>
              </w:rPr>
            </w:pPr>
          </w:p>
          <w:p w14:paraId="43710EE5" w14:textId="77777777" w:rsidR="007B1FD5" w:rsidRPr="007B1FD5" w:rsidRDefault="007B1FD5" w:rsidP="007B1FD5">
            <w:pPr>
              <w:ind w:left="32"/>
            </w:pPr>
            <w:r w:rsidRPr="007B1FD5">
              <w:t>ACCESS CREATION:</w:t>
            </w:r>
          </w:p>
          <w:p w14:paraId="011B43C5" w14:textId="60E1A1E7" w:rsidR="007B1FD5" w:rsidRPr="007B1FD5" w:rsidRDefault="007B1FD5" w:rsidP="007B1FD5">
            <w:pPr>
              <w:numPr>
                <w:ilvl w:val="0"/>
                <w:numId w:val="76"/>
              </w:numPr>
              <w:ind w:left="315" w:hanging="283"/>
              <w:rPr>
                <w:bCs/>
                <w:i/>
                <w:iCs/>
              </w:rPr>
            </w:pPr>
            <w:r>
              <w:t xml:space="preserve">Access creation to Bryants </w:t>
            </w:r>
            <w:proofErr w:type="spellStart"/>
            <w:r>
              <w:t>Copse</w:t>
            </w:r>
            <w:proofErr w:type="spellEnd"/>
            <w:r>
              <w:t xml:space="preserve"> PAWS as per Moor </w:t>
            </w:r>
            <w:proofErr w:type="spellStart"/>
            <w:r>
              <w:t>Copse</w:t>
            </w:r>
            <w:proofErr w:type="spellEnd"/>
            <w:r>
              <w:t xml:space="preserve"> ASNW </w:t>
            </w:r>
            <w:r w:rsidR="004142D9">
              <w:t>prescription</w:t>
            </w:r>
            <w:r>
              <w:t xml:space="preserve"> above. </w:t>
            </w:r>
          </w:p>
          <w:p w14:paraId="39410D1A" w14:textId="77777777" w:rsidR="007B1FD5" w:rsidRPr="007B1FD5" w:rsidRDefault="007B1FD5" w:rsidP="007B1FD5">
            <w:pPr>
              <w:ind w:left="315"/>
              <w:rPr>
                <w:bCs/>
                <w:i/>
                <w:iCs/>
              </w:rPr>
            </w:pPr>
          </w:p>
          <w:p w14:paraId="33735D06" w14:textId="1CF92D92" w:rsidR="007B1FD5" w:rsidRPr="007B1FD5" w:rsidRDefault="007B1FD5" w:rsidP="007B1FD5">
            <w:pPr>
              <w:ind w:left="315" w:hanging="283"/>
              <w:rPr>
                <w:bCs/>
              </w:rPr>
            </w:pPr>
            <w:r w:rsidRPr="004142D9">
              <w:rPr>
                <w:bCs/>
              </w:rPr>
              <w:t>THINNING</w:t>
            </w:r>
            <w:r w:rsidRPr="007B1FD5">
              <w:rPr>
                <w:bCs/>
              </w:rPr>
              <w:t>:</w:t>
            </w:r>
          </w:p>
          <w:p w14:paraId="6BC4771C" w14:textId="7659AC61" w:rsidR="007B1FD5" w:rsidRPr="007B1FD5" w:rsidRDefault="007B1FD5" w:rsidP="007B1FD5">
            <w:pPr>
              <w:numPr>
                <w:ilvl w:val="0"/>
                <w:numId w:val="76"/>
              </w:numPr>
              <w:ind w:left="315" w:hanging="283"/>
              <w:rPr>
                <w:bCs/>
                <w:i/>
                <w:iCs/>
              </w:rPr>
            </w:pPr>
            <w:r w:rsidRPr="004142D9">
              <w:rPr>
                <w:bCs/>
              </w:rPr>
              <w:t xml:space="preserve">Bryants </w:t>
            </w:r>
            <w:proofErr w:type="spellStart"/>
            <w:r w:rsidRPr="004142D9">
              <w:rPr>
                <w:bCs/>
              </w:rPr>
              <w:t>Copse</w:t>
            </w:r>
            <w:proofErr w:type="spellEnd"/>
            <w:r w:rsidRPr="004142D9">
              <w:rPr>
                <w:bCs/>
              </w:rPr>
              <w:t xml:space="preserve"> PAWS will be thinned as per Moor </w:t>
            </w:r>
            <w:proofErr w:type="spellStart"/>
            <w:r w:rsidRPr="004142D9">
              <w:rPr>
                <w:bCs/>
              </w:rPr>
              <w:t>Copse</w:t>
            </w:r>
            <w:proofErr w:type="spellEnd"/>
            <w:r w:rsidRPr="004142D9">
              <w:rPr>
                <w:bCs/>
              </w:rPr>
              <w:t xml:space="preserve"> ASNW </w:t>
            </w:r>
            <w:r w:rsidR="004142D9" w:rsidRPr="004142D9">
              <w:rPr>
                <w:bCs/>
              </w:rPr>
              <w:t xml:space="preserve">prescription </w:t>
            </w:r>
            <w:r w:rsidRPr="004142D9">
              <w:rPr>
                <w:bCs/>
              </w:rPr>
              <w:t>above.</w:t>
            </w:r>
            <w:r w:rsidRPr="007B1FD5">
              <w:rPr>
                <w:bCs/>
              </w:rPr>
              <w:t xml:space="preserve"> </w:t>
            </w:r>
          </w:p>
          <w:p w14:paraId="69452A3E" w14:textId="18BAE662" w:rsidR="00123DBA" w:rsidRPr="004142D9" w:rsidRDefault="00123DBA" w:rsidP="00E40206">
            <w:pPr>
              <w:ind w:left="315" w:hanging="283"/>
              <w:rPr>
                <w:bCs/>
              </w:rPr>
            </w:pPr>
          </w:p>
          <w:p w14:paraId="7F03596E" w14:textId="6916560A" w:rsidR="00123DBA" w:rsidRPr="004142D9" w:rsidRDefault="007272E3" w:rsidP="00123DBA">
            <w:pPr>
              <w:ind w:left="315" w:hanging="283"/>
              <w:rPr>
                <w:bCs/>
              </w:rPr>
            </w:pPr>
            <w:r w:rsidRPr="004142D9">
              <w:rPr>
                <w:bCs/>
              </w:rPr>
              <w:t>COPPICE:</w:t>
            </w:r>
          </w:p>
          <w:p w14:paraId="4779C1DB" w14:textId="576D7819" w:rsidR="007B1FD5" w:rsidRPr="007B1FD5" w:rsidRDefault="007B1FD5" w:rsidP="007B1FD5">
            <w:pPr>
              <w:numPr>
                <w:ilvl w:val="0"/>
                <w:numId w:val="76"/>
              </w:numPr>
              <w:ind w:left="315" w:hanging="283"/>
              <w:rPr>
                <w:bCs/>
                <w:i/>
                <w:iCs/>
              </w:rPr>
            </w:pPr>
            <w:r w:rsidRPr="004142D9">
              <w:rPr>
                <w:bCs/>
              </w:rPr>
              <w:t xml:space="preserve">Bryants </w:t>
            </w:r>
            <w:proofErr w:type="spellStart"/>
            <w:r w:rsidRPr="004142D9">
              <w:rPr>
                <w:bCs/>
              </w:rPr>
              <w:t>Copse</w:t>
            </w:r>
            <w:proofErr w:type="spellEnd"/>
            <w:r w:rsidRPr="004142D9">
              <w:rPr>
                <w:bCs/>
              </w:rPr>
              <w:t xml:space="preserve"> PAWS will be coppiced as per Moor </w:t>
            </w:r>
            <w:proofErr w:type="spellStart"/>
            <w:r w:rsidRPr="004142D9">
              <w:rPr>
                <w:bCs/>
              </w:rPr>
              <w:t>Copse</w:t>
            </w:r>
            <w:proofErr w:type="spellEnd"/>
            <w:r w:rsidRPr="004142D9">
              <w:rPr>
                <w:bCs/>
              </w:rPr>
              <w:t xml:space="preserve"> ASNW </w:t>
            </w:r>
            <w:r w:rsidR="004142D9" w:rsidRPr="004142D9">
              <w:rPr>
                <w:bCs/>
              </w:rPr>
              <w:t xml:space="preserve">prescription </w:t>
            </w:r>
            <w:r w:rsidRPr="004142D9">
              <w:rPr>
                <w:bCs/>
              </w:rPr>
              <w:t>above.</w:t>
            </w:r>
            <w:r w:rsidRPr="007B1FD5">
              <w:rPr>
                <w:bCs/>
              </w:rPr>
              <w:t xml:space="preserve"> </w:t>
            </w:r>
          </w:p>
          <w:p w14:paraId="4D097EB3" w14:textId="77777777" w:rsidR="00123DBA" w:rsidRPr="004142D9" w:rsidRDefault="00123DBA" w:rsidP="00E40206">
            <w:pPr>
              <w:ind w:left="315" w:hanging="283"/>
              <w:rPr>
                <w:bCs/>
              </w:rPr>
            </w:pPr>
          </w:p>
          <w:p w14:paraId="22FBD412" w14:textId="3D223125" w:rsidR="00123DBA" w:rsidRPr="004142D9" w:rsidRDefault="007272E3" w:rsidP="00123DBA">
            <w:pPr>
              <w:ind w:left="315" w:hanging="283"/>
              <w:rPr>
                <w:bCs/>
                <w:i/>
                <w:iCs/>
              </w:rPr>
            </w:pPr>
            <w:r w:rsidRPr="004142D9">
              <w:rPr>
                <w:bCs/>
                <w:i/>
                <w:iCs/>
              </w:rPr>
              <w:t>VETERAN TREES:</w:t>
            </w:r>
          </w:p>
          <w:p w14:paraId="488E070C" w14:textId="6085EB10" w:rsidR="00123DBA" w:rsidRPr="004142D9" w:rsidRDefault="004142D9" w:rsidP="007B1FD5">
            <w:pPr>
              <w:numPr>
                <w:ilvl w:val="0"/>
                <w:numId w:val="10"/>
              </w:numPr>
              <w:ind w:left="315" w:hanging="283"/>
              <w:rPr>
                <w:bCs/>
              </w:rPr>
            </w:pPr>
            <w:r w:rsidRPr="004142D9">
              <w:rPr>
                <w:bCs/>
              </w:rPr>
              <w:t>V</w:t>
            </w:r>
            <w:r w:rsidR="007B1FD5" w:rsidRPr="004142D9">
              <w:rPr>
                <w:bCs/>
              </w:rPr>
              <w:t xml:space="preserve">eteran trees </w:t>
            </w:r>
            <w:r w:rsidRPr="004142D9">
              <w:rPr>
                <w:bCs/>
              </w:rPr>
              <w:t xml:space="preserve">protected </w:t>
            </w:r>
            <w:r w:rsidR="007B1FD5" w:rsidRPr="004142D9">
              <w:rPr>
                <w:bCs/>
              </w:rPr>
              <w:t xml:space="preserve">as per Moor </w:t>
            </w:r>
            <w:proofErr w:type="spellStart"/>
            <w:r w:rsidR="007B1FD5" w:rsidRPr="004142D9">
              <w:rPr>
                <w:bCs/>
              </w:rPr>
              <w:t>Copse</w:t>
            </w:r>
            <w:proofErr w:type="spellEnd"/>
            <w:r w:rsidR="007B1FD5" w:rsidRPr="004142D9">
              <w:rPr>
                <w:bCs/>
              </w:rPr>
              <w:t xml:space="preserve"> </w:t>
            </w:r>
            <w:r w:rsidRPr="004142D9">
              <w:rPr>
                <w:bCs/>
              </w:rPr>
              <w:t>ASNW prescription above</w:t>
            </w:r>
            <w:r w:rsidR="007B1FD5" w:rsidRPr="004142D9">
              <w:rPr>
                <w:bCs/>
              </w:rPr>
              <w:t xml:space="preserve">. </w:t>
            </w:r>
          </w:p>
          <w:p w14:paraId="3306D7CD" w14:textId="77777777" w:rsidR="004142D9" w:rsidRPr="00CA1910" w:rsidRDefault="004142D9" w:rsidP="004142D9">
            <w:pPr>
              <w:rPr>
                <w:bCs/>
                <w:i/>
                <w:iCs/>
                <w:highlight w:val="yellow"/>
              </w:rPr>
            </w:pPr>
          </w:p>
          <w:p w14:paraId="6D068F4F" w14:textId="53613C26" w:rsidR="00123DBA" w:rsidRPr="00BA0A7A" w:rsidRDefault="007272E3" w:rsidP="00123DBA">
            <w:pPr>
              <w:ind w:left="32"/>
            </w:pPr>
            <w:r w:rsidRPr="00BA0A7A">
              <w:t>IDENTIFICATION OF ANCIENT WOODLAND FEATURES:</w:t>
            </w:r>
          </w:p>
          <w:p w14:paraId="12AE0E3D" w14:textId="7FB78E57" w:rsidR="00CF52AF" w:rsidRPr="00BA0A7A" w:rsidRDefault="00762479">
            <w:pPr>
              <w:numPr>
                <w:ilvl w:val="0"/>
                <w:numId w:val="31"/>
              </w:numPr>
              <w:ind w:left="315" w:hanging="283"/>
            </w:pPr>
            <w:r w:rsidRPr="00BA0A7A">
              <w:t>The site/ owner will be put forward for Ancien</w:t>
            </w:r>
            <w:r w:rsidR="00CF52AF" w:rsidRPr="00BA0A7A">
              <w:t xml:space="preserve">t Woodland Assessment </w:t>
            </w:r>
            <w:r w:rsidRPr="00BA0A7A">
              <w:t>via t</w:t>
            </w:r>
            <w:r w:rsidR="00CF52AF" w:rsidRPr="00BA0A7A">
              <w:t>he Woodland Trust.</w:t>
            </w:r>
          </w:p>
          <w:p w14:paraId="5984E6DE" w14:textId="77777777" w:rsidR="00CF52AF" w:rsidRPr="00CA1910" w:rsidRDefault="00CF52AF" w:rsidP="00E40206">
            <w:pPr>
              <w:rPr>
                <w:highlight w:val="yellow"/>
              </w:rPr>
            </w:pPr>
          </w:p>
          <w:p w14:paraId="36140785" w14:textId="23950F95" w:rsidR="00BA0A7A" w:rsidRDefault="00BA0A7A" w:rsidP="00762479">
            <w:r>
              <w:t>COUNTRYSIDE STEWARDSHIP HIGHER TIER</w:t>
            </w:r>
          </w:p>
          <w:p w14:paraId="1CCFDF4A" w14:textId="544D571E" w:rsidR="00762479" w:rsidRPr="00BA0A7A" w:rsidRDefault="00762479" w:rsidP="00762479">
            <w:pPr>
              <w:rPr>
                <w:i/>
                <w:iCs/>
              </w:rPr>
            </w:pPr>
            <w:r w:rsidRPr="00BA0A7A">
              <w:t xml:space="preserve">Above activities to be supported by CS HT supplement:  </w:t>
            </w:r>
          </w:p>
          <w:p w14:paraId="6DB5DFA3" w14:textId="4804B8DC" w:rsidR="00762479" w:rsidRDefault="00BA0A7A">
            <w:pPr>
              <w:numPr>
                <w:ilvl w:val="0"/>
                <w:numId w:val="40"/>
              </w:numPr>
              <w:ind w:left="315" w:hanging="283"/>
            </w:pPr>
            <w:r>
              <w:t xml:space="preserve">Application for CS HT supplement </w:t>
            </w:r>
            <w:hyperlink r:id="rId78" w:history="1">
              <w:r w:rsidR="00762479" w:rsidRPr="00BA0A7A">
                <w:rPr>
                  <w:rStyle w:val="Hyperlink"/>
                </w:rPr>
                <w:t>CWS2: Manage and restore PAWS</w:t>
              </w:r>
            </w:hyperlink>
          </w:p>
          <w:p w14:paraId="75517489" w14:textId="69C556C5" w:rsidR="00762479" w:rsidRPr="00BA0A7A" w:rsidRDefault="00BA0A7A" w:rsidP="00762479">
            <w:pPr>
              <w:numPr>
                <w:ilvl w:val="0"/>
                <w:numId w:val="40"/>
              </w:numPr>
              <w:ind w:left="315" w:hanging="283"/>
            </w:pPr>
            <w:proofErr w:type="gramStart"/>
            <w:r>
              <w:t>P</w:t>
            </w:r>
            <w:r w:rsidR="00762479" w:rsidRPr="00BA0A7A">
              <w:t>lus</w:t>
            </w:r>
            <w:proofErr w:type="gramEnd"/>
            <w:r w:rsidR="00762479" w:rsidRPr="00BA0A7A">
              <w:t xml:space="preserve"> capital items as needed e.g.</w:t>
            </w:r>
            <w:r>
              <w:t xml:space="preserve"> </w:t>
            </w:r>
            <w:hyperlink r:id="rId79" w:history="1">
              <w:r w:rsidRPr="00BA0A7A">
                <w:rPr>
                  <w:rStyle w:val="Hyperlink"/>
                </w:rPr>
                <w:t>Restore coppicing</w:t>
              </w:r>
            </w:hyperlink>
          </w:p>
          <w:p w14:paraId="3C7EC3AB" w14:textId="158E9E25" w:rsidR="004663CF" w:rsidRPr="00CA1910" w:rsidRDefault="004663CF" w:rsidP="00E40206">
            <w:pPr>
              <w:rPr>
                <w:highlight w:val="yellow"/>
              </w:rPr>
            </w:pPr>
            <w:r w:rsidRPr="00CA1910">
              <w:rPr>
                <w:highlight w:val="yellow"/>
              </w:rPr>
              <w:t xml:space="preserve"> </w:t>
            </w:r>
          </w:p>
        </w:tc>
      </w:tr>
      <w:tr w:rsidR="00A75645" w14:paraId="14D804B4" w14:textId="77777777" w:rsidTr="00CA5AEF">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5C56C" w14:textId="14B7E328" w:rsidR="0009454A" w:rsidRDefault="0009454A" w:rsidP="00AC0C53">
            <w:r>
              <w:t>Objective 4:</w:t>
            </w:r>
          </w:p>
          <w:p w14:paraId="64078955" w14:textId="4FDBF050" w:rsidR="00A75645" w:rsidRDefault="00894394" w:rsidP="00AC0C53">
            <w:r w:rsidRPr="003F7C6F">
              <w:rPr>
                <w:highlight w:val="lightGray"/>
              </w:rPr>
              <w:fldChar w:fldCharType="begin"/>
            </w:r>
            <w:r w:rsidRPr="003F7C6F">
              <w:rPr>
                <w:highlight w:val="lightGray"/>
              </w:rPr>
              <w:instrText xml:space="preserve"> REF  Objective4 </w:instrText>
            </w:r>
            <w:r w:rsidR="00F26C49" w:rsidRPr="003F7C6F">
              <w:rPr>
                <w:highlight w:val="lightGray"/>
              </w:rPr>
              <w:instrText xml:space="preserve"> \* MERGEFORMAT </w:instrText>
            </w:r>
            <w:r w:rsidRPr="003F7C6F">
              <w:rPr>
                <w:highlight w:val="lightGray"/>
              </w:rPr>
              <w:fldChar w:fldCharType="separate"/>
            </w:r>
            <w:r w:rsidR="00C665A0" w:rsidRPr="00C665A0">
              <w:rPr>
                <w:highlight w:val="lightGray"/>
                <w:shd w:val="clear" w:color="auto" w:fill="FFFF00"/>
              </w:rPr>
              <w:t>Improve resilience of poplar plantations by addressing threats, selective thinning, encouraging natural regeneration and under-</w:t>
            </w:r>
            <w:r w:rsidR="00C665A0" w:rsidRPr="00C665A0">
              <w:rPr>
                <w:highlight w:val="lightGray"/>
                <w:shd w:val="clear" w:color="auto" w:fill="FFFF00"/>
              </w:rPr>
              <w:lastRenderedPageBreak/>
              <w:t>planting to increase species and structural diversity</w:t>
            </w:r>
            <w:r w:rsidRPr="003F7C6F">
              <w:rPr>
                <w:highlight w:val="lightGray"/>
              </w:rPr>
              <w:fldChar w:fldCharType="end"/>
            </w:r>
          </w:p>
        </w:tc>
        <w:tc>
          <w:tcPr>
            <w:tcW w:w="6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73C3D" w14:textId="594AA4EB" w:rsidR="00762479" w:rsidRPr="005E115C" w:rsidRDefault="00762479" w:rsidP="000B3862">
            <w:pPr>
              <w:rPr>
                <w:bCs/>
              </w:rPr>
            </w:pPr>
            <w:r w:rsidRPr="005E115C">
              <w:rPr>
                <w:bCs/>
              </w:rPr>
              <w:lastRenderedPageBreak/>
              <w:t>THREATS</w:t>
            </w:r>
          </w:p>
          <w:p w14:paraId="34DECAD4" w14:textId="06CCE3F5" w:rsidR="00762479" w:rsidRPr="005E115C" w:rsidRDefault="000A7C2D" w:rsidP="000A7C2D">
            <w:pPr>
              <w:pStyle w:val="ListParagraph"/>
              <w:numPr>
                <w:ilvl w:val="0"/>
                <w:numId w:val="31"/>
              </w:numPr>
              <w:spacing w:after="0"/>
              <w:ind w:left="318" w:hanging="284"/>
              <w:rPr>
                <w:bCs/>
              </w:rPr>
            </w:pPr>
            <w:r w:rsidRPr="005E115C">
              <w:rPr>
                <w:bCs/>
              </w:rPr>
              <w:t>Areas of woodland under threat from deer, squirrels and windthrow have been identified and these will be responded to</w:t>
            </w:r>
            <w:r w:rsidR="00762479" w:rsidRPr="005E115C">
              <w:rPr>
                <w:bCs/>
              </w:rPr>
              <w:t xml:space="preserve"> as per section 5.</w:t>
            </w:r>
          </w:p>
          <w:p w14:paraId="4A3B89C5" w14:textId="77777777" w:rsidR="00762479" w:rsidRPr="005E115C" w:rsidRDefault="00762479" w:rsidP="000B3862">
            <w:pPr>
              <w:rPr>
                <w:bCs/>
              </w:rPr>
            </w:pPr>
          </w:p>
          <w:p w14:paraId="37B10CE2" w14:textId="21FEE247" w:rsidR="000B3862" w:rsidRPr="005E115C" w:rsidRDefault="007272E3" w:rsidP="000B3862">
            <w:pPr>
              <w:rPr>
                <w:bCs/>
              </w:rPr>
            </w:pPr>
            <w:r w:rsidRPr="005E115C">
              <w:rPr>
                <w:bCs/>
              </w:rPr>
              <w:t>THINNING:</w:t>
            </w:r>
          </w:p>
          <w:p w14:paraId="065CBCCA" w14:textId="60BFA1F0" w:rsidR="005E115C" w:rsidRDefault="000A7C2D" w:rsidP="00221A12">
            <w:pPr>
              <w:numPr>
                <w:ilvl w:val="0"/>
                <w:numId w:val="31"/>
              </w:numPr>
              <w:ind w:left="315" w:hanging="283"/>
              <w:rPr>
                <w:bCs/>
              </w:rPr>
            </w:pPr>
            <w:r w:rsidRPr="005E115C">
              <w:rPr>
                <w:bCs/>
              </w:rPr>
              <w:lastRenderedPageBreak/>
              <w:t xml:space="preserve">The more sheltered poplar plantations will be </w:t>
            </w:r>
            <w:r w:rsidR="005E115C" w:rsidRPr="005E115C">
              <w:rPr>
                <w:bCs/>
              </w:rPr>
              <w:t xml:space="preserve">thinned to </w:t>
            </w:r>
            <w:r w:rsidR="000B3862" w:rsidRPr="005E115C">
              <w:rPr>
                <w:bCs/>
              </w:rPr>
              <w:t>provide sufficient room to promote a healthy crown</w:t>
            </w:r>
            <w:r w:rsidR="00F12A60">
              <w:rPr>
                <w:bCs/>
              </w:rPr>
              <w:t xml:space="preserve"> and to promote airflow</w:t>
            </w:r>
            <w:r w:rsidR="000B3862" w:rsidRPr="005E115C">
              <w:rPr>
                <w:bCs/>
              </w:rPr>
              <w:t xml:space="preserve">. </w:t>
            </w:r>
          </w:p>
          <w:p w14:paraId="0BC8D4E5" w14:textId="76CAE4FC" w:rsidR="00A00112" w:rsidRPr="005E115C" w:rsidRDefault="00A00112" w:rsidP="00221A12">
            <w:pPr>
              <w:numPr>
                <w:ilvl w:val="0"/>
                <w:numId w:val="31"/>
              </w:numPr>
              <w:ind w:left="315" w:hanging="283"/>
              <w:rPr>
                <w:bCs/>
              </w:rPr>
            </w:pPr>
            <w:r>
              <w:rPr>
                <w:bCs/>
              </w:rPr>
              <w:t>Crown thinning will be carried out to favour best stems, which will give more diversity than line thinning.</w:t>
            </w:r>
          </w:p>
          <w:p w14:paraId="1E481EBC" w14:textId="440C6808" w:rsidR="000B3862" w:rsidRPr="005E115C" w:rsidRDefault="000B3862" w:rsidP="00221A12">
            <w:pPr>
              <w:numPr>
                <w:ilvl w:val="0"/>
                <w:numId w:val="31"/>
              </w:numPr>
              <w:ind w:left="315" w:hanging="283"/>
              <w:rPr>
                <w:bCs/>
              </w:rPr>
            </w:pPr>
            <w:proofErr w:type="gramStart"/>
            <w:r w:rsidRPr="005E115C">
              <w:rPr>
                <w:bCs/>
              </w:rPr>
              <w:t>Overall</w:t>
            </w:r>
            <w:proofErr w:type="gramEnd"/>
            <w:r w:rsidRPr="005E115C">
              <w:rPr>
                <w:bCs/>
              </w:rPr>
              <w:t xml:space="preserve"> no more than </w:t>
            </w:r>
            <w:r w:rsidR="005E115C" w:rsidRPr="005E115C">
              <w:rPr>
                <w:bCs/>
              </w:rPr>
              <w:t>30</w:t>
            </w:r>
            <w:r w:rsidRPr="005E115C">
              <w:rPr>
                <w:bCs/>
              </w:rPr>
              <w:t xml:space="preserve">% of trees will be removed during the agreement period, but to promote understorey development and younger trees this may be done at varying densities across the area being worked.  </w:t>
            </w:r>
          </w:p>
          <w:p w14:paraId="491679FE" w14:textId="77777777" w:rsidR="000A7859" w:rsidRDefault="000A7859" w:rsidP="000B3862">
            <w:pPr>
              <w:rPr>
                <w:bCs/>
              </w:rPr>
            </w:pPr>
          </w:p>
          <w:p w14:paraId="09261521" w14:textId="48F4CC61" w:rsidR="005E115C" w:rsidRDefault="005E115C" w:rsidP="000B3862">
            <w:pPr>
              <w:rPr>
                <w:bCs/>
              </w:rPr>
            </w:pPr>
            <w:r>
              <w:rPr>
                <w:bCs/>
              </w:rPr>
              <w:t>NATURAL REGENERATION:</w:t>
            </w:r>
          </w:p>
          <w:p w14:paraId="64C0F067" w14:textId="62ADAE0A" w:rsidR="005A6B3E" w:rsidRPr="00C665A0" w:rsidRDefault="00C665A0" w:rsidP="00FA013A">
            <w:pPr>
              <w:numPr>
                <w:ilvl w:val="0"/>
                <w:numId w:val="31"/>
              </w:numPr>
              <w:ind w:left="315" w:hanging="283"/>
              <w:rPr>
                <w:bCs/>
              </w:rPr>
            </w:pPr>
            <w:r w:rsidRPr="00C665A0">
              <w:rPr>
                <w:bCs/>
              </w:rPr>
              <w:t xml:space="preserve">This will </w:t>
            </w:r>
            <w:r w:rsidR="005E115C" w:rsidRPr="00C665A0">
              <w:rPr>
                <w:bCs/>
              </w:rPr>
              <w:t xml:space="preserve">enable development of understorey and widen the species diversity.  </w:t>
            </w:r>
          </w:p>
          <w:p w14:paraId="09024D9E" w14:textId="77777777" w:rsidR="00C665A0" w:rsidRDefault="005A6B3E" w:rsidP="005E115C">
            <w:pPr>
              <w:numPr>
                <w:ilvl w:val="0"/>
                <w:numId w:val="31"/>
              </w:numPr>
              <w:ind w:left="315" w:hanging="283"/>
              <w:rPr>
                <w:bCs/>
              </w:rPr>
            </w:pPr>
            <w:r>
              <w:rPr>
                <w:bCs/>
              </w:rPr>
              <w:t xml:space="preserve">This will primarily be achieved by heavy thinning as above and deer management as per section </w:t>
            </w:r>
            <w:r w:rsidR="00F12A60">
              <w:rPr>
                <w:bCs/>
              </w:rPr>
              <w:t xml:space="preserve">5.2. </w:t>
            </w:r>
          </w:p>
          <w:p w14:paraId="25D27D98" w14:textId="7C8DFA86" w:rsidR="005A6B3E" w:rsidRDefault="00C665A0" w:rsidP="005E115C">
            <w:pPr>
              <w:numPr>
                <w:ilvl w:val="0"/>
                <w:numId w:val="31"/>
              </w:numPr>
              <w:ind w:left="315" w:hanging="283"/>
              <w:rPr>
                <w:bCs/>
              </w:rPr>
            </w:pPr>
            <w:proofErr w:type="gramStart"/>
            <w:r>
              <w:rPr>
                <w:bCs/>
              </w:rPr>
              <w:t>Also</w:t>
            </w:r>
            <w:proofErr w:type="gramEnd"/>
            <w:r>
              <w:rPr>
                <w:bCs/>
              </w:rPr>
              <w:t xml:space="preserve"> by r</w:t>
            </w:r>
            <w:r w:rsidRPr="00C665A0">
              <w:rPr>
                <w:bCs/>
              </w:rPr>
              <w:t xml:space="preserve">estricting </w:t>
            </w:r>
            <w:r>
              <w:rPr>
                <w:bCs/>
              </w:rPr>
              <w:t xml:space="preserve">sheep </w:t>
            </w:r>
            <w:r w:rsidRPr="00C665A0">
              <w:rPr>
                <w:bCs/>
              </w:rPr>
              <w:t xml:space="preserve">grazing (and mowing) as per section 5.5 to encourage natural regeneration.  </w:t>
            </w:r>
          </w:p>
          <w:p w14:paraId="7D70CDF2" w14:textId="01699488" w:rsidR="005A6B3E" w:rsidRPr="005A6B3E" w:rsidRDefault="005A6B3E" w:rsidP="005E115C">
            <w:pPr>
              <w:numPr>
                <w:ilvl w:val="0"/>
                <w:numId w:val="31"/>
              </w:numPr>
              <w:ind w:left="315" w:hanging="283"/>
              <w:rPr>
                <w:bCs/>
              </w:rPr>
            </w:pPr>
            <w:r w:rsidRPr="005A6B3E">
              <w:rPr>
                <w:bCs/>
              </w:rPr>
              <w:t>Weed control/ respacing will be carried out to prevent competing vegetation overtopping</w:t>
            </w:r>
            <w:r w:rsidRPr="005A6B3E">
              <w:t xml:space="preserve"> by using approved manual methods e.g., mulch, or a clearing saw, hook or scythe.</w:t>
            </w:r>
          </w:p>
          <w:p w14:paraId="1E44B361" w14:textId="144FCB95" w:rsidR="005A6B3E" w:rsidRPr="005A6B3E" w:rsidRDefault="005A6B3E" w:rsidP="005E115C">
            <w:pPr>
              <w:numPr>
                <w:ilvl w:val="0"/>
                <w:numId w:val="31"/>
              </w:numPr>
              <w:ind w:left="315" w:hanging="283"/>
              <w:rPr>
                <w:bCs/>
              </w:rPr>
            </w:pPr>
            <w:r>
              <w:t>A review of areas will be carried out in year 5 to establish success/ failure and inform future actions.</w:t>
            </w:r>
          </w:p>
          <w:p w14:paraId="04CDB798" w14:textId="77777777" w:rsidR="005E115C" w:rsidRDefault="005E115C" w:rsidP="000B3862">
            <w:pPr>
              <w:rPr>
                <w:bCs/>
              </w:rPr>
            </w:pPr>
          </w:p>
          <w:p w14:paraId="708FB259" w14:textId="0F7F6D65" w:rsidR="000B3862" w:rsidRPr="005E115C" w:rsidRDefault="009B0D62" w:rsidP="000B3862">
            <w:pPr>
              <w:rPr>
                <w:bCs/>
              </w:rPr>
            </w:pPr>
            <w:r w:rsidRPr="005E115C">
              <w:rPr>
                <w:bCs/>
              </w:rPr>
              <w:t>S</w:t>
            </w:r>
            <w:r w:rsidR="005E115C" w:rsidRPr="005E115C">
              <w:rPr>
                <w:bCs/>
              </w:rPr>
              <w:t>UPPLEMENTARY PLANTING</w:t>
            </w:r>
            <w:r w:rsidRPr="005E115C">
              <w:rPr>
                <w:bCs/>
              </w:rPr>
              <w:t>:</w:t>
            </w:r>
          </w:p>
          <w:p w14:paraId="3C76F3D7" w14:textId="77777777" w:rsidR="005A6B3E" w:rsidRPr="00F12A60" w:rsidRDefault="005E115C" w:rsidP="005E115C">
            <w:pPr>
              <w:pStyle w:val="ListParagraph"/>
              <w:numPr>
                <w:ilvl w:val="0"/>
                <w:numId w:val="31"/>
              </w:numPr>
              <w:ind w:left="315" w:hanging="283"/>
            </w:pPr>
            <w:r w:rsidRPr="00F12A60">
              <w:t>Enrichment/ under-planting will be carried out in</w:t>
            </w:r>
            <w:r w:rsidR="005A6B3E" w:rsidRPr="00F12A60">
              <w:t xml:space="preserve"> selected areas to supplement natural regeneration. </w:t>
            </w:r>
          </w:p>
          <w:p w14:paraId="5ECCAAA6" w14:textId="77777777" w:rsidR="00F12A60" w:rsidRPr="00F12A60" w:rsidRDefault="005A6B3E" w:rsidP="005E115C">
            <w:pPr>
              <w:pStyle w:val="ListParagraph"/>
              <w:numPr>
                <w:ilvl w:val="0"/>
                <w:numId w:val="31"/>
              </w:numPr>
              <w:ind w:left="315" w:hanging="283"/>
            </w:pPr>
            <w:r w:rsidRPr="00F12A60">
              <w:t xml:space="preserve">Shade-tolerant native broadleaves will be used i.e. hornbeam, birch, alder, hazel, holly and hawthorn.  These will be planted to achieve a stocking of 1100 trees per ha. </w:t>
            </w:r>
          </w:p>
          <w:p w14:paraId="4A3EEF5D" w14:textId="506C19BC" w:rsidR="00F12A60" w:rsidRPr="00F12A60" w:rsidRDefault="00F12A60" w:rsidP="00F12A60">
            <w:pPr>
              <w:pStyle w:val="ListParagraph"/>
              <w:numPr>
                <w:ilvl w:val="0"/>
                <w:numId w:val="31"/>
              </w:numPr>
              <w:spacing w:after="0"/>
              <w:ind w:left="318" w:hanging="284"/>
            </w:pPr>
            <w:r w:rsidRPr="00F12A60">
              <w:t>Trees will be protected from mammal damage and weed competition as above.</w:t>
            </w:r>
          </w:p>
          <w:p w14:paraId="0224DE55" w14:textId="77777777" w:rsidR="00F12A60" w:rsidRDefault="00F12A60" w:rsidP="00020C74"/>
          <w:p w14:paraId="47A60E16" w14:textId="4E007211" w:rsidR="00F12A60" w:rsidRDefault="00F12A60" w:rsidP="00020C74">
            <w:r>
              <w:t>COUNTRYSIDE STEWARDSHIP HIGHER TIER</w:t>
            </w:r>
          </w:p>
          <w:p w14:paraId="0BC0040F" w14:textId="77777777" w:rsidR="00F12A60" w:rsidRPr="00F12A60" w:rsidRDefault="00F12A60" w:rsidP="00F12A60">
            <w:pPr>
              <w:numPr>
                <w:ilvl w:val="0"/>
                <w:numId w:val="31"/>
              </w:numPr>
              <w:ind w:left="315" w:hanging="283"/>
            </w:pPr>
            <w:r w:rsidRPr="00F12A60">
              <w:t>Above activities to be supported by CS HT supplement:</w:t>
            </w:r>
          </w:p>
          <w:p w14:paraId="361EEE54" w14:textId="60B9FB87" w:rsidR="00020C74" w:rsidRPr="00F12A60" w:rsidRDefault="00020C74" w:rsidP="00F12A60">
            <w:pPr>
              <w:ind w:left="315"/>
            </w:pPr>
            <w:hyperlink r:id="rId80" w:history="1">
              <w:r w:rsidRPr="00F12A60">
                <w:rPr>
                  <w:rStyle w:val="Hyperlink"/>
                </w:rPr>
                <w:t>CWS5: Improve woodland resilience</w:t>
              </w:r>
            </w:hyperlink>
          </w:p>
          <w:p w14:paraId="5BA9DD79" w14:textId="0A57D5F0" w:rsidR="00020C74" w:rsidRDefault="00020C74" w:rsidP="00F12A60">
            <w:pPr>
              <w:pStyle w:val="ListParagraph"/>
              <w:numPr>
                <w:ilvl w:val="0"/>
                <w:numId w:val="31"/>
              </w:numPr>
              <w:ind w:left="315" w:hanging="283"/>
            </w:pPr>
            <w:proofErr w:type="gramStart"/>
            <w:r>
              <w:t>plus</w:t>
            </w:r>
            <w:proofErr w:type="gramEnd"/>
            <w:r>
              <w:t xml:space="preserve"> c</w:t>
            </w:r>
            <w:r w:rsidRPr="007E776C">
              <w:t>apital items as</w:t>
            </w:r>
            <w:r w:rsidR="00F12A60">
              <w:t xml:space="preserve"> appropriate (tbc).</w:t>
            </w:r>
          </w:p>
          <w:p w14:paraId="102C76D8" w14:textId="014758CB" w:rsidR="000B3862" w:rsidRPr="005A681B" w:rsidRDefault="000B3862" w:rsidP="00AC0C53"/>
        </w:tc>
      </w:tr>
      <w:tr w:rsidR="00A75645" w14:paraId="73152F48" w14:textId="77777777" w:rsidTr="00CA5AEF">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D788A" w14:textId="45810301" w:rsidR="0009454A" w:rsidRDefault="0009454A" w:rsidP="00AC0C53">
            <w:r>
              <w:lastRenderedPageBreak/>
              <w:t>Objective 5:</w:t>
            </w:r>
          </w:p>
          <w:p w14:paraId="5938BBF7" w14:textId="77777777" w:rsidR="00A75645" w:rsidRDefault="00894394" w:rsidP="00AC0C53">
            <w:r>
              <w:fldChar w:fldCharType="begin"/>
            </w:r>
            <w:r>
              <w:instrText xml:space="preserve"> REF  Objective5 </w:instrText>
            </w:r>
            <w:r w:rsidR="00F26C49">
              <w:instrText xml:space="preserve"> \* MERGEFORMAT </w:instrText>
            </w:r>
            <w:r>
              <w:fldChar w:fldCharType="separate"/>
            </w:r>
            <w:r w:rsidR="00F12A60" w:rsidRPr="00F12A60">
              <w:rPr>
                <w:highlight w:val="lightGray"/>
              </w:rPr>
              <w:t>Enhance local landscape, and provide</w:t>
            </w:r>
            <w:r w:rsidR="00F12A60" w:rsidRPr="00F12A60">
              <w:rPr>
                <w:highlight w:val="lightGray"/>
                <w:shd w:val="clear" w:color="auto" w:fill="FFFF00"/>
              </w:rPr>
              <w:t xml:space="preserve"> amenity value for </w:t>
            </w:r>
            <w:r w:rsidR="00F12A60" w:rsidRPr="00F12A60">
              <w:rPr>
                <w:highlight w:val="lightGray"/>
              </w:rPr>
              <w:t xml:space="preserve">the owners by selective thinning and felling to increase structural diversity </w:t>
            </w:r>
            <w:r>
              <w:fldChar w:fldCharType="end"/>
            </w:r>
          </w:p>
          <w:p w14:paraId="7C27EBD6" w14:textId="2EFE2019" w:rsidR="00F12A60" w:rsidRDefault="00F12A60" w:rsidP="00AC0C53"/>
        </w:tc>
        <w:tc>
          <w:tcPr>
            <w:tcW w:w="6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4C5F5" w14:textId="61372E83" w:rsidR="00F12A60" w:rsidRDefault="00F12A60">
            <w:pPr>
              <w:numPr>
                <w:ilvl w:val="0"/>
                <w:numId w:val="23"/>
              </w:numPr>
              <w:ind w:left="315" w:hanging="283"/>
            </w:pPr>
            <w:r>
              <w:t>Thinning</w:t>
            </w:r>
            <w:r w:rsidR="00C665A0">
              <w:t xml:space="preserve">, </w:t>
            </w:r>
            <w:r>
              <w:t xml:space="preserve">coppicing </w:t>
            </w:r>
            <w:r w:rsidR="00C665A0">
              <w:t xml:space="preserve">and supplementary planting </w:t>
            </w:r>
            <w:r>
              <w:t xml:space="preserve">as </w:t>
            </w:r>
            <w:r w:rsidR="00C665A0">
              <w:t xml:space="preserve">per </w:t>
            </w:r>
            <w:r>
              <w:t>above.</w:t>
            </w:r>
          </w:p>
          <w:p w14:paraId="228F6B54" w14:textId="77777777" w:rsidR="00CF52AF" w:rsidRPr="005A681B" w:rsidRDefault="00CF52AF" w:rsidP="00F12A60">
            <w:pPr>
              <w:ind w:left="315"/>
            </w:pPr>
          </w:p>
        </w:tc>
      </w:tr>
      <w:tr w:rsidR="00A75645" w14:paraId="1A4758C9" w14:textId="77777777" w:rsidTr="00CA5AEF">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DA49F" w14:textId="1C8F04E0" w:rsidR="0009454A" w:rsidRDefault="0009454A" w:rsidP="00AC0C53">
            <w:r>
              <w:t>Objective 6:</w:t>
            </w:r>
          </w:p>
          <w:p w14:paraId="1FD0AFAB" w14:textId="77777777" w:rsidR="00A75645" w:rsidRDefault="00F26C49" w:rsidP="00AC0C53">
            <w:r w:rsidRPr="003F7C6F">
              <w:rPr>
                <w:highlight w:val="lightGray"/>
              </w:rPr>
              <w:fldChar w:fldCharType="begin"/>
            </w:r>
            <w:r w:rsidRPr="003F7C6F">
              <w:rPr>
                <w:highlight w:val="lightGray"/>
              </w:rPr>
              <w:instrText xml:space="preserve"> REF  Objective6 </w:instrText>
            </w:r>
            <w:r w:rsidR="003F7C6F">
              <w:rPr>
                <w:highlight w:val="lightGray"/>
              </w:rPr>
              <w:instrText xml:space="preserve"> \* MERGEFORMAT </w:instrText>
            </w:r>
            <w:r w:rsidRPr="003F7C6F">
              <w:rPr>
                <w:highlight w:val="lightGray"/>
              </w:rPr>
              <w:fldChar w:fldCharType="separate"/>
            </w:r>
            <w:r w:rsidR="00F12A60" w:rsidRPr="00F12A60">
              <w:rPr>
                <w:highlight w:val="lightGray"/>
              </w:rPr>
              <w:t xml:space="preserve">Improve timber quality and provide small </w:t>
            </w:r>
            <w:r w:rsidR="00F12A60" w:rsidRPr="00F12A60">
              <w:rPr>
                <w:highlight w:val="lightGray"/>
              </w:rPr>
              <w:lastRenderedPageBreak/>
              <w:t>quantities of usable wood to support farm business and local economy by selective thinning and felling</w:t>
            </w:r>
            <w:r w:rsidRPr="003F7C6F">
              <w:rPr>
                <w:highlight w:val="lightGray"/>
              </w:rPr>
              <w:fldChar w:fldCharType="end"/>
            </w:r>
          </w:p>
          <w:p w14:paraId="6DE8312B" w14:textId="7E033F7D" w:rsidR="00F12A60" w:rsidRDefault="00F12A60" w:rsidP="00AC0C53"/>
        </w:tc>
        <w:tc>
          <w:tcPr>
            <w:tcW w:w="6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BCB28" w14:textId="6F23C1FC" w:rsidR="00F12A60" w:rsidRDefault="00F12A60">
            <w:pPr>
              <w:numPr>
                <w:ilvl w:val="0"/>
                <w:numId w:val="23"/>
              </w:numPr>
              <w:ind w:left="312" w:hanging="283"/>
            </w:pPr>
            <w:r>
              <w:lastRenderedPageBreak/>
              <w:t>Thinning</w:t>
            </w:r>
            <w:r w:rsidR="00C665A0">
              <w:t xml:space="preserve">, </w:t>
            </w:r>
            <w:r>
              <w:t xml:space="preserve">coppicing </w:t>
            </w:r>
            <w:r w:rsidR="00C665A0">
              <w:t xml:space="preserve">and diversifying species </w:t>
            </w:r>
            <w:r>
              <w:t xml:space="preserve">as </w:t>
            </w:r>
            <w:r w:rsidR="00C665A0">
              <w:t xml:space="preserve">per </w:t>
            </w:r>
            <w:r>
              <w:t>above.</w:t>
            </w:r>
          </w:p>
          <w:p w14:paraId="6FC2754A" w14:textId="2EB8169C" w:rsidR="00F12A60" w:rsidRDefault="00C665A0">
            <w:pPr>
              <w:numPr>
                <w:ilvl w:val="0"/>
                <w:numId w:val="23"/>
              </w:numPr>
              <w:ind w:left="312" w:hanging="283"/>
            </w:pPr>
            <w:r>
              <w:t xml:space="preserve">Addressing </w:t>
            </w:r>
            <w:r w:rsidR="00F12A60">
              <w:t>economic</w:t>
            </w:r>
            <w:r>
              <w:t xml:space="preserve">s </w:t>
            </w:r>
            <w:r w:rsidR="00F12A60">
              <w:t>as per section 5.9.</w:t>
            </w:r>
            <w:r w:rsidR="001C5497">
              <w:t xml:space="preserve"> </w:t>
            </w:r>
          </w:p>
          <w:p w14:paraId="7FB33D65" w14:textId="1B749CDA" w:rsidR="00CF52AF" w:rsidRPr="005A681B" w:rsidRDefault="00CF52AF" w:rsidP="00F12A60"/>
        </w:tc>
      </w:tr>
      <w:tr w:rsidR="003D5050" w:rsidRPr="00F54CFB" w14:paraId="6B06823F" w14:textId="77777777" w:rsidTr="00B43C27">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A57B9" w14:textId="4B9C3A85" w:rsidR="003D5050" w:rsidRDefault="003D5050" w:rsidP="003D5050">
            <w:r>
              <w:lastRenderedPageBreak/>
              <w:t>Feature:</w:t>
            </w:r>
          </w:p>
          <w:p w14:paraId="5FAEA5AE" w14:textId="6C4656F1" w:rsidR="003D5050" w:rsidRDefault="003D5050" w:rsidP="003D5050">
            <w:r>
              <w:t>EPS and other protected species</w:t>
            </w:r>
          </w:p>
        </w:tc>
        <w:tc>
          <w:tcPr>
            <w:tcW w:w="6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E369D" w14:textId="5E598C07" w:rsidR="003D5050" w:rsidRPr="003D5050" w:rsidRDefault="003D5050">
            <w:pPr>
              <w:numPr>
                <w:ilvl w:val="0"/>
                <w:numId w:val="73"/>
              </w:numPr>
              <w:ind w:left="315" w:hanging="283"/>
              <w:contextualSpacing/>
              <w:rPr>
                <w:rFonts w:eastAsia="Calibri"/>
                <w:lang w:bidi="en-US"/>
              </w:rPr>
            </w:pPr>
            <w:r w:rsidRPr="003D5050">
              <w:rPr>
                <w:rFonts w:eastAsia="Calibri"/>
                <w:lang w:bidi="en-US"/>
              </w:rPr>
              <w:t>Known hotspot or active areas will be identified and</w:t>
            </w:r>
            <w:r w:rsidR="00A00112">
              <w:rPr>
                <w:rFonts w:eastAsia="Calibri"/>
                <w:lang w:bidi="en-US"/>
              </w:rPr>
              <w:t xml:space="preserve"> noted</w:t>
            </w:r>
            <w:r w:rsidRPr="003D5050">
              <w:rPr>
                <w:rFonts w:eastAsia="Calibri"/>
                <w:lang w:bidi="en-US"/>
              </w:rPr>
              <w:t xml:space="preserve">.  </w:t>
            </w:r>
            <w:r w:rsidR="00A00112">
              <w:rPr>
                <w:rFonts w:eastAsia="Calibri"/>
                <w:lang w:bidi="en-US"/>
              </w:rPr>
              <w:t xml:space="preserve"> If contractors are </w:t>
            </w:r>
            <w:proofErr w:type="gramStart"/>
            <w:r w:rsidR="00A00112">
              <w:rPr>
                <w:rFonts w:eastAsia="Calibri"/>
                <w:lang w:bidi="en-US"/>
              </w:rPr>
              <w:t>used</w:t>
            </w:r>
            <w:proofErr w:type="gramEnd"/>
            <w:r w:rsidR="00A00112">
              <w:rPr>
                <w:rFonts w:eastAsia="Calibri"/>
                <w:lang w:bidi="en-US"/>
              </w:rPr>
              <w:t xml:space="preserve"> they will be made aware of locations. </w:t>
            </w:r>
          </w:p>
          <w:p w14:paraId="18E21CC6" w14:textId="330BBED3" w:rsidR="003D5050" w:rsidRPr="00300C1C" w:rsidRDefault="00300C1C" w:rsidP="00474C19">
            <w:pPr>
              <w:numPr>
                <w:ilvl w:val="0"/>
                <w:numId w:val="73"/>
              </w:numPr>
              <w:ind w:left="315" w:hanging="283"/>
              <w:contextualSpacing/>
              <w:rPr>
                <w:rFonts w:eastAsia="Calibri"/>
                <w:lang w:bidi="en-US"/>
              </w:rPr>
            </w:pPr>
            <w:r w:rsidRPr="00300C1C">
              <w:rPr>
                <w:rFonts w:eastAsia="Calibri"/>
                <w:lang w:bidi="en-US"/>
              </w:rPr>
              <w:t xml:space="preserve">FC good practice guidance will be followed. </w:t>
            </w:r>
            <w:r>
              <w:rPr>
                <w:rFonts w:eastAsia="Calibri"/>
                <w:lang w:bidi="en-US"/>
              </w:rPr>
              <w:t>W</w:t>
            </w:r>
            <w:r w:rsidR="003D5050" w:rsidRPr="00300C1C">
              <w:rPr>
                <w:rFonts w:eastAsia="Calibri"/>
                <w:lang w:bidi="en-US"/>
              </w:rPr>
              <w:t xml:space="preserve">here possible, works </w:t>
            </w:r>
            <w:r>
              <w:rPr>
                <w:rFonts w:eastAsia="Calibri"/>
                <w:lang w:bidi="en-US"/>
              </w:rPr>
              <w:t>will</w:t>
            </w:r>
            <w:r w:rsidR="003D5050" w:rsidRPr="00300C1C">
              <w:rPr>
                <w:rFonts w:eastAsia="Calibri"/>
                <w:lang w:bidi="en-US"/>
              </w:rPr>
              <w:t xml:space="preserve"> be undertaken in autumn/ winter outside breeding/ active seasons.</w:t>
            </w:r>
          </w:p>
          <w:p w14:paraId="35769572" w14:textId="3755B83A" w:rsidR="003D5050" w:rsidRPr="003D5050" w:rsidRDefault="003D5050">
            <w:pPr>
              <w:numPr>
                <w:ilvl w:val="0"/>
                <w:numId w:val="73"/>
              </w:numPr>
              <w:ind w:left="315" w:hanging="283"/>
              <w:contextualSpacing/>
              <w:rPr>
                <w:rFonts w:eastAsia="Calibri"/>
                <w:lang w:bidi="en-US"/>
              </w:rPr>
            </w:pPr>
            <w:r w:rsidRPr="003D5050">
              <w:rPr>
                <w:rFonts w:eastAsia="Calibri"/>
                <w:lang w:bidi="en-US"/>
              </w:rPr>
              <w:t xml:space="preserve">Operational Site Assessment </w:t>
            </w:r>
            <w:r w:rsidR="00300C1C">
              <w:rPr>
                <w:rFonts w:eastAsia="Calibri"/>
                <w:lang w:bidi="en-US"/>
              </w:rPr>
              <w:t>will</w:t>
            </w:r>
            <w:r w:rsidRPr="003D5050">
              <w:rPr>
                <w:rFonts w:eastAsia="Calibri"/>
                <w:lang w:bidi="en-US"/>
              </w:rPr>
              <w:t xml:space="preserve"> be completed prior to </w:t>
            </w:r>
            <w:r w:rsidR="00300C1C">
              <w:rPr>
                <w:rFonts w:eastAsia="Calibri"/>
                <w:lang w:bidi="en-US"/>
              </w:rPr>
              <w:t xml:space="preserve">any </w:t>
            </w:r>
            <w:r w:rsidRPr="003D5050">
              <w:rPr>
                <w:rFonts w:eastAsia="Calibri"/>
                <w:lang w:bidi="en-US"/>
              </w:rPr>
              <w:t xml:space="preserve">works taking place to check for </w:t>
            </w:r>
            <w:r w:rsidR="00300C1C">
              <w:rPr>
                <w:rFonts w:eastAsia="Calibri"/>
                <w:lang w:bidi="en-US"/>
              </w:rPr>
              <w:t>presence of protected species (dormice and bats most likely)</w:t>
            </w:r>
            <w:r w:rsidRPr="003D5050">
              <w:rPr>
                <w:rFonts w:eastAsia="Calibri"/>
                <w:lang w:bidi="en-US"/>
              </w:rPr>
              <w:t xml:space="preserve">.  Any tree felling will be carried out away from </w:t>
            </w:r>
            <w:r w:rsidR="00300C1C">
              <w:rPr>
                <w:rFonts w:eastAsia="Calibri"/>
                <w:lang w:bidi="en-US"/>
              </w:rPr>
              <w:t>likely</w:t>
            </w:r>
            <w:r w:rsidRPr="003D5050">
              <w:rPr>
                <w:rFonts w:eastAsia="Calibri"/>
                <w:lang w:bidi="en-US"/>
              </w:rPr>
              <w:t xml:space="preserve"> areas.</w:t>
            </w:r>
          </w:p>
          <w:p w14:paraId="4A87FB3C" w14:textId="5FB8380D" w:rsidR="00300C1C" w:rsidRDefault="003D5050" w:rsidP="00300C1C">
            <w:pPr>
              <w:pStyle w:val="ListParagraph"/>
              <w:numPr>
                <w:ilvl w:val="0"/>
                <w:numId w:val="73"/>
              </w:numPr>
              <w:spacing w:after="0"/>
              <w:ind w:left="315" w:hanging="283"/>
            </w:pPr>
            <w:r w:rsidRPr="00300C1C">
              <w:t xml:space="preserve">If a bat roost, dormouse nest or badger sett is encountered, </w:t>
            </w:r>
            <w:r w:rsidR="00300C1C">
              <w:t xml:space="preserve">operational buffer strips will be implemented.  </w:t>
            </w:r>
          </w:p>
          <w:p w14:paraId="4A16E2C5" w14:textId="2C5DD378" w:rsidR="003D5050" w:rsidRPr="005A681B" w:rsidRDefault="00300C1C" w:rsidP="00A00112">
            <w:pPr>
              <w:pStyle w:val="ListParagraph"/>
              <w:numPr>
                <w:ilvl w:val="0"/>
                <w:numId w:val="73"/>
              </w:numPr>
              <w:spacing w:after="0"/>
              <w:ind w:left="315" w:hanging="283"/>
            </w:pPr>
            <w:r>
              <w:t xml:space="preserve">If work inside buffer zone is unavoidable, </w:t>
            </w:r>
            <w:r w:rsidR="003D5050" w:rsidRPr="00300C1C">
              <w:t xml:space="preserve">works will stop in that area until advice is sought from experienced/ qualified </w:t>
            </w:r>
            <w:proofErr w:type="gramStart"/>
            <w:r w:rsidR="003D5050" w:rsidRPr="00300C1C">
              <w:t>ecologist</w:t>
            </w:r>
            <w:proofErr w:type="gramEnd"/>
            <w:r w:rsidR="003D5050" w:rsidRPr="00300C1C">
              <w:t xml:space="preserve"> and any necessary licences are obtained.</w:t>
            </w:r>
          </w:p>
        </w:tc>
      </w:tr>
    </w:tbl>
    <w:p w14:paraId="2306BA44" w14:textId="77777777" w:rsidR="007F3015" w:rsidRDefault="007F3015">
      <w:pPr>
        <w:jc w:val="both"/>
        <w:rPr>
          <w:lang w:bidi="en-US"/>
        </w:rPr>
      </w:pPr>
    </w:p>
    <w:p w14:paraId="5424896F" w14:textId="77777777" w:rsidR="007F3015" w:rsidRDefault="007F3015">
      <w:pPr>
        <w:jc w:val="both"/>
        <w:rPr>
          <w:lang w:bidi="en-US"/>
        </w:rPr>
      </w:pPr>
    </w:p>
    <w:p w14:paraId="750C0CBF" w14:textId="77777777" w:rsidR="007F3015" w:rsidRDefault="007F3015">
      <w:pPr>
        <w:jc w:val="both"/>
        <w:rPr>
          <w:lang w:bidi="en-US"/>
        </w:rPr>
      </w:pPr>
    </w:p>
    <w:p w14:paraId="6A51E662" w14:textId="77777777" w:rsidR="007F3015" w:rsidRDefault="007F3015">
      <w:pPr>
        <w:jc w:val="both"/>
        <w:rPr>
          <w:lang w:bidi="en-US"/>
        </w:rPr>
      </w:pPr>
    </w:p>
    <w:p w14:paraId="63002620" w14:textId="77777777" w:rsidR="007F3015" w:rsidRDefault="007F3015">
      <w:pPr>
        <w:jc w:val="both"/>
        <w:rPr>
          <w:lang w:bidi="en-US"/>
        </w:rPr>
      </w:pPr>
    </w:p>
    <w:p w14:paraId="17C38261" w14:textId="77777777" w:rsidR="007F3015" w:rsidRDefault="007F3015">
      <w:pPr>
        <w:jc w:val="both"/>
        <w:rPr>
          <w:lang w:bidi="en-US"/>
        </w:rPr>
      </w:pPr>
    </w:p>
    <w:p w14:paraId="426D742B" w14:textId="77777777" w:rsidR="007F3015" w:rsidRDefault="007F3015">
      <w:pPr>
        <w:jc w:val="both"/>
        <w:rPr>
          <w:lang w:bidi="en-US"/>
        </w:rPr>
      </w:pPr>
    </w:p>
    <w:p w14:paraId="7C0E608C" w14:textId="77777777" w:rsidR="007F3015" w:rsidRDefault="007F3015">
      <w:pPr>
        <w:jc w:val="both"/>
        <w:rPr>
          <w:lang w:bidi="en-US"/>
        </w:rPr>
      </w:pPr>
    </w:p>
    <w:p w14:paraId="4E9ACD46" w14:textId="77777777" w:rsidR="007F3015" w:rsidRDefault="007F3015">
      <w:pPr>
        <w:jc w:val="both"/>
        <w:rPr>
          <w:lang w:bidi="en-US"/>
        </w:rPr>
        <w:sectPr w:rsidR="007F3015" w:rsidSect="0070007A">
          <w:headerReference w:type="default" r:id="rId81"/>
          <w:pgSz w:w="11907" w:h="16840"/>
          <w:pgMar w:top="1134" w:right="1134" w:bottom="1134" w:left="1134" w:header="1587" w:footer="709" w:gutter="0"/>
          <w:cols w:space="720"/>
          <w:docGrid w:linePitch="299"/>
        </w:sectPr>
      </w:pPr>
    </w:p>
    <w:p w14:paraId="37F4C77F" w14:textId="77777777" w:rsidR="007F3015" w:rsidRDefault="00A454B9" w:rsidP="00DC6890">
      <w:pPr>
        <w:pStyle w:val="SectionHeading"/>
      </w:pPr>
      <w:bookmarkStart w:id="59" w:name="_Toc181705414"/>
      <w:r>
        <w:lastRenderedPageBreak/>
        <w:t>Section 7: Stakeholder Engagement</w:t>
      </w:r>
      <w:bookmarkEnd w:id="59"/>
      <w:r>
        <w:t xml:space="preserve"> </w:t>
      </w:r>
    </w:p>
    <w:p w14:paraId="44961B11" w14:textId="6D7DE871" w:rsidR="007F3015" w:rsidRDefault="00A454B9">
      <w:r>
        <w:t>There can be a requirement on both the F</w:t>
      </w:r>
      <w:r w:rsidR="0022270F">
        <w:t xml:space="preserve">orestry </w:t>
      </w:r>
      <w:r>
        <w:t>C</w:t>
      </w:r>
      <w:r w:rsidR="0022270F">
        <w:t>ommission</w:t>
      </w:r>
      <w:r>
        <w:t xml:space="preserve"> and the owner to undertake consultation/engagement.  </w:t>
      </w:r>
      <w:r w:rsidR="0022270F">
        <w:t>R</w:t>
      </w:r>
      <w:r>
        <w:t xml:space="preserve">efer to </w:t>
      </w:r>
      <w:hyperlink r:id="rId82" w:history="1">
        <w:r>
          <w:rPr>
            <w:rStyle w:val="Hyperlink"/>
          </w:rPr>
          <w:t>Operations Note 35</w:t>
        </w:r>
      </w:hyperlink>
      <w:r>
        <w:t xml:space="preserve"> for further information. Use this section to identify people or organisations with an interest in your woodland </w:t>
      </w:r>
      <w:proofErr w:type="gramStart"/>
      <w:r>
        <w:t>and also</w:t>
      </w:r>
      <w:proofErr w:type="gramEnd"/>
      <w:r>
        <w:t xml:space="preserve"> to record any engagement that you have undertaken, relative to activities identified within the plan. </w:t>
      </w:r>
    </w:p>
    <w:p w14:paraId="4D994367" w14:textId="77777777" w:rsidR="007F3015" w:rsidRDefault="007F3015"/>
    <w:tbl>
      <w:tblPr>
        <w:tblW w:w="14709" w:type="dxa"/>
        <w:tblLayout w:type="fixed"/>
        <w:tblCellMar>
          <w:left w:w="10" w:type="dxa"/>
          <w:right w:w="10" w:type="dxa"/>
        </w:tblCellMar>
        <w:tblLook w:val="04A0" w:firstRow="1" w:lastRow="0" w:firstColumn="1" w:lastColumn="0" w:noHBand="0" w:noVBand="1"/>
      </w:tblPr>
      <w:tblGrid>
        <w:gridCol w:w="3085"/>
        <w:gridCol w:w="1985"/>
        <w:gridCol w:w="1559"/>
        <w:gridCol w:w="1984"/>
        <w:gridCol w:w="2552"/>
        <w:gridCol w:w="3544"/>
      </w:tblGrid>
      <w:tr w:rsidR="007F3015" w14:paraId="709F73F8" w14:textId="77777777" w:rsidTr="0022270F">
        <w:tc>
          <w:tcPr>
            <w:tcW w:w="308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BBB934C" w14:textId="3F094EB7" w:rsidR="007F3015" w:rsidRDefault="00A454B9" w:rsidP="0022270F">
            <w:pPr>
              <w:rPr>
                <w:b/>
                <w:szCs w:val="18"/>
              </w:rPr>
            </w:pPr>
            <w:r>
              <w:rPr>
                <w:b/>
                <w:szCs w:val="18"/>
              </w:rPr>
              <w:t xml:space="preserve">Work </w:t>
            </w:r>
            <w:r w:rsidR="0022270F">
              <w:rPr>
                <w:b/>
                <w:szCs w:val="18"/>
              </w:rPr>
              <w:t>p</w:t>
            </w:r>
            <w:r>
              <w:rPr>
                <w:b/>
                <w:szCs w:val="18"/>
              </w:rPr>
              <w:t>roposal</w:t>
            </w:r>
          </w:p>
        </w:tc>
        <w:tc>
          <w:tcPr>
            <w:tcW w:w="198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360E8C06" w14:textId="01DA8947" w:rsidR="007F3015" w:rsidRDefault="00A454B9" w:rsidP="0022270F">
            <w:pPr>
              <w:rPr>
                <w:b/>
                <w:szCs w:val="18"/>
              </w:rPr>
            </w:pPr>
            <w:r>
              <w:rPr>
                <w:b/>
                <w:szCs w:val="18"/>
              </w:rPr>
              <w:t xml:space="preserve">Individual/ </w:t>
            </w:r>
            <w:r w:rsidR="0022270F">
              <w:rPr>
                <w:b/>
                <w:szCs w:val="18"/>
              </w:rPr>
              <w:t>o</w:t>
            </w:r>
            <w:r>
              <w:rPr>
                <w:b/>
                <w:szCs w:val="18"/>
              </w:rPr>
              <w:t>rganisation</w:t>
            </w:r>
          </w:p>
        </w:tc>
        <w:tc>
          <w:tcPr>
            <w:tcW w:w="155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71E8B9B" w14:textId="694AF65D" w:rsidR="007F3015" w:rsidRDefault="00A454B9" w:rsidP="0022270F">
            <w:pPr>
              <w:rPr>
                <w:b/>
                <w:szCs w:val="18"/>
              </w:rPr>
            </w:pPr>
            <w:r>
              <w:rPr>
                <w:b/>
                <w:szCs w:val="18"/>
              </w:rPr>
              <w:t xml:space="preserve">Date </w:t>
            </w:r>
            <w:r w:rsidR="0022270F">
              <w:rPr>
                <w:b/>
                <w:szCs w:val="18"/>
              </w:rPr>
              <w:t>c</w:t>
            </w:r>
            <w:r>
              <w:rPr>
                <w:b/>
                <w:szCs w:val="18"/>
              </w:rPr>
              <w:t>ontacted</w:t>
            </w:r>
          </w:p>
        </w:tc>
        <w:tc>
          <w:tcPr>
            <w:tcW w:w="198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9DEB9D0" w14:textId="77777777" w:rsidR="007F3015" w:rsidRDefault="00A454B9" w:rsidP="0022270F">
            <w:pPr>
              <w:rPr>
                <w:b/>
                <w:szCs w:val="18"/>
              </w:rPr>
            </w:pPr>
            <w:r>
              <w:rPr>
                <w:b/>
                <w:szCs w:val="18"/>
              </w:rPr>
              <w:t>Date feedback received</w:t>
            </w:r>
          </w:p>
        </w:tc>
        <w:tc>
          <w:tcPr>
            <w:tcW w:w="255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08B27BF" w14:textId="77777777" w:rsidR="007F3015" w:rsidRDefault="00A454B9" w:rsidP="0022270F">
            <w:pPr>
              <w:rPr>
                <w:b/>
                <w:szCs w:val="18"/>
              </w:rPr>
            </w:pPr>
            <w:r>
              <w:rPr>
                <w:b/>
                <w:szCs w:val="18"/>
              </w:rPr>
              <w:t>Response</w:t>
            </w:r>
          </w:p>
        </w:tc>
        <w:tc>
          <w:tcPr>
            <w:tcW w:w="354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4580934B" w14:textId="77777777" w:rsidR="007F3015" w:rsidRDefault="00A454B9" w:rsidP="0022270F">
            <w:pPr>
              <w:rPr>
                <w:b/>
                <w:szCs w:val="18"/>
              </w:rPr>
            </w:pPr>
            <w:r>
              <w:rPr>
                <w:b/>
                <w:szCs w:val="18"/>
              </w:rPr>
              <w:t>Action</w:t>
            </w:r>
          </w:p>
        </w:tc>
      </w:tr>
      <w:tr w:rsidR="00F636DC" w14:paraId="41E76464"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E75F6" w14:textId="35BCD3F1" w:rsidR="00F636DC" w:rsidRDefault="00F636DC">
            <w:pPr>
              <w:rPr>
                <w:rFonts w:cs="Calibri"/>
              </w:rPr>
            </w:pPr>
            <w:r>
              <w:rPr>
                <w:rFonts w:cs="Calibri"/>
              </w:rPr>
              <w:t>Entire plan</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030A4" w14:textId="736D1838" w:rsidR="00F636DC" w:rsidRDefault="00C665A0">
            <w:pPr>
              <w:rPr>
                <w:rFonts w:cs="Calibri"/>
              </w:rPr>
            </w:pPr>
            <w:proofErr w:type="spellStart"/>
            <w:r>
              <w:rPr>
                <w:rFonts w:cs="Calibri"/>
              </w:rPr>
              <w:t>Stoodleigh</w:t>
            </w:r>
            <w:proofErr w:type="spellEnd"/>
            <w:r w:rsidR="00300C1C">
              <w:rPr>
                <w:rFonts w:cs="Calibri"/>
              </w:rPr>
              <w:t xml:space="preserve"> Parish Council</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6C7FE" w14:textId="6241E172" w:rsidR="00F636DC" w:rsidRDefault="001F34D0">
            <w:pPr>
              <w:rPr>
                <w:rFonts w:cs="Calibri"/>
              </w:rPr>
            </w:pPr>
            <w:r>
              <w:rPr>
                <w:rFonts w:cs="Calibri"/>
              </w:rPr>
              <w:t>08/10/2025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30887" w14:textId="77777777" w:rsidR="00F636DC" w:rsidRDefault="00F636DC">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B1828" w14:textId="77777777" w:rsidR="00F636DC" w:rsidRDefault="00F636DC">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A8CC5" w14:textId="77777777" w:rsidR="00F636DC" w:rsidRDefault="00F636DC"/>
        </w:tc>
      </w:tr>
      <w:tr w:rsidR="00D224C0" w14:paraId="176AF920"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65D18" w14:textId="1E897629" w:rsidR="00D224C0" w:rsidRDefault="00300C1C" w:rsidP="00D224C0">
            <w:pPr>
              <w:rPr>
                <w:rFonts w:cs="Calibri"/>
              </w:rPr>
            </w:pPr>
            <w:r>
              <w:rPr>
                <w:rFonts w:cs="Calibri"/>
              </w:rPr>
              <w:t>Entire plan</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E47DA" w14:textId="678D1000" w:rsidR="00D224C0" w:rsidRDefault="00300C1C" w:rsidP="00D224C0">
            <w:pPr>
              <w:rPr>
                <w:rFonts w:cs="Calibri"/>
              </w:rPr>
            </w:pPr>
            <w:r>
              <w:rPr>
                <w:rFonts w:cs="Calibri"/>
              </w:rPr>
              <w:t xml:space="preserve">Neighbours adjoining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71969" w14:textId="14AD0521" w:rsidR="00D224C0" w:rsidRDefault="00300C1C" w:rsidP="00D224C0">
            <w:pPr>
              <w:rPr>
                <w:rFonts w:cs="Calibri"/>
              </w:rPr>
            </w:pPr>
            <w:r>
              <w:rPr>
                <w:rFonts w:cs="Calibri"/>
              </w:rPr>
              <w:t>Ongoing dialogue</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6B938" w14:textId="77777777" w:rsidR="00D224C0" w:rsidRDefault="00D224C0" w:rsidP="00D224C0">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C7EA5" w14:textId="77777777" w:rsidR="00D224C0" w:rsidRDefault="00D224C0" w:rsidP="00D224C0">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36FF5" w14:textId="5D8B5174" w:rsidR="00D224C0" w:rsidRDefault="00300C1C" w:rsidP="00D224C0">
            <w:r>
              <w:t>Maintain</w:t>
            </w:r>
          </w:p>
        </w:tc>
      </w:tr>
    </w:tbl>
    <w:p w14:paraId="2852955E" w14:textId="77777777" w:rsidR="0022270F" w:rsidRDefault="0022270F"/>
    <w:p w14:paraId="6441A6C2" w14:textId="77777777" w:rsidR="00A46B83" w:rsidRDefault="00A46B83">
      <w:pPr>
        <w:sectPr w:rsidR="00A46B83" w:rsidSect="00A2669F">
          <w:headerReference w:type="default" r:id="rId83"/>
          <w:pgSz w:w="16840" w:h="11907" w:orient="landscape"/>
          <w:pgMar w:top="1134" w:right="1134" w:bottom="1134" w:left="1134" w:header="1418" w:footer="709" w:gutter="0"/>
          <w:cols w:space="720"/>
        </w:sectPr>
      </w:pPr>
    </w:p>
    <w:p w14:paraId="0129DEBA" w14:textId="77777777" w:rsidR="007F3015" w:rsidRDefault="00A454B9" w:rsidP="00DC6890">
      <w:pPr>
        <w:pStyle w:val="SectionHeading"/>
      </w:pPr>
      <w:bookmarkStart w:id="60" w:name="_Toc181705415"/>
      <w:r>
        <w:lastRenderedPageBreak/>
        <w:t>Section 8: Monitoring</w:t>
      </w:r>
      <w:bookmarkEnd w:id="60"/>
    </w:p>
    <w:p w14:paraId="3E522677" w14:textId="77777777" w:rsidR="007F3015" w:rsidRDefault="00A454B9">
      <w:pPr>
        <w:pStyle w:val="BodyText"/>
      </w:pPr>
      <w:r>
        <w:t>Indicators of progress/success should be defined for each management objective and then checked at regular intervals.  Other management activities could also be considered within this monitoring section.  The data collected will help to evaluate progress.</w:t>
      </w:r>
    </w:p>
    <w:tbl>
      <w:tblPr>
        <w:tblW w:w="14709" w:type="dxa"/>
        <w:tblLayout w:type="fixed"/>
        <w:tblCellMar>
          <w:left w:w="10" w:type="dxa"/>
          <w:right w:w="10" w:type="dxa"/>
        </w:tblCellMar>
        <w:tblLook w:val="04A0" w:firstRow="1" w:lastRow="0" w:firstColumn="1" w:lastColumn="0" w:noHBand="0" w:noVBand="1"/>
      </w:tblPr>
      <w:tblGrid>
        <w:gridCol w:w="3216"/>
        <w:gridCol w:w="2439"/>
        <w:gridCol w:w="1691"/>
        <w:gridCol w:w="1913"/>
        <w:gridCol w:w="1978"/>
        <w:gridCol w:w="3472"/>
      </w:tblGrid>
      <w:tr w:rsidR="00A34ADA" w:rsidRPr="00A34ADA" w14:paraId="61F70D2E" w14:textId="77777777" w:rsidTr="002F7F77">
        <w:trPr>
          <w:trHeight w:val="600"/>
        </w:trPr>
        <w:tc>
          <w:tcPr>
            <w:tcW w:w="321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AAFC213" w14:textId="160E2B97" w:rsidR="00A34ADA" w:rsidRPr="00A34ADA" w:rsidRDefault="00A34ADA" w:rsidP="00A34ADA">
            <w:pPr>
              <w:jc w:val="both"/>
              <w:rPr>
                <w:b/>
                <w:lang w:bidi="en-US"/>
              </w:rPr>
            </w:pPr>
            <w:r w:rsidRPr="00A34ADA">
              <w:rPr>
                <w:b/>
                <w:lang w:bidi="en-US"/>
              </w:rPr>
              <w:t xml:space="preserve">Management </w:t>
            </w:r>
            <w:r w:rsidR="00F93AF2">
              <w:rPr>
                <w:b/>
                <w:lang w:bidi="en-US"/>
              </w:rPr>
              <w:t>o</w:t>
            </w:r>
            <w:r w:rsidRPr="00A34ADA">
              <w:rPr>
                <w:b/>
                <w:lang w:bidi="en-US"/>
              </w:rPr>
              <w:t>bjective/</w:t>
            </w:r>
            <w:r w:rsidR="00F93AF2">
              <w:rPr>
                <w:b/>
                <w:lang w:bidi="en-US"/>
              </w:rPr>
              <w:t>a</w:t>
            </w:r>
            <w:r w:rsidRPr="00A34ADA">
              <w:rPr>
                <w:b/>
                <w:lang w:bidi="en-US"/>
              </w:rPr>
              <w:t>ctivities</w:t>
            </w:r>
          </w:p>
        </w:tc>
        <w:tc>
          <w:tcPr>
            <w:tcW w:w="243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13B50615" w14:textId="14671C35" w:rsidR="00A34ADA" w:rsidRPr="00A34ADA" w:rsidRDefault="00A34ADA" w:rsidP="00A34ADA">
            <w:pPr>
              <w:jc w:val="both"/>
              <w:rPr>
                <w:b/>
                <w:lang w:bidi="en-US"/>
              </w:rPr>
            </w:pPr>
            <w:r w:rsidRPr="00A34ADA">
              <w:rPr>
                <w:b/>
                <w:lang w:bidi="en-US"/>
              </w:rPr>
              <w:t xml:space="preserve">Indicator of </w:t>
            </w:r>
            <w:r w:rsidR="00F93AF2">
              <w:rPr>
                <w:b/>
                <w:lang w:bidi="en-US"/>
              </w:rPr>
              <w:t>p</w:t>
            </w:r>
            <w:r w:rsidRPr="00A34ADA">
              <w:rPr>
                <w:b/>
                <w:lang w:bidi="en-US"/>
              </w:rPr>
              <w:t>rogress/</w:t>
            </w:r>
            <w:r w:rsidR="00F93AF2">
              <w:rPr>
                <w:b/>
                <w:lang w:bidi="en-US"/>
              </w:rPr>
              <w:t>s</w:t>
            </w:r>
            <w:r w:rsidRPr="00A34ADA">
              <w:rPr>
                <w:b/>
                <w:lang w:bidi="en-US"/>
              </w:rPr>
              <w:t>uccess</w:t>
            </w:r>
          </w:p>
        </w:tc>
        <w:tc>
          <w:tcPr>
            <w:tcW w:w="1691"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22B7096E" w14:textId="0DC92345" w:rsidR="00A34ADA" w:rsidRPr="00A34ADA" w:rsidRDefault="00A34ADA" w:rsidP="00A34ADA">
            <w:pPr>
              <w:jc w:val="both"/>
              <w:rPr>
                <w:b/>
                <w:lang w:bidi="en-US"/>
              </w:rPr>
            </w:pPr>
            <w:r w:rsidRPr="00A34ADA">
              <w:rPr>
                <w:b/>
                <w:lang w:bidi="en-US"/>
              </w:rPr>
              <w:t xml:space="preserve">Method of </w:t>
            </w:r>
            <w:r w:rsidR="00F93AF2">
              <w:rPr>
                <w:b/>
                <w:lang w:bidi="en-US"/>
              </w:rPr>
              <w:t>a</w:t>
            </w:r>
            <w:r w:rsidRPr="00A34ADA">
              <w:rPr>
                <w:b/>
                <w:lang w:bidi="en-US"/>
              </w:rPr>
              <w:t>ssessment</w:t>
            </w:r>
          </w:p>
        </w:tc>
        <w:tc>
          <w:tcPr>
            <w:tcW w:w="191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2F18478" w14:textId="4B9D703B" w:rsidR="00A34ADA" w:rsidRPr="00A34ADA" w:rsidRDefault="00A34ADA" w:rsidP="00A34ADA">
            <w:pPr>
              <w:jc w:val="both"/>
              <w:rPr>
                <w:b/>
                <w:lang w:bidi="en-US"/>
              </w:rPr>
            </w:pPr>
            <w:r w:rsidRPr="00A34ADA">
              <w:rPr>
                <w:b/>
                <w:lang w:bidi="en-US"/>
              </w:rPr>
              <w:t xml:space="preserve">Frequency of </w:t>
            </w:r>
            <w:r w:rsidR="00F93AF2">
              <w:rPr>
                <w:b/>
                <w:lang w:bidi="en-US"/>
              </w:rPr>
              <w:t>a</w:t>
            </w:r>
            <w:r w:rsidRPr="00A34ADA">
              <w:rPr>
                <w:b/>
                <w:lang w:bidi="en-US"/>
              </w:rPr>
              <w:t>ssessment</w:t>
            </w:r>
          </w:p>
        </w:tc>
        <w:tc>
          <w:tcPr>
            <w:tcW w:w="1978"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6673E2AE" w14:textId="77777777" w:rsidR="00A34ADA" w:rsidRPr="00A34ADA" w:rsidRDefault="00A34ADA" w:rsidP="00A34ADA">
            <w:pPr>
              <w:jc w:val="both"/>
              <w:rPr>
                <w:b/>
                <w:lang w:bidi="en-US"/>
              </w:rPr>
            </w:pPr>
            <w:r w:rsidRPr="00A34ADA">
              <w:rPr>
                <w:b/>
                <w:lang w:bidi="en-US"/>
              </w:rPr>
              <w:t>Responsibility</w:t>
            </w:r>
          </w:p>
        </w:tc>
        <w:tc>
          <w:tcPr>
            <w:tcW w:w="3472"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6CC2D6B" w14:textId="539FD6B5" w:rsidR="00A34ADA" w:rsidRPr="00A34ADA" w:rsidRDefault="00A34ADA" w:rsidP="00A34ADA">
            <w:pPr>
              <w:jc w:val="both"/>
              <w:rPr>
                <w:b/>
                <w:lang w:bidi="en-US"/>
              </w:rPr>
            </w:pPr>
            <w:r w:rsidRPr="00A34ADA">
              <w:rPr>
                <w:b/>
                <w:lang w:bidi="en-US"/>
              </w:rPr>
              <w:t xml:space="preserve">Assessment </w:t>
            </w:r>
            <w:r w:rsidR="00F93AF2">
              <w:rPr>
                <w:b/>
                <w:lang w:bidi="en-US"/>
              </w:rPr>
              <w:t>r</w:t>
            </w:r>
            <w:r w:rsidRPr="00A34ADA">
              <w:rPr>
                <w:b/>
                <w:lang w:bidi="en-US"/>
              </w:rPr>
              <w:t>esults</w:t>
            </w:r>
          </w:p>
        </w:tc>
      </w:tr>
      <w:tr w:rsidR="0009271A" w:rsidRPr="00A34ADA" w14:paraId="6FE22B0A" w14:textId="77777777" w:rsidTr="002F7F77">
        <w:tc>
          <w:tcPr>
            <w:tcW w:w="321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24F8A32" w14:textId="29DA8972" w:rsidR="0009271A" w:rsidRDefault="0009271A" w:rsidP="0009271A">
            <w:pPr>
              <w:rPr>
                <w:lang w:bidi="en-US"/>
              </w:rPr>
            </w:pPr>
            <w:r>
              <w:rPr>
                <w:lang w:bidi="en-US"/>
              </w:rPr>
              <w:t>Objective 1:</w:t>
            </w:r>
          </w:p>
          <w:p w14:paraId="25162479" w14:textId="22CA4EA9" w:rsidR="0009271A" w:rsidRPr="00A34ADA" w:rsidRDefault="0009271A" w:rsidP="0009271A">
            <w:pPr>
              <w:rPr>
                <w:lang w:bidi="en-US"/>
              </w:rPr>
            </w:pPr>
            <w:r w:rsidRPr="00D224C0">
              <w:rPr>
                <w:highlight w:val="lightGray"/>
                <w:lang w:bidi="en-US"/>
              </w:rPr>
              <w:fldChar w:fldCharType="begin"/>
            </w:r>
            <w:r w:rsidRPr="00D224C0">
              <w:rPr>
                <w:highlight w:val="lightGray"/>
                <w:lang w:bidi="en-US"/>
              </w:rPr>
              <w:instrText xml:space="preserve"> REF  Objective1  \* MERGEFORMAT </w:instrText>
            </w:r>
            <w:r w:rsidRPr="00D224C0">
              <w:rPr>
                <w:highlight w:val="lightGray"/>
                <w:lang w:bidi="en-US"/>
              </w:rPr>
              <w:fldChar w:fldCharType="separate"/>
            </w:r>
            <w:r w:rsidR="00C665A0" w:rsidRPr="00C665A0">
              <w:rPr>
                <w:highlight w:val="lightGray"/>
              </w:rPr>
              <w:t xml:space="preserve">Enhance </w:t>
            </w:r>
            <w:r w:rsidR="00C665A0" w:rsidRPr="00C665A0">
              <w:rPr>
                <w:b/>
                <w:bCs/>
                <w:highlight w:val="lightGray"/>
              </w:rPr>
              <w:t xml:space="preserve">biodiversity </w:t>
            </w:r>
            <w:r w:rsidR="00C665A0" w:rsidRPr="00C665A0">
              <w:rPr>
                <w:highlight w:val="lightGray"/>
              </w:rPr>
              <w:t>and</w:t>
            </w:r>
            <w:r w:rsidR="00C665A0" w:rsidRPr="00C665A0">
              <w:rPr>
                <w:b/>
                <w:bCs/>
                <w:highlight w:val="lightGray"/>
              </w:rPr>
              <w:t xml:space="preserve"> sustainability</w:t>
            </w:r>
            <w:r w:rsidR="00C665A0" w:rsidRPr="00C665A0">
              <w:rPr>
                <w:highlight w:val="lightGray"/>
              </w:rPr>
              <w:t xml:space="preserve"> across the woods by creating and managing access rides and dead wood, undertaking monitoring activities and controlling deer and grey squirrels</w:t>
            </w:r>
            <w:r w:rsidRPr="00D224C0">
              <w:rPr>
                <w:highlight w:val="lightGray"/>
                <w:lang w:bidi="en-US"/>
              </w:rPr>
              <w:fldChar w:fldCharType="end"/>
            </w:r>
          </w:p>
        </w:tc>
        <w:tc>
          <w:tcPr>
            <w:tcW w:w="2439"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5D8207B4" w14:textId="493754C7" w:rsidR="0009271A" w:rsidRPr="00A34ADA" w:rsidRDefault="0009271A" w:rsidP="0009271A">
            <w:pPr>
              <w:rPr>
                <w:lang w:bidi="en-US"/>
              </w:rPr>
            </w:pPr>
            <w:r>
              <w:rPr>
                <w:lang w:bidi="en-US"/>
              </w:rPr>
              <w:t>Structural and species diversity</w:t>
            </w:r>
          </w:p>
        </w:tc>
        <w:tc>
          <w:tcPr>
            <w:tcW w:w="1691"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606E64BF" w14:textId="6ABC312E" w:rsidR="0009271A" w:rsidRPr="00A34ADA" w:rsidRDefault="0009271A" w:rsidP="0009271A">
            <w:pPr>
              <w:rPr>
                <w:lang w:bidi="en-US"/>
              </w:rPr>
            </w:pPr>
            <w:r>
              <w:rPr>
                <w:lang w:bidi="en-US"/>
              </w:rPr>
              <w:t>Woodland Condition Assessment</w:t>
            </w:r>
          </w:p>
        </w:tc>
        <w:tc>
          <w:tcPr>
            <w:tcW w:w="1913"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061BE3DC" w14:textId="50B79836" w:rsidR="0009271A" w:rsidRPr="00A34ADA" w:rsidRDefault="0009271A" w:rsidP="0009271A">
            <w:pPr>
              <w:rPr>
                <w:lang w:bidi="en-US"/>
              </w:rPr>
            </w:pPr>
            <w:r>
              <w:rPr>
                <w:lang w:bidi="en-US"/>
              </w:rPr>
              <w:t>Years 1 and 9 of CS HT agreement</w:t>
            </w:r>
          </w:p>
        </w:tc>
        <w:tc>
          <w:tcPr>
            <w:tcW w:w="1978"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770114AF" w14:textId="2E573C0A" w:rsidR="0009271A" w:rsidRPr="00A34ADA" w:rsidRDefault="0009271A" w:rsidP="0009271A">
            <w:pPr>
              <w:rPr>
                <w:lang w:bidi="en-US"/>
              </w:rPr>
            </w:pPr>
            <w:r>
              <w:rPr>
                <w:lang w:bidi="en-US"/>
              </w:rPr>
              <w:t>Owner</w:t>
            </w:r>
          </w:p>
        </w:tc>
        <w:tc>
          <w:tcPr>
            <w:tcW w:w="3472"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63A71F1A" w14:textId="77777777" w:rsidR="0009271A" w:rsidRDefault="0009271A" w:rsidP="0009271A">
            <w:pPr>
              <w:rPr>
                <w:lang w:bidi="en-US"/>
              </w:rPr>
            </w:pPr>
            <w:r>
              <w:rPr>
                <w:lang w:bidi="en-US"/>
              </w:rPr>
              <w:t>Results submitted to RPA</w:t>
            </w:r>
          </w:p>
          <w:p w14:paraId="1D610FA0" w14:textId="77777777" w:rsidR="0009271A" w:rsidRDefault="0009271A" w:rsidP="0009271A">
            <w:pPr>
              <w:rPr>
                <w:lang w:bidi="en-US"/>
              </w:rPr>
            </w:pPr>
          </w:p>
          <w:p w14:paraId="7F836C64" w14:textId="2FA1252C" w:rsidR="0009271A" w:rsidRDefault="0009271A" w:rsidP="0009271A">
            <w:pPr>
              <w:rPr>
                <w:lang w:bidi="en-US"/>
              </w:rPr>
            </w:pPr>
            <w:r>
              <w:rPr>
                <w:lang w:bidi="en-US"/>
              </w:rPr>
              <w:t>Inform next plan</w:t>
            </w:r>
          </w:p>
        </w:tc>
      </w:tr>
      <w:tr w:rsidR="0009271A" w:rsidRPr="00A34ADA" w14:paraId="0F475B7F" w14:textId="77777777" w:rsidTr="000B426A">
        <w:trPr>
          <w:trHeight w:val="844"/>
        </w:trPr>
        <w:tc>
          <w:tcPr>
            <w:tcW w:w="3216" w:type="dxa"/>
            <w:vMerge/>
            <w:tcBorders>
              <w:left w:val="single" w:sz="4" w:space="0" w:color="000000"/>
              <w:right w:val="single" w:sz="4" w:space="0" w:color="000000"/>
            </w:tcBorders>
            <w:tcMar>
              <w:top w:w="0" w:type="dxa"/>
              <w:left w:w="108" w:type="dxa"/>
              <w:bottom w:w="0" w:type="dxa"/>
              <w:right w:w="108" w:type="dxa"/>
            </w:tcMar>
          </w:tcPr>
          <w:p w14:paraId="747AB962" w14:textId="77777777" w:rsidR="0009271A" w:rsidRDefault="0009271A" w:rsidP="0009271A">
            <w:pPr>
              <w:rPr>
                <w:lang w:bidi="en-US"/>
              </w:rPr>
            </w:pPr>
          </w:p>
        </w:tc>
        <w:tc>
          <w:tcPr>
            <w:tcW w:w="2439"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2326E4BB" w14:textId="0F1915EA" w:rsidR="0009271A" w:rsidRDefault="0009271A" w:rsidP="0009271A">
            <w:pPr>
              <w:rPr>
                <w:lang w:bidi="en-US"/>
              </w:rPr>
            </w:pPr>
            <w:r w:rsidRPr="0009271A">
              <w:rPr>
                <w:lang w:bidi="en-US"/>
              </w:rPr>
              <w:t>Management plan</w:t>
            </w:r>
            <w:r w:rsidR="00A032AB">
              <w:rPr>
                <w:lang w:bidi="en-US"/>
              </w:rPr>
              <w:t>/ CS</w:t>
            </w:r>
            <w:r w:rsidRPr="0009271A">
              <w:rPr>
                <w:lang w:bidi="en-US"/>
              </w:rPr>
              <w:t xml:space="preserve"> activities</w:t>
            </w:r>
          </w:p>
        </w:tc>
        <w:tc>
          <w:tcPr>
            <w:tcW w:w="1691"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2621A4CA" w14:textId="4C16131E" w:rsidR="0009271A" w:rsidRDefault="0009271A" w:rsidP="0009271A">
            <w:pPr>
              <w:rPr>
                <w:lang w:bidi="en-US"/>
              </w:rPr>
            </w:pPr>
            <w:r w:rsidRPr="0009271A">
              <w:rPr>
                <w:lang w:bidi="en-US"/>
              </w:rPr>
              <w:t>CS monitoring report</w:t>
            </w:r>
          </w:p>
        </w:tc>
        <w:tc>
          <w:tcPr>
            <w:tcW w:w="1913"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73BB9E77" w14:textId="05E84AFB" w:rsidR="0009271A" w:rsidRPr="00A34ADA" w:rsidRDefault="0009271A" w:rsidP="0009271A">
            <w:pPr>
              <w:rPr>
                <w:lang w:bidi="en-US"/>
              </w:rPr>
            </w:pPr>
            <w:r w:rsidRPr="0009271A">
              <w:rPr>
                <w:lang w:bidi="en-US"/>
              </w:rPr>
              <w:t>Years 5 and 9 of CS HT agreement</w:t>
            </w:r>
          </w:p>
        </w:tc>
        <w:tc>
          <w:tcPr>
            <w:tcW w:w="1978"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7FBB2733" w14:textId="3B9133EF" w:rsidR="0009271A" w:rsidRPr="00A34ADA" w:rsidRDefault="0009271A" w:rsidP="0009271A">
            <w:pPr>
              <w:rPr>
                <w:lang w:bidi="en-US"/>
              </w:rPr>
            </w:pPr>
            <w:r w:rsidRPr="0009271A">
              <w:rPr>
                <w:lang w:bidi="en-US"/>
              </w:rPr>
              <w:t>Owner</w:t>
            </w:r>
          </w:p>
        </w:tc>
        <w:tc>
          <w:tcPr>
            <w:tcW w:w="3472"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49DBC5FD" w14:textId="4C822CDE" w:rsidR="0009271A" w:rsidRDefault="0009271A" w:rsidP="0009271A">
            <w:pPr>
              <w:rPr>
                <w:lang w:bidi="en-US"/>
              </w:rPr>
            </w:pPr>
            <w:r>
              <w:rPr>
                <w:lang w:bidi="en-US"/>
              </w:rPr>
              <w:t>As above</w:t>
            </w:r>
          </w:p>
        </w:tc>
      </w:tr>
      <w:tr w:rsidR="0009271A" w:rsidRPr="00A34ADA" w14:paraId="71374A54" w14:textId="77777777" w:rsidTr="00A652C2">
        <w:tc>
          <w:tcPr>
            <w:tcW w:w="3216" w:type="dxa"/>
            <w:vMerge/>
            <w:tcBorders>
              <w:left w:val="single" w:sz="4" w:space="0" w:color="000000"/>
              <w:right w:val="single" w:sz="4" w:space="0" w:color="000000"/>
            </w:tcBorders>
            <w:tcMar>
              <w:top w:w="0" w:type="dxa"/>
              <w:left w:w="108" w:type="dxa"/>
              <w:bottom w:w="0" w:type="dxa"/>
              <w:right w:w="108" w:type="dxa"/>
            </w:tcMar>
          </w:tcPr>
          <w:p w14:paraId="498C875F" w14:textId="77777777" w:rsidR="0009271A" w:rsidRDefault="0009271A" w:rsidP="0009271A">
            <w:pPr>
              <w:rPr>
                <w:lang w:bidi="en-US"/>
              </w:rPr>
            </w:pPr>
          </w:p>
        </w:tc>
        <w:tc>
          <w:tcPr>
            <w:tcW w:w="2439"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2F3223C0" w14:textId="6C6F49CF" w:rsidR="0009271A" w:rsidRDefault="0009271A" w:rsidP="0009271A">
            <w:pPr>
              <w:rPr>
                <w:lang w:bidi="en-US"/>
              </w:rPr>
            </w:pPr>
            <w:r>
              <w:rPr>
                <w:lang w:bidi="en-US"/>
              </w:rPr>
              <w:t>Deer browsing and fraying</w:t>
            </w:r>
          </w:p>
        </w:tc>
        <w:tc>
          <w:tcPr>
            <w:tcW w:w="1691"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46E43B5C" w14:textId="3E593E97" w:rsidR="0009271A" w:rsidRDefault="0009271A" w:rsidP="0009271A">
            <w:pPr>
              <w:rPr>
                <w:lang w:bidi="en-US"/>
              </w:rPr>
            </w:pPr>
            <w:r>
              <w:rPr>
                <w:lang w:bidi="en-US"/>
              </w:rPr>
              <w:t>Deer habitat impact survey (walkover visual assessment)</w:t>
            </w:r>
          </w:p>
          <w:p w14:paraId="144D364F" w14:textId="77777777" w:rsidR="0009271A" w:rsidRDefault="0009271A" w:rsidP="0009271A">
            <w:pPr>
              <w:rPr>
                <w:lang w:bidi="en-US"/>
              </w:rPr>
            </w:pPr>
          </w:p>
          <w:p w14:paraId="77B6935D" w14:textId="076674BD" w:rsidR="0009271A" w:rsidRDefault="0009271A" w:rsidP="0009271A">
            <w:pPr>
              <w:rPr>
                <w:lang w:bidi="en-US"/>
              </w:rPr>
            </w:pPr>
            <w:r>
              <w:rPr>
                <w:lang w:bidi="en-US"/>
              </w:rPr>
              <w:t>Deer cull outings and cull numbers by species/ sex/ age</w:t>
            </w:r>
          </w:p>
          <w:p w14:paraId="0E121C7A" w14:textId="77777777" w:rsidR="0009271A" w:rsidRDefault="0009271A" w:rsidP="0009271A">
            <w:pPr>
              <w:rPr>
                <w:lang w:bidi="en-US"/>
              </w:rPr>
            </w:pPr>
          </w:p>
          <w:p w14:paraId="3192473B" w14:textId="4DFD660D" w:rsidR="0009271A" w:rsidRDefault="0009271A" w:rsidP="0009271A">
            <w:pPr>
              <w:rPr>
                <w:lang w:bidi="en-US"/>
              </w:rPr>
            </w:pPr>
            <w:proofErr w:type="spellStart"/>
            <w:r>
              <w:rPr>
                <w:lang w:bidi="en-US"/>
              </w:rPr>
              <w:t>Exclosure</w:t>
            </w:r>
            <w:proofErr w:type="spellEnd"/>
            <w:r>
              <w:rPr>
                <w:lang w:bidi="en-US"/>
              </w:rPr>
              <w:t xml:space="preserve"> plot survey</w:t>
            </w:r>
          </w:p>
        </w:tc>
        <w:tc>
          <w:tcPr>
            <w:tcW w:w="1913"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53C36B0A" w14:textId="6D3CC158" w:rsidR="0009271A" w:rsidRPr="00A34ADA" w:rsidRDefault="0009271A" w:rsidP="0009271A">
            <w:pPr>
              <w:rPr>
                <w:lang w:bidi="en-US"/>
              </w:rPr>
            </w:pPr>
            <w:r w:rsidRPr="00D224C0">
              <w:rPr>
                <w:lang w:bidi="en-US"/>
              </w:rPr>
              <w:t>Annual (spring)</w:t>
            </w:r>
          </w:p>
        </w:tc>
        <w:tc>
          <w:tcPr>
            <w:tcW w:w="1978"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0AEE38DA" w14:textId="409C869D" w:rsidR="0009271A" w:rsidRPr="00A34ADA" w:rsidRDefault="0009271A" w:rsidP="0009271A">
            <w:pPr>
              <w:rPr>
                <w:lang w:bidi="en-US"/>
              </w:rPr>
            </w:pPr>
            <w:r>
              <w:rPr>
                <w:lang w:bidi="en-US"/>
              </w:rPr>
              <w:t>Owner</w:t>
            </w:r>
          </w:p>
        </w:tc>
        <w:tc>
          <w:tcPr>
            <w:tcW w:w="347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0ABCF100" w14:textId="2940A420" w:rsidR="0009271A" w:rsidRPr="00D224C0" w:rsidRDefault="0009271A" w:rsidP="0009271A">
            <w:pPr>
              <w:rPr>
                <w:lang w:bidi="en-US"/>
              </w:rPr>
            </w:pPr>
            <w:r>
              <w:rPr>
                <w:lang w:bidi="en-US"/>
              </w:rPr>
              <w:t>H</w:t>
            </w:r>
            <w:r w:rsidRPr="00D224C0">
              <w:rPr>
                <w:lang w:bidi="en-US"/>
              </w:rPr>
              <w:t xml:space="preserve">abitat impact </w:t>
            </w:r>
            <w:r>
              <w:rPr>
                <w:lang w:bidi="en-US"/>
              </w:rPr>
              <w:t xml:space="preserve">and cull </w:t>
            </w:r>
            <w:r w:rsidRPr="00D224C0">
              <w:rPr>
                <w:lang w:bidi="en-US"/>
              </w:rPr>
              <w:t xml:space="preserve">reports, survey route map and photos from </w:t>
            </w:r>
            <w:proofErr w:type="spellStart"/>
            <w:r w:rsidRPr="00D224C0">
              <w:rPr>
                <w:lang w:bidi="en-US"/>
              </w:rPr>
              <w:t>excl</w:t>
            </w:r>
            <w:r>
              <w:rPr>
                <w:lang w:bidi="en-US"/>
              </w:rPr>
              <w:t>o</w:t>
            </w:r>
            <w:r w:rsidRPr="00D224C0">
              <w:rPr>
                <w:lang w:bidi="en-US"/>
              </w:rPr>
              <w:t>s</w:t>
            </w:r>
            <w:r>
              <w:rPr>
                <w:lang w:bidi="en-US"/>
              </w:rPr>
              <w:t>ure</w:t>
            </w:r>
            <w:proofErr w:type="spellEnd"/>
            <w:r w:rsidRPr="00D224C0">
              <w:rPr>
                <w:lang w:bidi="en-US"/>
              </w:rPr>
              <w:t xml:space="preserve"> plots using FC template submitted to RPA biannually starting year 1</w:t>
            </w:r>
          </w:p>
          <w:p w14:paraId="0D7639E3" w14:textId="77777777" w:rsidR="0009271A" w:rsidRPr="00D224C0" w:rsidRDefault="0009271A" w:rsidP="0009271A">
            <w:pPr>
              <w:rPr>
                <w:lang w:bidi="en-US"/>
              </w:rPr>
            </w:pPr>
          </w:p>
          <w:p w14:paraId="0B976560" w14:textId="753DB383" w:rsidR="0009271A" w:rsidRPr="00D224C0" w:rsidRDefault="0009271A" w:rsidP="0009271A">
            <w:pPr>
              <w:rPr>
                <w:lang w:bidi="en-US"/>
              </w:rPr>
            </w:pPr>
            <w:r w:rsidRPr="00D224C0">
              <w:rPr>
                <w:lang w:bidi="en-US"/>
              </w:rPr>
              <w:t>Evidence of damage to directly inform the cull level for the wood</w:t>
            </w:r>
            <w:r w:rsidR="00300C1C">
              <w:rPr>
                <w:lang w:bidi="en-US"/>
              </w:rPr>
              <w:t>(s)</w:t>
            </w:r>
            <w:r w:rsidRPr="00D224C0">
              <w:rPr>
                <w:lang w:bidi="en-US"/>
              </w:rPr>
              <w:t xml:space="preserve"> where damage is taking place.</w:t>
            </w:r>
          </w:p>
          <w:p w14:paraId="7007AAFB" w14:textId="1C1C74E3" w:rsidR="0009271A" w:rsidRDefault="0009271A" w:rsidP="0009271A">
            <w:pPr>
              <w:rPr>
                <w:lang w:bidi="en-US"/>
              </w:rPr>
            </w:pPr>
          </w:p>
        </w:tc>
      </w:tr>
      <w:tr w:rsidR="0009271A" w:rsidRPr="00A34ADA" w14:paraId="7D10813F" w14:textId="77777777" w:rsidTr="004511AE">
        <w:tc>
          <w:tcPr>
            <w:tcW w:w="3216"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2933FDA" w14:textId="77777777" w:rsidR="0009271A" w:rsidRDefault="0009271A" w:rsidP="0009271A">
            <w:pPr>
              <w:rPr>
                <w:lang w:bidi="en-US"/>
              </w:rPr>
            </w:pPr>
          </w:p>
        </w:tc>
        <w:tc>
          <w:tcPr>
            <w:tcW w:w="2439"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46056A82" w14:textId="31975A64" w:rsidR="0009271A" w:rsidRDefault="0009271A" w:rsidP="0009271A">
            <w:pPr>
              <w:rPr>
                <w:lang w:bidi="en-US"/>
              </w:rPr>
            </w:pPr>
            <w:r>
              <w:rPr>
                <w:lang w:bidi="en-US"/>
              </w:rPr>
              <w:t>Squirrel bark stripping on young broadleaves</w:t>
            </w:r>
          </w:p>
        </w:tc>
        <w:tc>
          <w:tcPr>
            <w:tcW w:w="1691"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33DDB868" w14:textId="77777777" w:rsidR="0009271A" w:rsidRDefault="0009271A" w:rsidP="0009271A">
            <w:pPr>
              <w:rPr>
                <w:lang w:bidi="en-US"/>
              </w:rPr>
            </w:pPr>
            <w:r>
              <w:rPr>
                <w:lang w:bidi="en-US"/>
              </w:rPr>
              <w:t>Squirrel damage survey</w:t>
            </w:r>
          </w:p>
          <w:p w14:paraId="5BF82E72" w14:textId="77777777" w:rsidR="0009271A" w:rsidRDefault="0009271A" w:rsidP="0009271A">
            <w:pPr>
              <w:rPr>
                <w:lang w:bidi="en-US"/>
              </w:rPr>
            </w:pPr>
          </w:p>
          <w:p w14:paraId="58D3CEAC" w14:textId="5B1AB2E4" w:rsidR="0009271A" w:rsidRDefault="0009271A" w:rsidP="0009271A">
            <w:pPr>
              <w:rPr>
                <w:lang w:bidi="en-US"/>
              </w:rPr>
            </w:pPr>
            <w:r>
              <w:rPr>
                <w:lang w:bidi="en-US"/>
              </w:rPr>
              <w:lastRenderedPageBreak/>
              <w:t>Control effort and cull numbers by species/ sex</w:t>
            </w:r>
          </w:p>
        </w:tc>
        <w:tc>
          <w:tcPr>
            <w:tcW w:w="1913"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50AC8755" w14:textId="42A0D08E" w:rsidR="0009271A" w:rsidRPr="00A34ADA" w:rsidRDefault="0009271A" w:rsidP="0009271A">
            <w:pPr>
              <w:rPr>
                <w:lang w:bidi="en-US"/>
              </w:rPr>
            </w:pPr>
            <w:r>
              <w:rPr>
                <w:lang w:bidi="en-US"/>
              </w:rPr>
              <w:lastRenderedPageBreak/>
              <w:t>Annual (summer)</w:t>
            </w:r>
          </w:p>
        </w:tc>
        <w:tc>
          <w:tcPr>
            <w:tcW w:w="1978"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05D0A279" w14:textId="508B7CEC" w:rsidR="0009271A" w:rsidRPr="00A34ADA" w:rsidRDefault="0009271A" w:rsidP="0009271A">
            <w:pPr>
              <w:rPr>
                <w:lang w:bidi="en-US"/>
              </w:rPr>
            </w:pPr>
            <w:r>
              <w:rPr>
                <w:lang w:bidi="en-US"/>
              </w:rPr>
              <w:t>Owner</w:t>
            </w:r>
          </w:p>
        </w:tc>
        <w:tc>
          <w:tcPr>
            <w:tcW w:w="347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12444D88" w14:textId="7EC00263" w:rsidR="0009271A" w:rsidRPr="00DD2CA5" w:rsidRDefault="0009271A" w:rsidP="0009271A">
            <w:pPr>
              <w:rPr>
                <w:lang w:bidi="en-US"/>
              </w:rPr>
            </w:pPr>
            <w:r>
              <w:rPr>
                <w:lang w:bidi="en-US"/>
              </w:rPr>
              <w:t xml:space="preserve">Tree damage survey and cull </w:t>
            </w:r>
            <w:r w:rsidRPr="00DD2CA5">
              <w:rPr>
                <w:lang w:bidi="en-US"/>
              </w:rPr>
              <w:t xml:space="preserve">reports, survey route map and photos using FC </w:t>
            </w:r>
            <w:r w:rsidRPr="00DD2CA5">
              <w:rPr>
                <w:lang w:bidi="en-US"/>
              </w:rPr>
              <w:lastRenderedPageBreak/>
              <w:t>template submitted to RPA</w:t>
            </w:r>
            <w:r>
              <w:rPr>
                <w:lang w:bidi="en-US"/>
              </w:rPr>
              <w:t xml:space="preserve"> </w:t>
            </w:r>
            <w:r w:rsidRPr="00DD2CA5">
              <w:rPr>
                <w:lang w:bidi="en-US"/>
              </w:rPr>
              <w:t>biannually starting year 1</w:t>
            </w:r>
          </w:p>
          <w:p w14:paraId="615F22DC" w14:textId="77777777" w:rsidR="0009271A" w:rsidRDefault="0009271A" w:rsidP="0009271A">
            <w:pPr>
              <w:rPr>
                <w:lang w:bidi="en-US"/>
              </w:rPr>
            </w:pPr>
          </w:p>
          <w:p w14:paraId="2FF5A039" w14:textId="59581EB4" w:rsidR="0009271A" w:rsidRDefault="0009271A" w:rsidP="0009271A">
            <w:pPr>
              <w:rPr>
                <w:lang w:bidi="en-US"/>
              </w:rPr>
            </w:pPr>
          </w:p>
        </w:tc>
      </w:tr>
      <w:tr w:rsidR="0009271A" w:rsidRPr="00A34ADA" w14:paraId="61AACC17" w14:textId="77777777" w:rsidTr="00E90061">
        <w:trPr>
          <w:trHeight w:val="772"/>
        </w:trPr>
        <w:tc>
          <w:tcPr>
            <w:tcW w:w="321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02DFEAA" w14:textId="20A31208" w:rsidR="0009271A" w:rsidRDefault="0009271A" w:rsidP="0009271A">
            <w:pPr>
              <w:rPr>
                <w:lang w:bidi="en-US"/>
              </w:rPr>
            </w:pPr>
            <w:r>
              <w:rPr>
                <w:lang w:bidi="en-US"/>
              </w:rPr>
              <w:lastRenderedPageBreak/>
              <w:t>Objective 2:</w:t>
            </w:r>
          </w:p>
          <w:p w14:paraId="36BB18A7" w14:textId="5558AD5B" w:rsidR="0009271A" w:rsidRPr="00A34ADA" w:rsidRDefault="0009271A" w:rsidP="0009271A">
            <w:pPr>
              <w:rPr>
                <w:lang w:bidi="en-US"/>
              </w:rPr>
            </w:pPr>
            <w:r>
              <w:rPr>
                <w:lang w:bidi="en-US"/>
              </w:rPr>
              <w:fldChar w:fldCharType="begin"/>
            </w:r>
            <w:r>
              <w:rPr>
                <w:lang w:bidi="en-US"/>
              </w:rPr>
              <w:instrText xml:space="preserve"> REF  Objective2  \* MERGEFORMAT </w:instrText>
            </w:r>
            <w:r>
              <w:rPr>
                <w:lang w:bidi="en-US"/>
              </w:rPr>
              <w:fldChar w:fldCharType="separate"/>
            </w:r>
            <w:r w:rsidR="00C665A0" w:rsidRPr="00C665A0">
              <w:rPr>
                <w:highlight w:val="lightGray"/>
              </w:rPr>
              <w:t xml:space="preserve">Manage </w:t>
            </w:r>
            <w:r w:rsidR="00C665A0" w:rsidRPr="00C665A0">
              <w:rPr>
                <w:b/>
                <w:bCs/>
                <w:highlight w:val="lightGray"/>
              </w:rPr>
              <w:t>Ancient Semi-Natural Woodland</w:t>
            </w:r>
            <w:r w:rsidR="00C665A0" w:rsidRPr="00C665A0">
              <w:rPr>
                <w:highlight w:val="lightGray"/>
              </w:rPr>
              <w:t xml:space="preserve"> (Moor </w:t>
            </w:r>
            <w:proofErr w:type="spellStart"/>
            <w:r w:rsidR="00C665A0" w:rsidRPr="00C665A0">
              <w:rPr>
                <w:highlight w:val="lightGray"/>
              </w:rPr>
              <w:t>Copse</w:t>
            </w:r>
            <w:proofErr w:type="spellEnd"/>
            <w:r w:rsidR="00C665A0" w:rsidRPr="00C665A0">
              <w:rPr>
                <w:highlight w:val="lightGray"/>
              </w:rPr>
              <w:t xml:space="preserve"> ASNW) by improving access, thinning to enhance light penetration, regeneration felling, restoring coppice, protecting veteran trees </w:t>
            </w:r>
            <w:r w:rsidR="00C665A0">
              <w:t xml:space="preserve">and manage scrub in other </w:t>
            </w:r>
            <w:r w:rsidR="00C665A0" w:rsidRPr="00D662C8">
              <w:rPr>
                <w:b/>
                <w:bCs/>
              </w:rPr>
              <w:t>native</w:t>
            </w:r>
            <w:r w:rsidR="00C665A0">
              <w:t xml:space="preserve"> woodland</w:t>
            </w:r>
            <w:r w:rsidR="00C665A0" w:rsidRPr="00F26C49">
              <w:t xml:space="preserve"> </w:t>
            </w:r>
            <w:r>
              <w:rPr>
                <w:lang w:bidi="en-US"/>
              </w:rPr>
              <w:fldChar w:fldCharType="end"/>
            </w:r>
          </w:p>
        </w:tc>
        <w:tc>
          <w:tcPr>
            <w:tcW w:w="2439"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42AD931D" w14:textId="70EC65F1" w:rsidR="0009271A" w:rsidRPr="00A34ADA" w:rsidRDefault="0009271A" w:rsidP="0009271A">
            <w:pPr>
              <w:rPr>
                <w:lang w:bidi="en-US"/>
              </w:rPr>
            </w:pPr>
            <w:r>
              <w:rPr>
                <w:lang w:bidi="en-US"/>
              </w:rPr>
              <w:t>Structural and habitat diversity</w:t>
            </w:r>
          </w:p>
        </w:tc>
        <w:tc>
          <w:tcPr>
            <w:tcW w:w="1691"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17F18E36" w14:textId="2CD74966" w:rsidR="0009271A" w:rsidRPr="00A34ADA" w:rsidRDefault="0009271A" w:rsidP="0009271A">
            <w:pPr>
              <w:rPr>
                <w:lang w:bidi="en-US"/>
              </w:rPr>
            </w:pPr>
            <w:r>
              <w:rPr>
                <w:lang w:bidi="en-US"/>
              </w:rPr>
              <w:t>Woodland Condition Assessment</w:t>
            </w:r>
          </w:p>
        </w:tc>
        <w:tc>
          <w:tcPr>
            <w:tcW w:w="1913"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28E97CD1" w14:textId="2A124ED2" w:rsidR="0009271A" w:rsidRPr="00A34ADA" w:rsidRDefault="0009271A" w:rsidP="0009271A">
            <w:pPr>
              <w:rPr>
                <w:lang w:bidi="en-US"/>
              </w:rPr>
            </w:pPr>
            <w:r>
              <w:rPr>
                <w:lang w:bidi="en-US"/>
              </w:rPr>
              <w:t>Years 1 and 9 of CS HT agreement</w:t>
            </w:r>
          </w:p>
        </w:tc>
        <w:tc>
          <w:tcPr>
            <w:tcW w:w="1978"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2066378B" w14:textId="1B66A80E" w:rsidR="0009271A" w:rsidRPr="00A34ADA" w:rsidRDefault="0009271A" w:rsidP="0009271A">
            <w:pPr>
              <w:rPr>
                <w:lang w:bidi="en-US"/>
              </w:rPr>
            </w:pPr>
            <w:r>
              <w:rPr>
                <w:lang w:bidi="en-US"/>
              </w:rPr>
              <w:t>Owner</w:t>
            </w:r>
          </w:p>
        </w:tc>
        <w:tc>
          <w:tcPr>
            <w:tcW w:w="3472"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4C49EBCA" w14:textId="076E4846" w:rsidR="0009271A" w:rsidRDefault="0009271A" w:rsidP="0009271A">
            <w:pPr>
              <w:rPr>
                <w:lang w:bidi="en-US"/>
              </w:rPr>
            </w:pPr>
            <w:r>
              <w:rPr>
                <w:lang w:bidi="en-US"/>
              </w:rPr>
              <w:t>Submitted to RPA</w:t>
            </w:r>
          </w:p>
          <w:p w14:paraId="4AE781E5" w14:textId="77777777" w:rsidR="0009271A" w:rsidRDefault="0009271A" w:rsidP="0009271A">
            <w:pPr>
              <w:rPr>
                <w:lang w:bidi="en-US"/>
              </w:rPr>
            </w:pPr>
          </w:p>
          <w:p w14:paraId="0C6D8C44" w14:textId="72733CE3" w:rsidR="0009271A" w:rsidRDefault="0009271A" w:rsidP="0009271A">
            <w:pPr>
              <w:rPr>
                <w:lang w:bidi="en-US"/>
              </w:rPr>
            </w:pPr>
          </w:p>
        </w:tc>
      </w:tr>
      <w:tr w:rsidR="00A032AB" w:rsidRPr="00A34ADA" w14:paraId="37CAACDF" w14:textId="77777777" w:rsidTr="00F1160C">
        <w:tc>
          <w:tcPr>
            <w:tcW w:w="3216" w:type="dxa"/>
            <w:vMerge/>
            <w:tcBorders>
              <w:left w:val="single" w:sz="4" w:space="0" w:color="000000"/>
              <w:right w:val="single" w:sz="4" w:space="0" w:color="000000"/>
            </w:tcBorders>
            <w:tcMar>
              <w:top w:w="0" w:type="dxa"/>
              <w:left w:w="108" w:type="dxa"/>
              <w:bottom w:w="0" w:type="dxa"/>
              <w:right w:w="108" w:type="dxa"/>
            </w:tcMar>
          </w:tcPr>
          <w:p w14:paraId="5560A099" w14:textId="77777777" w:rsidR="00A032AB" w:rsidRDefault="00A032AB" w:rsidP="00A032AB">
            <w:pPr>
              <w:rPr>
                <w:lang w:bidi="en-US"/>
              </w:rPr>
            </w:pPr>
          </w:p>
        </w:tc>
        <w:tc>
          <w:tcPr>
            <w:tcW w:w="2439"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76FDE52C" w14:textId="27A9C6C6" w:rsidR="00A032AB" w:rsidRDefault="00A032AB" w:rsidP="00A032AB">
            <w:pPr>
              <w:rPr>
                <w:lang w:bidi="en-US"/>
              </w:rPr>
            </w:pPr>
            <w:r w:rsidRPr="0009271A">
              <w:rPr>
                <w:lang w:bidi="en-US"/>
              </w:rPr>
              <w:t>Management plan</w:t>
            </w:r>
            <w:r>
              <w:rPr>
                <w:lang w:bidi="en-US"/>
              </w:rPr>
              <w:t>/ CS</w:t>
            </w:r>
            <w:r w:rsidRPr="0009271A">
              <w:rPr>
                <w:lang w:bidi="en-US"/>
              </w:rPr>
              <w:t xml:space="preserve"> activities</w:t>
            </w:r>
          </w:p>
        </w:tc>
        <w:tc>
          <w:tcPr>
            <w:tcW w:w="1691"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054DAFCA" w14:textId="7B31C823" w:rsidR="00A032AB" w:rsidRDefault="00A032AB" w:rsidP="00A032AB">
            <w:pPr>
              <w:rPr>
                <w:lang w:bidi="en-US"/>
              </w:rPr>
            </w:pPr>
            <w:r w:rsidRPr="0009271A">
              <w:rPr>
                <w:lang w:bidi="en-US"/>
              </w:rPr>
              <w:t>CS monitoring report</w:t>
            </w:r>
          </w:p>
        </w:tc>
        <w:tc>
          <w:tcPr>
            <w:tcW w:w="1913"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105D93F4" w14:textId="5791E4D3" w:rsidR="00A032AB" w:rsidRDefault="00A032AB" w:rsidP="00A032AB">
            <w:pPr>
              <w:rPr>
                <w:lang w:bidi="en-US"/>
              </w:rPr>
            </w:pPr>
            <w:r w:rsidRPr="0009271A">
              <w:rPr>
                <w:lang w:bidi="en-US"/>
              </w:rPr>
              <w:t>Years 5 and 9 of CS HT agreement</w:t>
            </w:r>
          </w:p>
        </w:tc>
        <w:tc>
          <w:tcPr>
            <w:tcW w:w="1978"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7101BAA0" w14:textId="2A2A8A97" w:rsidR="00A032AB" w:rsidRPr="00A34ADA" w:rsidRDefault="00A032AB" w:rsidP="00A032AB">
            <w:pPr>
              <w:rPr>
                <w:lang w:bidi="en-US"/>
              </w:rPr>
            </w:pPr>
            <w:r w:rsidRPr="0009271A">
              <w:rPr>
                <w:lang w:bidi="en-US"/>
              </w:rPr>
              <w:t>Owner</w:t>
            </w:r>
          </w:p>
        </w:tc>
        <w:tc>
          <w:tcPr>
            <w:tcW w:w="3472"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6A6174CC" w14:textId="3D1384A5" w:rsidR="00A032AB" w:rsidRDefault="00A032AB" w:rsidP="00A032AB">
            <w:pPr>
              <w:rPr>
                <w:lang w:bidi="en-US"/>
              </w:rPr>
            </w:pPr>
            <w:r>
              <w:rPr>
                <w:lang w:bidi="en-US"/>
              </w:rPr>
              <w:t>As above</w:t>
            </w:r>
          </w:p>
        </w:tc>
      </w:tr>
      <w:tr w:rsidR="00A032AB" w:rsidRPr="00A34ADA" w14:paraId="7CC7ADB4" w14:textId="77777777" w:rsidTr="00F1160C">
        <w:tc>
          <w:tcPr>
            <w:tcW w:w="3216" w:type="dxa"/>
            <w:vMerge/>
            <w:tcBorders>
              <w:left w:val="single" w:sz="4" w:space="0" w:color="000000"/>
              <w:right w:val="single" w:sz="4" w:space="0" w:color="000000"/>
            </w:tcBorders>
            <w:tcMar>
              <w:top w:w="0" w:type="dxa"/>
              <w:left w:w="108" w:type="dxa"/>
              <w:bottom w:w="0" w:type="dxa"/>
              <w:right w:w="108" w:type="dxa"/>
            </w:tcMar>
          </w:tcPr>
          <w:p w14:paraId="154DC710" w14:textId="77777777" w:rsidR="00A032AB" w:rsidRDefault="00A032AB" w:rsidP="00A032AB">
            <w:pPr>
              <w:rPr>
                <w:lang w:bidi="en-US"/>
              </w:rPr>
            </w:pPr>
          </w:p>
        </w:tc>
        <w:tc>
          <w:tcPr>
            <w:tcW w:w="2439"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63DA7359" w14:textId="4E30EED1" w:rsidR="00A032AB" w:rsidRDefault="00A032AB" w:rsidP="00A032AB">
            <w:pPr>
              <w:rPr>
                <w:lang w:bidi="en-US"/>
              </w:rPr>
            </w:pPr>
            <w:r>
              <w:rPr>
                <w:lang w:bidi="en-US"/>
              </w:rPr>
              <w:t xml:space="preserve">Extent of AW indicators e.g. </w:t>
            </w:r>
            <w:proofErr w:type="spellStart"/>
            <w:r>
              <w:rPr>
                <w:lang w:bidi="en-US"/>
              </w:rPr>
              <w:t>no</w:t>
            </w:r>
            <w:proofErr w:type="spellEnd"/>
            <w:r>
              <w:rPr>
                <w:lang w:bidi="en-US"/>
              </w:rPr>
              <w:t xml:space="preserve"> of veterans, ha of ground flora</w:t>
            </w:r>
          </w:p>
        </w:tc>
        <w:tc>
          <w:tcPr>
            <w:tcW w:w="1691"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4E88028F" w14:textId="4646A702" w:rsidR="00A032AB" w:rsidRDefault="00A032AB" w:rsidP="00A032AB">
            <w:pPr>
              <w:rPr>
                <w:lang w:bidi="en-US"/>
              </w:rPr>
            </w:pPr>
            <w:r>
              <w:rPr>
                <w:lang w:bidi="en-US"/>
              </w:rPr>
              <w:t>Optional -Woodland Trust AW assessment</w:t>
            </w:r>
          </w:p>
        </w:tc>
        <w:tc>
          <w:tcPr>
            <w:tcW w:w="1913"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52D710FF" w14:textId="46AC3DC3" w:rsidR="00A032AB" w:rsidRDefault="00A032AB" w:rsidP="00A032AB">
            <w:pPr>
              <w:rPr>
                <w:lang w:bidi="en-US"/>
              </w:rPr>
            </w:pPr>
            <w:r>
              <w:rPr>
                <w:lang w:bidi="en-US"/>
              </w:rPr>
              <w:t>By year 5</w:t>
            </w:r>
          </w:p>
        </w:tc>
        <w:tc>
          <w:tcPr>
            <w:tcW w:w="1978"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1FB3F9CE" w14:textId="5534381C" w:rsidR="00A032AB" w:rsidRPr="00A34ADA" w:rsidRDefault="00A032AB" w:rsidP="00A032AB">
            <w:pPr>
              <w:rPr>
                <w:lang w:bidi="en-US"/>
              </w:rPr>
            </w:pPr>
            <w:r>
              <w:rPr>
                <w:lang w:bidi="en-US"/>
              </w:rPr>
              <w:t>Agent to arrange</w:t>
            </w:r>
          </w:p>
        </w:tc>
        <w:tc>
          <w:tcPr>
            <w:tcW w:w="3472"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4F59729F" w14:textId="4CD8A154" w:rsidR="00A032AB" w:rsidRDefault="00A032AB" w:rsidP="00A032AB">
            <w:pPr>
              <w:rPr>
                <w:lang w:bidi="en-US"/>
              </w:rPr>
            </w:pPr>
            <w:r>
              <w:rPr>
                <w:lang w:bidi="en-US"/>
              </w:rPr>
              <w:t>S</w:t>
            </w:r>
            <w:r w:rsidRPr="00DD2CA5">
              <w:rPr>
                <w:lang w:bidi="en-US"/>
              </w:rPr>
              <w:t>ubmitted to RPA</w:t>
            </w:r>
          </w:p>
          <w:p w14:paraId="1E478998" w14:textId="77777777" w:rsidR="00A032AB" w:rsidRDefault="00A032AB" w:rsidP="00A032AB">
            <w:pPr>
              <w:rPr>
                <w:lang w:bidi="en-US"/>
              </w:rPr>
            </w:pPr>
          </w:p>
          <w:p w14:paraId="0BA0FCDF" w14:textId="65A18407" w:rsidR="00A032AB" w:rsidRPr="00DD2CA5" w:rsidRDefault="00A032AB" w:rsidP="00A032AB">
            <w:pPr>
              <w:rPr>
                <w:lang w:bidi="en-US"/>
              </w:rPr>
            </w:pPr>
            <w:r>
              <w:rPr>
                <w:lang w:bidi="en-US"/>
              </w:rPr>
              <w:t>Inform plan review year 5</w:t>
            </w:r>
          </w:p>
          <w:p w14:paraId="358F1F8B" w14:textId="77777777" w:rsidR="00A032AB" w:rsidRPr="00DD2CA5" w:rsidRDefault="00A032AB" w:rsidP="00A032AB">
            <w:pPr>
              <w:rPr>
                <w:lang w:bidi="en-US"/>
              </w:rPr>
            </w:pPr>
          </w:p>
          <w:p w14:paraId="56830E47" w14:textId="08DF0CF1" w:rsidR="00A032AB" w:rsidRDefault="00A032AB" w:rsidP="00A032AB">
            <w:pPr>
              <w:rPr>
                <w:lang w:bidi="en-US"/>
              </w:rPr>
            </w:pPr>
          </w:p>
        </w:tc>
      </w:tr>
      <w:tr w:rsidR="00A032AB" w:rsidRPr="00A34ADA" w14:paraId="21FC89F4" w14:textId="77777777" w:rsidTr="00B363E5">
        <w:tc>
          <w:tcPr>
            <w:tcW w:w="321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6031EB4" w14:textId="2607BFA7" w:rsidR="00A032AB" w:rsidRDefault="00A032AB" w:rsidP="00A032AB">
            <w:pPr>
              <w:rPr>
                <w:lang w:bidi="en-US"/>
              </w:rPr>
            </w:pPr>
            <w:r>
              <w:rPr>
                <w:lang w:bidi="en-US"/>
              </w:rPr>
              <w:t>Objective 3:</w:t>
            </w:r>
          </w:p>
          <w:p w14:paraId="706481D1" w14:textId="2B2A8688" w:rsidR="00A032AB" w:rsidRPr="00A34ADA" w:rsidRDefault="00A032AB" w:rsidP="00A032AB">
            <w:pPr>
              <w:rPr>
                <w:lang w:bidi="en-US"/>
              </w:rPr>
            </w:pPr>
            <w:r w:rsidRPr="00D224C0">
              <w:rPr>
                <w:highlight w:val="lightGray"/>
                <w:lang w:bidi="en-US"/>
              </w:rPr>
              <w:fldChar w:fldCharType="begin"/>
            </w:r>
            <w:r w:rsidRPr="00D224C0">
              <w:rPr>
                <w:highlight w:val="lightGray"/>
                <w:lang w:bidi="en-US"/>
              </w:rPr>
              <w:instrText xml:space="preserve"> REF Objective3  \* MERGEFORMAT </w:instrText>
            </w:r>
            <w:r w:rsidRPr="00D224C0">
              <w:rPr>
                <w:highlight w:val="lightGray"/>
                <w:lang w:bidi="en-US"/>
              </w:rPr>
              <w:fldChar w:fldCharType="separate"/>
            </w:r>
            <w:r w:rsidR="00C665A0" w:rsidRPr="00C665A0">
              <w:rPr>
                <w:b/>
                <w:bCs/>
                <w:highlight w:val="lightGray"/>
              </w:rPr>
              <w:t>Manage Plantation on Ancient Woodland Sites</w:t>
            </w:r>
            <w:r w:rsidR="00C665A0" w:rsidRPr="00C665A0">
              <w:rPr>
                <w:highlight w:val="lightGray"/>
              </w:rPr>
              <w:t xml:space="preserve"> (Bryants </w:t>
            </w:r>
            <w:proofErr w:type="spellStart"/>
            <w:r w:rsidR="00C665A0" w:rsidRPr="00C665A0">
              <w:rPr>
                <w:highlight w:val="lightGray"/>
              </w:rPr>
              <w:t>Copse</w:t>
            </w:r>
            <w:proofErr w:type="spellEnd"/>
            <w:r w:rsidR="00C665A0" w:rsidRPr="00C665A0">
              <w:rPr>
                <w:highlight w:val="lightGray"/>
              </w:rPr>
              <w:t xml:space="preserve"> PAWS) by improving access, thinning to enhance light penetration, restoring coppice and protecting veteran trees</w:t>
            </w:r>
            <w:r w:rsidRPr="00D224C0">
              <w:rPr>
                <w:highlight w:val="lightGray"/>
                <w:lang w:bidi="en-US"/>
              </w:rPr>
              <w:fldChar w:fldCharType="end"/>
            </w:r>
          </w:p>
        </w:tc>
        <w:tc>
          <w:tcPr>
            <w:tcW w:w="2439"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5AD52B9B" w14:textId="7CF81533" w:rsidR="00A032AB" w:rsidRPr="00C665A0" w:rsidRDefault="00A032AB" w:rsidP="00A032AB">
            <w:pPr>
              <w:rPr>
                <w:lang w:bidi="en-US"/>
              </w:rPr>
            </w:pPr>
            <w:r w:rsidRPr="00C665A0">
              <w:rPr>
                <w:lang w:bidi="en-US"/>
              </w:rPr>
              <w:t>Structural and habitat diversity</w:t>
            </w:r>
          </w:p>
        </w:tc>
        <w:tc>
          <w:tcPr>
            <w:tcW w:w="1691"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3EF6BCBD" w14:textId="73978543" w:rsidR="00A032AB" w:rsidRPr="00C665A0" w:rsidRDefault="00A032AB" w:rsidP="00A032AB">
            <w:pPr>
              <w:rPr>
                <w:lang w:bidi="en-US"/>
              </w:rPr>
            </w:pPr>
            <w:r w:rsidRPr="00C665A0">
              <w:rPr>
                <w:lang w:bidi="en-US"/>
              </w:rPr>
              <w:t>Woodland Condition Assessment</w:t>
            </w:r>
          </w:p>
        </w:tc>
        <w:tc>
          <w:tcPr>
            <w:tcW w:w="1913"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1AB379ED" w14:textId="34FCF9A9" w:rsidR="00A032AB" w:rsidRPr="00C665A0" w:rsidRDefault="00A032AB" w:rsidP="00A032AB">
            <w:pPr>
              <w:rPr>
                <w:lang w:bidi="en-US"/>
              </w:rPr>
            </w:pPr>
            <w:r w:rsidRPr="00C665A0">
              <w:rPr>
                <w:lang w:bidi="en-US"/>
              </w:rPr>
              <w:t>Years 1 and 9 of CS HT agreement</w:t>
            </w:r>
          </w:p>
        </w:tc>
        <w:tc>
          <w:tcPr>
            <w:tcW w:w="1978"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725935B6" w14:textId="68029079" w:rsidR="00A032AB" w:rsidRPr="00C665A0" w:rsidRDefault="00A032AB" w:rsidP="00A032AB">
            <w:pPr>
              <w:rPr>
                <w:lang w:bidi="en-US"/>
              </w:rPr>
            </w:pPr>
            <w:r w:rsidRPr="00C665A0">
              <w:rPr>
                <w:lang w:bidi="en-US"/>
              </w:rPr>
              <w:t>Owner</w:t>
            </w:r>
          </w:p>
        </w:tc>
        <w:tc>
          <w:tcPr>
            <w:tcW w:w="3472" w:type="dxa"/>
            <w:tcBorders>
              <w:top w:val="single" w:sz="4" w:space="0" w:color="000000"/>
              <w:left w:val="single" w:sz="4" w:space="0" w:color="000000"/>
              <w:bottom w:val="dotted" w:sz="4" w:space="0" w:color="auto"/>
              <w:right w:val="single" w:sz="4" w:space="0" w:color="000000"/>
            </w:tcBorders>
            <w:tcMar>
              <w:top w:w="0" w:type="dxa"/>
              <w:left w:w="108" w:type="dxa"/>
              <w:bottom w:w="0" w:type="dxa"/>
              <w:right w:w="108" w:type="dxa"/>
            </w:tcMar>
          </w:tcPr>
          <w:p w14:paraId="456D681E" w14:textId="77777777" w:rsidR="00A032AB" w:rsidRPr="00C665A0" w:rsidRDefault="00A032AB" w:rsidP="00A032AB">
            <w:pPr>
              <w:rPr>
                <w:lang w:bidi="en-US"/>
              </w:rPr>
            </w:pPr>
            <w:r w:rsidRPr="00C665A0">
              <w:rPr>
                <w:lang w:bidi="en-US"/>
              </w:rPr>
              <w:t>Submitted to RPA</w:t>
            </w:r>
          </w:p>
          <w:p w14:paraId="114031E6" w14:textId="77777777" w:rsidR="00A032AB" w:rsidRPr="00C665A0" w:rsidRDefault="00A032AB" w:rsidP="00A032AB">
            <w:pPr>
              <w:rPr>
                <w:lang w:bidi="en-US"/>
              </w:rPr>
            </w:pPr>
          </w:p>
          <w:p w14:paraId="636E854B" w14:textId="77777777" w:rsidR="00A032AB" w:rsidRPr="00C665A0" w:rsidRDefault="00A032AB" w:rsidP="00A032AB">
            <w:pPr>
              <w:rPr>
                <w:lang w:bidi="en-US"/>
              </w:rPr>
            </w:pPr>
          </w:p>
        </w:tc>
      </w:tr>
      <w:tr w:rsidR="00A032AB" w:rsidRPr="00A34ADA" w14:paraId="30E37C29" w14:textId="77777777" w:rsidTr="00724A63">
        <w:tc>
          <w:tcPr>
            <w:tcW w:w="3216" w:type="dxa"/>
            <w:vMerge/>
            <w:tcBorders>
              <w:left w:val="single" w:sz="4" w:space="0" w:color="000000"/>
              <w:right w:val="single" w:sz="4" w:space="0" w:color="000000"/>
            </w:tcBorders>
            <w:tcMar>
              <w:top w:w="0" w:type="dxa"/>
              <w:left w:w="108" w:type="dxa"/>
              <w:bottom w:w="0" w:type="dxa"/>
              <w:right w:w="108" w:type="dxa"/>
            </w:tcMar>
          </w:tcPr>
          <w:p w14:paraId="190DAD5A" w14:textId="77777777" w:rsidR="00A032AB" w:rsidRDefault="00A032AB" w:rsidP="00A032AB">
            <w:pPr>
              <w:rPr>
                <w:lang w:bidi="en-US"/>
              </w:rPr>
            </w:pPr>
          </w:p>
        </w:tc>
        <w:tc>
          <w:tcPr>
            <w:tcW w:w="2439"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3CC01982" w14:textId="66C706B7" w:rsidR="00A032AB" w:rsidRPr="00C665A0" w:rsidRDefault="00A032AB" w:rsidP="00A032AB">
            <w:pPr>
              <w:rPr>
                <w:lang w:bidi="en-US"/>
              </w:rPr>
            </w:pPr>
            <w:r w:rsidRPr="00C665A0">
              <w:rPr>
                <w:lang w:bidi="en-US"/>
              </w:rPr>
              <w:t>Completion of works within plan/ CS agreement</w:t>
            </w:r>
          </w:p>
        </w:tc>
        <w:tc>
          <w:tcPr>
            <w:tcW w:w="1691"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309F5277" w14:textId="110C45BA" w:rsidR="00A032AB" w:rsidRPr="00C665A0" w:rsidRDefault="00A032AB" w:rsidP="00A032AB">
            <w:pPr>
              <w:rPr>
                <w:lang w:bidi="en-US"/>
              </w:rPr>
            </w:pPr>
            <w:r w:rsidRPr="00C665A0">
              <w:rPr>
                <w:lang w:bidi="en-US"/>
              </w:rPr>
              <w:t>CS activity monitoring</w:t>
            </w:r>
          </w:p>
        </w:tc>
        <w:tc>
          <w:tcPr>
            <w:tcW w:w="1913"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6B2B6895" w14:textId="6EB7C96C" w:rsidR="00A032AB" w:rsidRPr="00C665A0" w:rsidRDefault="00A032AB" w:rsidP="00A032AB">
            <w:pPr>
              <w:rPr>
                <w:lang w:bidi="en-US"/>
              </w:rPr>
            </w:pPr>
            <w:r w:rsidRPr="00C665A0">
              <w:rPr>
                <w:lang w:bidi="en-US"/>
              </w:rPr>
              <w:t>Annual</w:t>
            </w:r>
          </w:p>
        </w:tc>
        <w:tc>
          <w:tcPr>
            <w:tcW w:w="1978"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7B5815A9" w14:textId="5A1F2F94" w:rsidR="00A032AB" w:rsidRPr="00C665A0" w:rsidRDefault="00A032AB" w:rsidP="00A032AB">
            <w:pPr>
              <w:rPr>
                <w:lang w:bidi="en-US"/>
              </w:rPr>
            </w:pPr>
            <w:r w:rsidRPr="00C665A0">
              <w:rPr>
                <w:lang w:bidi="en-US"/>
              </w:rPr>
              <w:t>Owner</w:t>
            </w:r>
          </w:p>
        </w:tc>
        <w:tc>
          <w:tcPr>
            <w:tcW w:w="3472" w:type="dxa"/>
            <w:tcBorders>
              <w:top w:val="dotted"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79711A3A" w14:textId="77777777" w:rsidR="00A032AB" w:rsidRPr="00C665A0" w:rsidRDefault="00A032AB" w:rsidP="00A032AB">
            <w:pPr>
              <w:rPr>
                <w:lang w:bidi="en-US"/>
              </w:rPr>
            </w:pPr>
            <w:r w:rsidRPr="00C665A0">
              <w:rPr>
                <w:lang w:bidi="en-US"/>
              </w:rPr>
              <w:t>Submitted to RPA on request</w:t>
            </w:r>
          </w:p>
          <w:p w14:paraId="03081EA2" w14:textId="77777777" w:rsidR="00A032AB" w:rsidRPr="00C665A0" w:rsidRDefault="00A032AB" w:rsidP="00A032AB">
            <w:pPr>
              <w:rPr>
                <w:lang w:bidi="en-US"/>
              </w:rPr>
            </w:pPr>
          </w:p>
          <w:p w14:paraId="7D43E635" w14:textId="06558E45" w:rsidR="00A032AB" w:rsidRPr="00C665A0" w:rsidRDefault="00A032AB" w:rsidP="00A032AB">
            <w:pPr>
              <w:rPr>
                <w:lang w:bidi="en-US"/>
              </w:rPr>
            </w:pPr>
          </w:p>
        </w:tc>
      </w:tr>
      <w:tr w:rsidR="00A032AB" w:rsidRPr="00A34ADA" w14:paraId="21E505D9" w14:textId="77777777" w:rsidTr="00A032AB">
        <w:tc>
          <w:tcPr>
            <w:tcW w:w="3216"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31301B1" w14:textId="77777777" w:rsidR="00A032AB" w:rsidRDefault="00A032AB" w:rsidP="00A032AB">
            <w:pPr>
              <w:rPr>
                <w:lang w:bidi="en-US"/>
              </w:rPr>
            </w:pPr>
          </w:p>
        </w:tc>
        <w:tc>
          <w:tcPr>
            <w:tcW w:w="2439" w:type="dxa"/>
            <w:tcBorders>
              <w:top w:val="dotted"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B34A982" w14:textId="698BCE31" w:rsidR="00A032AB" w:rsidRPr="00C665A0" w:rsidRDefault="00A032AB" w:rsidP="00A032AB">
            <w:pPr>
              <w:rPr>
                <w:lang w:bidi="en-US"/>
              </w:rPr>
            </w:pPr>
            <w:r w:rsidRPr="00C665A0">
              <w:rPr>
                <w:lang w:bidi="en-US"/>
              </w:rPr>
              <w:t xml:space="preserve">Extent of AW indicators e.g. </w:t>
            </w:r>
            <w:proofErr w:type="spellStart"/>
            <w:r w:rsidRPr="00C665A0">
              <w:rPr>
                <w:lang w:bidi="en-US"/>
              </w:rPr>
              <w:t>no</w:t>
            </w:r>
            <w:proofErr w:type="spellEnd"/>
            <w:r w:rsidRPr="00C665A0">
              <w:rPr>
                <w:lang w:bidi="en-US"/>
              </w:rPr>
              <w:t xml:space="preserve"> of veterans, ha of ground flora</w:t>
            </w:r>
          </w:p>
        </w:tc>
        <w:tc>
          <w:tcPr>
            <w:tcW w:w="1691" w:type="dxa"/>
            <w:tcBorders>
              <w:top w:val="dotted"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E57C1A3" w14:textId="3372277D" w:rsidR="00A032AB" w:rsidRPr="00C665A0" w:rsidRDefault="00A032AB" w:rsidP="00A032AB">
            <w:pPr>
              <w:rPr>
                <w:lang w:bidi="en-US"/>
              </w:rPr>
            </w:pPr>
            <w:r w:rsidRPr="00C665A0">
              <w:rPr>
                <w:lang w:bidi="en-US"/>
              </w:rPr>
              <w:t>Optional -Woodland Trust AW assessment</w:t>
            </w:r>
          </w:p>
        </w:tc>
        <w:tc>
          <w:tcPr>
            <w:tcW w:w="1913" w:type="dxa"/>
            <w:tcBorders>
              <w:top w:val="dotted"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57AC42C9" w14:textId="3D61B04A" w:rsidR="00A032AB" w:rsidRPr="00C665A0" w:rsidRDefault="00A032AB" w:rsidP="00A032AB">
            <w:pPr>
              <w:rPr>
                <w:lang w:bidi="en-US"/>
              </w:rPr>
            </w:pPr>
            <w:r w:rsidRPr="00C665A0">
              <w:rPr>
                <w:lang w:bidi="en-US"/>
              </w:rPr>
              <w:t>By year 5</w:t>
            </w:r>
          </w:p>
        </w:tc>
        <w:tc>
          <w:tcPr>
            <w:tcW w:w="1978" w:type="dxa"/>
            <w:tcBorders>
              <w:top w:val="dotted"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068AF82F" w14:textId="67B4E477" w:rsidR="00A032AB" w:rsidRPr="00C665A0" w:rsidRDefault="00A032AB" w:rsidP="00A032AB">
            <w:pPr>
              <w:rPr>
                <w:lang w:bidi="en-US"/>
              </w:rPr>
            </w:pPr>
            <w:r w:rsidRPr="00C665A0">
              <w:rPr>
                <w:lang w:bidi="en-US"/>
              </w:rPr>
              <w:t>Agent to arrange</w:t>
            </w:r>
          </w:p>
        </w:tc>
        <w:tc>
          <w:tcPr>
            <w:tcW w:w="3472" w:type="dxa"/>
            <w:tcBorders>
              <w:top w:val="dotted"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1ADA46A" w14:textId="77777777" w:rsidR="00A032AB" w:rsidRPr="00C665A0" w:rsidRDefault="00A032AB" w:rsidP="00A032AB">
            <w:pPr>
              <w:rPr>
                <w:lang w:bidi="en-US"/>
              </w:rPr>
            </w:pPr>
            <w:r w:rsidRPr="00C665A0">
              <w:rPr>
                <w:lang w:bidi="en-US"/>
              </w:rPr>
              <w:t>Submitted to RPA</w:t>
            </w:r>
          </w:p>
          <w:p w14:paraId="1D8941AA" w14:textId="77777777" w:rsidR="00A032AB" w:rsidRPr="00C665A0" w:rsidRDefault="00A032AB" w:rsidP="00A032AB">
            <w:pPr>
              <w:rPr>
                <w:lang w:bidi="en-US"/>
              </w:rPr>
            </w:pPr>
          </w:p>
          <w:p w14:paraId="35A8D15A" w14:textId="77777777" w:rsidR="00A032AB" w:rsidRPr="00C665A0" w:rsidRDefault="00A032AB" w:rsidP="00A032AB">
            <w:pPr>
              <w:rPr>
                <w:lang w:bidi="en-US"/>
              </w:rPr>
            </w:pPr>
            <w:r w:rsidRPr="00C665A0">
              <w:rPr>
                <w:lang w:bidi="en-US"/>
              </w:rPr>
              <w:t>Inform plan review year 5</w:t>
            </w:r>
          </w:p>
          <w:p w14:paraId="2874452F" w14:textId="77777777" w:rsidR="00A032AB" w:rsidRPr="00C665A0" w:rsidRDefault="00A032AB" w:rsidP="00A032AB">
            <w:pPr>
              <w:rPr>
                <w:lang w:bidi="en-US"/>
              </w:rPr>
            </w:pPr>
          </w:p>
          <w:p w14:paraId="1C5FCA6A" w14:textId="77777777" w:rsidR="00A032AB" w:rsidRPr="00C665A0" w:rsidRDefault="00A032AB" w:rsidP="00A032AB">
            <w:pPr>
              <w:rPr>
                <w:lang w:bidi="en-US"/>
              </w:rPr>
            </w:pPr>
          </w:p>
        </w:tc>
      </w:tr>
      <w:tr w:rsidR="00A032AB" w:rsidRPr="00A34ADA" w14:paraId="2711A9D3" w14:textId="77777777" w:rsidTr="00A032AB">
        <w:tc>
          <w:tcPr>
            <w:tcW w:w="3216"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7247E7C" w14:textId="01138586" w:rsidR="00A032AB" w:rsidRDefault="00A032AB" w:rsidP="00A032AB">
            <w:pPr>
              <w:rPr>
                <w:lang w:bidi="en-US"/>
              </w:rPr>
            </w:pPr>
            <w:r>
              <w:rPr>
                <w:lang w:bidi="en-US"/>
              </w:rPr>
              <w:t>Objective 4:</w:t>
            </w:r>
          </w:p>
          <w:p w14:paraId="70452B35" w14:textId="03F1DEFA" w:rsidR="00A032AB" w:rsidRPr="00A34ADA" w:rsidRDefault="00A032AB" w:rsidP="00A032AB">
            <w:pPr>
              <w:rPr>
                <w:lang w:bidi="en-US"/>
              </w:rPr>
            </w:pPr>
            <w:r w:rsidRPr="00D224C0">
              <w:rPr>
                <w:highlight w:val="lightGray"/>
                <w:lang w:bidi="en-US"/>
              </w:rPr>
              <w:fldChar w:fldCharType="begin"/>
            </w:r>
            <w:r w:rsidRPr="00D224C0">
              <w:rPr>
                <w:highlight w:val="lightGray"/>
                <w:lang w:bidi="en-US"/>
              </w:rPr>
              <w:instrText xml:space="preserve"> REF Objective4  \* MERGEFORMAT </w:instrText>
            </w:r>
            <w:r w:rsidRPr="00D224C0">
              <w:rPr>
                <w:highlight w:val="lightGray"/>
                <w:lang w:bidi="en-US"/>
              </w:rPr>
              <w:fldChar w:fldCharType="separate"/>
            </w:r>
            <w:r w:rsidR="00C665A0" w:rsidRPr="00C665A0">
              <w:rPr>
                <w:highlight w:val="lightGray"/>
              </w:rPr>
              <w:t xml:space="preserve">Improve </w:t>
            </w:r>
            <w:r w:rsidR="00C665A0" w:rsidRPr="00C665A0">
              <w:rPr>
                <w:b/>
                <w:bCs/>
                <w:highlight w:val="lightGray"/>
              </w:rPr>
              <w:t>resilience</w:t>
            </w:r>
            <w:r w:rsidR="00C665A0" w:rsidRPr="00C665A0">
              <w:rPr>
                <w:highlight w:val="lightGray"/>
              </w:rPr>
              <w:t xml:space="preserve"> of poplar plantations by addressing threats, selective thinning, encouraging natural </w:t>
            </w:r>
            <w:r w:rsidR="00C665A0" w:rsidRPr="00C665A0">
              <w:rPr>
                <w:highlight w:val="lightGray"/>
              </w:rPr>
              <w:lastRenderedPageBreak/>
              <w:t>regeneration and under-planting to increase species and structural diversity</w:t>
            </w:r>
            <w:r w:rsidRPr="00D224C0">
              <w:rPr>
                <w:highlight w:val="lightGray"/>
                <w:lang w:bidi="en-US"/>
              </w:rPr>
              <w:fldChar w:fldCharType="end"/>
            </w:r>
          </w:p>
        </w:tc>
        <w:tc>
          <w:tcPr>
            <w:tcW w:w="2439" w:type="dxa"/>
            <w:tcBorders>
              <w:top w:val="single"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28977ABB" w14:textId="672B6E90" w:rsidR="00A032AB" w:rsidRPr="00A34ADA" w:rsidRDefault="00A032AB" w:rsidP="00A032AB">
            <w:pPr>
              <w:rPr>
                <w:lang w:bidi="en-US"/>
              </w:rPr>
            </w:pPr>
            <w:r w:rsidRPr="0009271A">
              <w:rPr>
                <w:lang w:bidi="en-US"/>
              </w:rPr>
              <w:lastRenderedPageBreak/>
              <w:t>Management plan</w:t>
            </w:r>
            <w:r>
              <w:rPr>
                <w:lang w:bidi="en-US"/>
              </w:rPr>
              <w:t>/ CS</w:t>
            </w:r>
            <w:r w:rsidRPr="0009271A">
              <w:rPr>
                <w:lang w:bidi="en-US"/>
              </w:rPr>
              <w:t xml:space="preserve"> activities</w:t>
            </w:r>
          </w:p>
        </w:tc>
        <w:tc>
          <w:tcPr>
            <w:tcW w:w="1691" w:type="dxa"/>
            <w:tcBorders>
              <w:top w:val="single"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564C0FC1" w14:textId="3A92EFA6" w:rsidR="00A032AB" w:rsidRPr="00A34ADA" w:rsidRDefault="00A032AB" w:rsidP="00A032AB">
            <w:pPr>
              <w:rPr>
                <w:lang w:bidi="en-US"/>
              </w:rPr>
            </w:pPr>
            <w:r w:rsidRPr="0009271A">
              <w:rPr>
                <w:lang w:bidi="en-US"/>
              </w:rPr>
              <w:t>CS monitoring report</w:t>
            </w:r>
          </w:p>
        </w:tc>
        <w:tc>
          <w:tcPr>
            <w:tcW w:w="1913" w:type="dxa"/>
            <w:tcBorders>
              <w:top w:val="single"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3F054551" w14:textId="5BA9454D" w:rsidR="00A032AB" w:rsidRPr="00A34ADA" w:rsidRDefault="00A032AB" w:rsidP="00A032AB">
            <w:pPr>
              <w:rPr>
                <w:lang w:bidi="en-US"/>
              </w:rPr>
            </w:pPr>
            <w:r w:rsidRPr="0009271A">
              <w:rPr>
                <w:lang w:bidi="en-US"/>
              </w:rPr>
              <w:t>Years 5 and 9 of CS HT agreement</w:t>
            </w:r>
          </w:p>
        </w:tc>
        <w:tc>
          <w:tcPr>
            <w:tcW w:w="1978" w:type="dxa"/>
            <w:tcBorders>
              <w:top w:val="single"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484104F9" w14:textId="7CB49FAE" w:rsidR="00A032AB" w:rsidRPr="00A34ADA" w:rsidRDefault="00A032AB" w:rsidP="00A032AB">
            <w:pPr>
              <w:rPr>
                <w:lang w:bidi="en-US"/>
              </w:rPr>
            </w:pPr>
            <w:r w:rsidRPr="0009271A">
              <w:rPr>
                <w:lang w:bidi="en-US"/>
              </w:rPr>
              <w:t>Owner</w:t>
            </w:r>
          </w:p>
        </w:tc>
        <w:tc>
          <w:tcPr>
            <w:tcW w:w="3472" w:type="dxa"/>
            <w:tcBorders>
              <w:top w:val="single" w:sz="4" w:space="0" w:color="auto"/>
              <w:left w:val="single" w:sz="4" w:space="0" w:color="000000"/>
              <w:bottom w:val="dotted" w:sz="4" w:space="0" w:color="auto"/>
              <w:right w:val="single" w:sz="4" w:space="0" w:color="000000"/>
            </w:tcBorders>
            <w:tcMar>
              <w:top w:w="0" w:type="dxa"/>
              <w:left w:w="108" w:type="dxa"/>
              <w:bottom w:w="0" w:type="dxa"/>
              <w:right w:w="108" w:type="dxa"/>
            </w:tcMar>
          </w:tcPr>
          <w:p w14:paraId="0168A86A" w14:textId="2799C62C" w:rsidR="00A032AB" w:rsidRDefault="00A032AB" w:rsidP="00A032AB">
            <w:pPr>
              <w:rPr>
                <w:lang w:bidi="en-US"/>
              </w:rPr>
            </w:pPr>
            <w:r>
              <w:rPr>
                <w:lang w:bidi="en-US"/>
              </w:rPr>
              <w:t>As above</w:t>
            </w:r>
          </w:p>
        </w:tc>
      </w:tr>
      <w:tr w:rsidR="00A032AB" w:rsidRPr="00A34ADA" w14:paraId="4BEB5D6A" w14:textId="77777777" w:rsidTr="002308C9">
        <w:tc>
          <w:tcPr>
            <w:tcW w:w="3216" w:type="dxa"/>
            <w:vMerge/>
            <w:tcBorders>
              <w:left w:val="single" w:sz="4" w:space="0" w:color="000000"/>
              <w:bottom w:val="dotted" w:sz="4" w:space="0" w:color="000000"/>
              <w:right w:val="single" w:sz="4" w:space="0" w:color="000000"/>
            </w:tcBorders>
            <w:tcMar>
              <w:top w:w="0" w:type="dxa"/>
              <w:left w:w="108" w:type="dxa"/>
              <w:bottom w:w="0" w:type="dxa"/>
              <w:right w:w="108" w:type="dxa"/>
            </w:tcMar>
          </w:tcPr>
          <w:p w14:paraId="52975679" w14:textId="77777777" w:rsidR="00A032AB" w:rsidRDefault="00A032AB" w:rsidP="00A032AB">
            <w:pPr>
              <w:rPr>
                <w:lang w:bidi="en-US"/>
              </w:rPr>
            </w:pPr>
          </w:p>
        </w:tc>
        <w:tc>
          <w:tcPr>
            <w:tcW w:w="2439"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12DD4E2E" w14:textId="5D4245A4" w:rsidR="00A032AB" w:rsidRDefault="00A032AB" w:rsidP="00A032AB">
            <w:pPr>
              <w:rPr>
                <w:lang w:bidi="en-US"/>
              </w:rPr>
            </w:pPr>
            <w:r>
              <w:rPr>
                <w:lang w:bidi="en-US"/>
              </w:rPr>
              <w:t>Trees with disease symptoms</w:t>
            </w:r>
          </w:p>
        </w:tc>
        <w:tc>
          <w:tcPr>
            <w:tcW w:w="1691"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4F0CF59B" w14:textId="77336067" w:rsidR="00A032AB" w:rsidRDefault="00A032AB" w:rsidP="00A032AB">
            <w:pPr>
              <w:rPr>
                <w:lang w:bidi="en-US"/>
              </w:rPr>
            </w:pPr>
            <w:r>
              <w:rPr>
                <w:lang w:bidi="en-US"/>
              </w:rPr>
              <w:t>Visual</w:t>
            </w:r>
          </w:p>
        </w:tc>
        <w:tc>
          <w:tcPr>
            <w:tcW w:w="1913"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3F370C4E" w14:textId="7A08BE91" w:rsidR="00A032AB" w:rsidRDefault="00A032AB" w:rsidP="00A032AB">
            <w:pPr>
              <w:rPr>
                <w:lang w:bidi="en-US"/>
              </w:rPr>
            </w:pPr>
            <w:r>
              <w:rPr>
                <w:lang w:bidi="en-US"/>
              </w:rPr>
              <w:t xml:space="preserve">All times, but at least annual </w:t>
            </w:r>
          </w:p>
        </w:tc>
        <w:tc>
          <w:tcPr>
            <w:tcW w:w="1978"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3DDFF3BD" w14:textId="0EDB323E" w:rsidR="00A032AB" w:rsidRDefault="00A032AB" w:rsidP="00A032AB">
            <w:pPr>
              <w:rPr>
                <w:lang w:bidi="en-US"/>
              </w:rPr>
            </w:pPr>
            <w:r>
              <w:rPr>
                <w:lang w:bidi="en-US"/>
              </w:rPr>
              <w:t>Owner</w:t>
            </w:r>
          </w:p>
        </w:tc>
        <w:tc>
          <w:tcPr>
            <w:tcW w:w="347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tcPr>
          <w:p w14:paraId="5396669C" w14:textId="3272389C" w:rsidR="00A032AB" w:rsidRDefault="00A032AB" w:rsidP="00A032AB">
            <w:pPr>
              <w:rPr>
                <w:lang w:bidi="en-US"/>
              </w:rPr>
            </w:pPr>
            <w:r w:rsidRPr="00A34ADA">
              <w:rPr>
                <w:lang w:bidi="en-US"/>
              </w:rPr>
              <w:t>Suspected instances to be reported to FC</w:t>
            </w:r>
            <w:r>
              <w:rPr>
                <w:lang w:bidi="en-US"/>
              </w:rPr>
              <w:t>/ FR</w:t>
            </w:r>
            <w:r w:rsidRPr="00A34ADA">
              <w:rPr>
                <w:lang w:bidi="en-US"/>
              </w:rPr>
              <w:t xml:space="preserve"> as appropriate (via </w:t>
            </w:r>
            <w:proofErr w:type="spellStart"/>
            <w:r w:rsidRPr="00A34ADA">
              <w:rPr>
                <w:lang w:bidi="en-US"/>
              </w:rPr>
              <w:t>TreeAlert</w:t>
            </w:r>
            <w:proofErr w:type="spellEnd"/>
            <w:r w:rsidRPr="00A34ADA">
              <w:rPr>
                <w:lang w:bidi="en-US"/>
              </w:rPr>
              <w:t>)</w:t>
            </w:r>
          </w:p>
        </w:tc>
      </w:tr>
      <w:tr w:rsidR="00A032AB" w:rsidRPr="00A34ADA" w14:paraId="2BEEF88C" w14:textId="77777777" w:rsidTr="002308C9">
        <w:tc>
          <w:tcPr>
            <w:tcW w:w="3216" w:type="dxa"/>
            <w:vMerge/>
            <w:tcBorders>
              <w:top w:val="dotted" w:sz="4" w:space="0" w:color="000000"/>
              <w:left w:val="single" w:sz="4" w:space="0" w:color="000000"/>
              <w:right w:val="single" w:sz="4" w:space="0" w:color="000000"/>
            </w:tcBorders>
            <w:tcMar>
              <w:top w:w="0" w:type="dxa"/>
              <w:left w:w="108" w:type="dxa"/>
              <w:bottom w:w="0" w:type="dxa"/>
              <w:right w:w="108" w:type="dxa"/>
            </w:tcMar>
          </w:tcPr>
          <w:p w14:paraId="524D4E26" w14:textId="77777777" w:rsidR="00A032AB" w:rsidRDefault="00A032AB" w:rsidP="00A032AB">
            <w:pPr>
              <w:rPr>
                <w:lang w:bidi="en-US"/>
              </w:rPr>
            </w:pPr>
          </w:p>
        </w:tc>
        <w:tc>
          <w:tcPr>
            <w:tcW w:w="2439"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83ABF" w14:textId="77777777" w:rsidR="00A032AB" w:rsidRDefault="00A032AB" w:rsidP="00A032AB">
            <w:pPr>
              <w:rPr>
                <w:lang w:bidi="en-US"/>
              </w:rPr>
            </w:pPr>
            <w:r>
              <w:rPr>
                <w:lang w:bidi="en-US"/>
              </w:rPr>
              <w:t>Age diversity</w:t>
            </w:r>
          </w:p>
          <w:p w14:paraId="7562A200" w14:textId="77777777" w:rsidR="00A032AB" w:rsidRDefault="00A032AB" w:rsidP="00A032AB">
            <w:pPr>
              <w:rPr>
                <w:lang w:bidi="en-US"/>
              </w:rPr>
            </w:pPr>
          </w:p>
          <w:p w14:paraId="7ABBE3BD" w14:textId="63EDDA80" w:rsidR="00A032AB" w:rsidRDefault="00A032AB" w:rsidP="00A032AB">
            <w:pPr>
              <w:rPr>
                <w:lang w:bidi="en-US"/>
              </w:rPr>
            </w:pPr>
            <w:r>
              <w:rPr>
                <w:lang w:bidi="en-US"/>
              </w:rPr>
              <w:t>Establishment of young trees and recruitment to canopy</w:t>
            </w:r>
          </w:p>
        </w:tc>
        <w:tc>
          <w:tcPr>
            <w:tcW w:w="1691"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CC4FF" w14:textId="36E44E1F" w:rsidR="00A032AB" w:rsidRDefault="00A032AB" w:rsidP="00A032AB">
            <w:pPr>
              <w:rPr>
                <w:lang w:bidi="en-US"/>
              </w:rPr>
            </w:pPr>
            <w:r>
              <w:rPr>
                <w:lang w:bidi="en-US"/>
              </w:rPr>
              <w:t>Inventory</w:t>
            </w:r>
          </w:p>
        </w:tc>
        <w:tc>
          <w:tcPr>
            <w:tcW w:w="1913"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E1D84" w14:textId="15CCF419" w:rsidR="00A032AB" w:rsidRPr="00A34ADA" w:rsidRDefault="00A032AB" w:rsidP="00A032AB">
            <w:pPr>
              <w:rPr>
                <w:lang w:bidi="en-US"/>
              </w:rPr>
            </w:pPr>
            <w:r>
              <w:rPr>
                <w:lang w:bidi="en-US"/>
              </w:rPr>
              <w:t>Year 10</w:t>
            </w:r>
          </w:p>
        </w:tc>
        <w:tc>
          <w:tcPr>
            <w:tcW w:w="1978"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F113F" w14:textId="7FB526B8" w:rsidR="00A032AB" w:rsidRPr="00A34ADA" w:rsidRDefault="00A032AB" w:rsidP="00A032AB">
            <w:pPr>
              <w:rPr>
                <w:lang w:bidi="en-US"/>
              </w:rPr>
            </w:pPr>
            <w:r>
              <w:rPr>
                <w:lang w:bidi="en-US"/>
              </w:rPr>
              <w:t>Owner</w:t>
            </w:r>
          </w:p>
        </w:tc>
        <w:tc>
          <w:tcPr>
            <w:tcW w:w="3472"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388CE" w14:textId="77777777" w:rsidR="00A032AB" w:rsidRDefault="00A032AB" w:rsidP="00A032AB">
            <w:pPr>
              <w:rPr>
                <w:lang w:bidi="en-US"/>
              </w:rPr>
            </w:pPr>
            <w:r>
              <w:rPr>
                <w:lang w:bidi="en-US"/>
              </w:rPr>
              <w:t>Inform new plan</w:t>
            </w:r>
          </w:p>
          <w:p w14:paraId="48ED5315" w14:textId="77777777" w:rsidR="00A032AB" w:rsidRDefault="00A032AB" w:rsidP="00A032AB">
            <w:pPr>
              <w:rPr>
                <w:lang w:bidi="en-US"/>
              </w:rPr>
            </w:pPr>
          </w:p>
          <w:p w14:paraId="00C54B86" w14:textId="7B9D7663" w:rsidR="00A032AB" w:rsidRDefault="00A032AB" w:rsidP="00A032AB">
            <w:pPr>
              <w:rPr>
                <w:lang w:bidi="en-US"/>
              </w:rPr>
            </w:pPr>
            <w:r>
              <w:rPr>
                <w:lang w:bidi="en-US"/>
              </w:rPr>
              <w:t>Deer and squirrel control adjusted accordingly</w:t>
            </w:r>
          </w:p>
        </w:tc>
      </w:tr>
      <w:tr w:rsidR="00A032AB" w:rsidRPr="00A34ADA" w14:paraId="7B9ED5E6" w14:textId="77777777" w:rsidTr="00BA3C6B">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54213" w14:textId="77777777" w:rsidR="00A032AB" w:rsidRDefault="00A032AB" w:rsidP="00A032AB">
            <w:pPr>
              <w:rPr>
                <w:lang w:bidi="en-US"/>
              </w:rPr>
            </w:pPr>
            <w:r>
              <w:rPr>
                <w:lang w:bidi="en-US"/>
              </w:rPr>
              <w:t>Objective 5:</w:t>
            </w:r>
          </w:p>
          <w:p w14:paraId="6BACC9C9" w14:textId="1546B98D" w:rsidR="00A032AB" w:rsidRPr="00A34ADA" w:rsidRDefault="00A032AB" w:rsidP="00A032AB">
            <w:pPr>
              <w:rPr>
                <w:lang w:bidi="en-US"/>
              </w:rPr>
            </w:pPr>
            <w:r w:rsidRPr="00D224C0">
              <w:rPr>
                <w:highlight w:val="lightGray"/>
                <w:lang w:bidi="en-US"/>
              </w:rPr>
              <w:fldChar w:fldCharType="begin"/>
            </w:r>
            <w:r w:rsidRPr="00D224C0">
              <w:rPr>
                <w:highlight w:val="lightGray"/>
                <w:lang w:bidi="en-US"/>
              </w:rPr>
              <w:instrText xml:space="preserve"> REF Objective5  \* MERGEFORMAT </w:instrText>
            </w:r>
            <w:r w:rsidRPr="00D224C0">
              <w:rPr>
                <w:highlight w:val="lightGray"/>
                <w:lang w:bidi="en-US"/>
              </w:rPr>
              <w:fldChar w:fldCharType="separate"/>
            </w:r>
            <w:r w:rsidRPr="00300C1C">
              <w:rPr>
                <w:highlight w:val="lightGray"/>
              </w:rPr>
              <w:t xml:space="preserve">Enhance local landscape, and provide amenity value for the owners by selective thinning and felling to increase structural diversity </w:t>
            </w:r>
            <w:r w:rsidRPr="00D224C0">
              <w:rPr>
                <w:highlight w:val="lightGray"/>
                <w:lang w:bidi="en-US"/>
              </w:rPr>
              <w:fldChar w:fldCharType="end"/>
            </w:r>
          </w:p>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609F5" w14:textId="3010B306" w:rsidR="00A032AB" w:rsidRPr="00A34ADA" w:rsidRDefault="00A032AB" w:rsidP="00A032AB">
            <w:pPr>
              <w:rPr>
                <w:lang w:bidi="en-US"/>
              </w:rPr>
            </w:pPr>
            <w:r>
              <w:rPr>
                <w:lang w:bidi="en-US"/>
              </w:rPr>
              <w:t>As above</w:t>
            </w:r>
          </w:p>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8EDD1" w14:textId="26953357" w:rsidR="00A032AB" w:rsidRPr="00A34ADA" w:rsidRDefault="00A032AB" w:rsidP="00A032AB">
            <w:pPr>
              <w:rPr>
                <w:lang w:bidi="en-US"/>
              </w:rPr>
            </w:pPr>
            <w:r>
              <w:rPr>
                <w:lang w:bidi="en-US"/>
              </w:rPr>
              <w:t>As above</w:t>
            </w:r>
          </w:p>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867C2" w14:textId="1C54C8C7" w:rsidR="00A032AB" w:rsidRPr="00A34ADA" w:rsidRDefault="00A032AB" w:rsidP="00A032AB">
            <w:pPr>
              <w:rPr>
                <w:lang w:bidi="en-US"/>
              </w:rPr>
            </w:pPr>
            <w:r>
              <w:rPr>
                <w:lang w:bidi="en-US"/>
              </w:rPr>
              <w:t>As above</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148A1" w14:textId="1B8B2B43" w:rsidR="00A032AB" w:rsidRPr="00A34ADA" w:rsidRDefault="00A032AB" w:rsidP="00A032AB">
            <w:pPr>
              <w:rPr>
                <w:lang w:bidi="en-US"/>
              </w:rPr>
            </w:pPr>
            <w:r>
              <w:rPr>
                <w:lang w:bidi="en-US"/>
              </w:rPr>
              <w:t>Owner</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C2972" w14:textId="58591205" w:rsidR="00A032AB" w:rsidRDefault="00A032AB" w:rsidP="00A032AB">
            <w:pPr>
              <w:rPr>
                <w:lang w:bidi="en-US"/>
              </w:rPr>
            </w:pPr>
            <w:r>
              <w:rPr>
                <w:lang w:bidi="en-US"/>
              </w:rPr>
              <w:t>As above</w:t>
            </w:r>
          </w:p>
        </w:tc>
      </w:tr>
      <w:tr w:rsidR="00A032AB" w:rsidRPr="00A34ADA" w14:paraId="448F45B3" w14:textId="77777777" w:rsidTr="00BA3C6B">
        <w:tc>
          <w:tcPr>
            <w:tcW w:w="321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096ACB8" w14:textId="2DEF38CC" w:rsidR="00A032AB" w:rsidRDefault="00A032AB" w:rsidP="00A032AB">
            <w:pPr>
              <w:rPr>
                <w:lang w:bidi="en-US"/>
              </w:rPr>
            </w:pPr>
            <w:r>
              <w:rPr>
                <w:lang w:bidi="en-US"/>
              </w:rPr>
              <w:t>Objective 6:</w:t>
            </w:r>
          </w:p>
          <w:p w14:paraId="595969F2" w14:textId="54683A70" w:rsidR="00A032AB" w:rsidRPr="00A34ADA" w:rsidRDefault="00A032AB" w:rsidP="00A032AB">
            <w:pPr>
              <w:rPr>
                <w:lang w:bidi="en-US"/>
              </w:rPr>
            </w:pPr>
            <w:r w:rsidRPr="00D224C0">
              <w:rPr>
                <w:highlight w:val="lightGray"/>
                <w:lang w:bidi="en-US"/>
              </w:rPr>
              <w:fldChar w:fldCharType="begin"/>
            </w:r>
            <w:r w:rsidRPr="00D224C0">
              <w:rPr>
                <w:highlight w:val="lightGray"/>
                <w:lang w:bidi="en-US"/>
              </w:rPr>
              <w:instrText xml:space="preserve"> REF Objective6  \* MERGEFORMAT </w:instrText>
            </w:r>
            <w:r w:rsidRPr="00D224C0">
              <w:rPr>
                <w:highlight w:val="lightGray"/>
                <w:lang w:bidi="en-US"/>
              </w:rPr>
              <w:fldChar w:fldCharType="separate"/>
            </w:r>
            <w:r w:rsidRPr="00300C1C">
              <w:rPr>
                <w:highlight w:val="lightGray"/>
              </w:rPr>
              <w:t>Improve timber quality and provide small quantities of usable wood to support farm business and local economy by selective thinning and felling</w:t>
            </w:r>
            <w:r w:rsidRPr="00D224C0">
              <w:rPr>
                <w:highlight w:val="lightGray"/>
                <w:lang w:bidi="en-US"/>
              </w:rPr>
              <w:fldChar w:fldCharType="end"/>
            </w:r>
          </w:p>
        </w:tc>
        <w:tc>
          <w:tcPr>
            <w:tcW w:w="243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170341C" w14:textId="77777777" w:rsidR="00A032AB" w:rsidRPr="00A34ADA" w:rsidRDefault="00A032AB" w:rsidP="00A032AB">
            <w:pPr>
              <w:rPr>
                <w:lang w:bidi="en-US"/>
              </w:rPr>
            </w:pPr>
            <w:r>
              <w:rPr>
                <w:lang w:bidi="en-US"/>
              </w:rPr>
              <w:t>Wood</w:t>
            </w:r>
            <w:r w:rsidRPr="00A34ADA">
              <w:rPr>
                <w:lang w:bidi="en-US"/>
              </w:rPr>
              <w:t xml:space="preserve"> </w:t>
            </w:r>
            <w:r>
              <w:rPr>
                <w:lang w:bidi="en-US"/>
              </w:rPr>
              <w:t>harvested and sold</w:t>
            </w:r>
          </w:p>
          <w:p w14:paraId="488BD4A9" w14:textId="77777777" w:rsidR="00A032AB" w:rsidRDefault="00A032AB" w:rsidP="00A032AB">
            <w:pPr>
              <w:rPr>
                <w:lang w:bidi="en-US"/>
              </w:rPr>
            </w:pPr>
          </w:p>
          <w:p w14:paraId="376A43F8" w14:textId="77777777" w:rsidR="00A032AB" w:rsidRDefault="00A032AB" w:rsidP="00A032AB">
            <w:pPr>
              <w:rPr>
                <w:lang w:bidi="en-US"/>
              </w:rPr>
            </w:pPr>
          </w:p>
          <w:p w14:paraId="02BE479B" w14:textId="77777777" w:rsidR="00A032AB" w:rsidRPr="00A34ADA" w:rsidRDefault="00A032AB" w:rsidP="00A032AB">
            <w:pPr>
              <w:rPr>
                <w:lang w:bidi="en-US"/>
              </w:rPr>
            </w:pPr>
          </w:p>
          <w:p w14:paraId="564256C2" w14:textId="4DB7060E" w:rsidR="00A032AB" w:rsidRPr="00A34ADA" w:rsidRDefault="00A032AB" w:rsidP="00A032AB">
            <w:pPr>
              <w:rPr>
                <w:lang w:bidi="en-US"/>
              </w:rPr>
            </w:pPr>
          </w:p>
        </w:tc>
        <w:tc>
          <w:tcPr>
            <w:tcW w:w="1691"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6C6ADBC" w14:textId="77777777" w:rsidR="00A032AB" w:rsidRDefault="00A032AB" w:rsidP="00A032AB">
            <w:pPr>
              <w:rPr>
                <w:lang w:bidi="en-US"/>
              </w:rPr>
            </w:pPr>
            <w:r w:rsidRPr="00A34ADA">
              <w:rPr>
                <w:lang w:bidi="en-US"/>
              </w:rPr>
              <w:t>Timber sales</w:t>
            </w:r>
            <w:r>
              <w:rPr>
                <w:lang w:bidi="en-US"/>
              </w:rPr>
              <w:t>/ accounts</w:t>
            </w:r>
          </w:p>
          <w:p w14:paraId="6F03FCF4" w14:textId="77777777" w:rsidR="00A032AB" w:rsidRPr="00A34ADA" w:rsidRDefault="00A032AB" w:rsidP="00A032AB">
            <w:pPr>
              <w:rPr>
                <w:lang w:bidi="en-US"/>
              </w:rPr>
            </w:pPr>
          </w:p>
          <w:p w14:paraId="4A073541" w14:textId="58CDB5DC" w:rsidR="00A032AB" w:rsidRPr="00A34ADA" w:rsidRDefault="00A032AB" w:rsidP="00A032AB">
            <w:pPr>
              <w:rPr>
                <w:lang w:bidi="en-US"/>
              </w:rPr>
            </w:pPr>
          </w:p>
        </w:tc>
        <w:tc>
          <w:tcPr>
            <w:tcW w:w="191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773136D6" w14:textId="77777777" w:rsidR="00A032AB" w:rsidRPr="00A34ADA" w:rsidRDefault="00A032AB" w:rsidP="00A032AB">
            <w:pPr>
              <w:rPr>
                <w:lang w:bidi="en-US"/>
              </w:rPr>
            </w:pPr>
            <w:r>
              <w:rPr>
                <w:lang w:bidi="en-US"/>
              </w:rPr>
              <w:t>At year 5</w:t>
            </w:r>
          </w:p>
          <w:p w14:paraId="36119FFC" w14:textId="77777777" w:rsidR="00A032AB" w:rsidRPr="00A34ADA" w:rsidRDefault="00A032AB" w:rsidP="00A032AB">
            <w:pPr>
              <w:rPr>
                <w:lang w:bidi="en-US"/>
              </w:rPr>
            </w:pPr>
          </w:p>
          <w:p w14:paraId="1192E438" w14:textId="070C1FEB" w:rsidR="00A032AB" w:rsidRPr="00A34ADA" w:rsidRDefault="00A032AB" w:rsidP="00A032AB">
            <w:pPr>
              <w:rPr>
                <w:lang w:bidi="en-US"/>
              </w:rPr>
            </w:pPr>
          </w:p>
        </w:tc>
        <w:tc>
          <w:tcPr>
            <w:tcW w:w="19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B49F782" w14:textId="179B00EA" w:rsidR="00A032AB" w:rsidRPr="00A34ADA" w:rsidRDefault="00A032AB" w:rsidP="00A032AB">
            <w:pPr>
              <w:rPr>
                <w:lang w:bidi="en-US"/>
              </w:rPr>
            </w:pPr>
            <w:r>
              <w:rPr>
                <w:lang w:bidi="en-US"/>
              </w:rPr>
              <w:t>Own</w:t>
            </w:r>
            <w:r w:rsidRPr="00A34ADA">
              <w:rPr>
                <w:lang w:bidi="en-US"/>
              </w:rPr>
              <w:t>er</w:t>
            </w:r>
          </w:p>
        </w:tc>
        <w:tc>
          <w:tcPr>
            <w:tcW w:w="347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0C94C015" w14:textId="77777777" w:rsidR="00A032AB" w:rsidRPr="00A34ADA" w:rsidRDefault="00A032AB" w:rsidP="00A032AB">
            <w:pPr>
              <w:rPr>
                <w:lang w:bidi="en-US"/>
              </w:rPr>
            </w:pPr>
            <w:r>
              <w:rPr>
                <w:lang w:bidi="en-US"/>
              </w:rPr>
              <w:t>Inform thinning and harvesting programme</w:t>
            </w:r>
          </w:p>
          <w:p w14:paraId="419993B6" w14:textId="77777777" w:rsidR="00A032AB" w:rsidRPr="00A34ADA" w:rsidRDefault="00A032AB" w:rsidP="00A032AB">
            <w:pPr>
              <w:rPr>
                <w:lang w:bidi="en-US"/>
              </w:rPr>
            </w:pPr>
          </w:p>
          <w:p w14:paraId="3BC47BCB" w14:textId="77777777" w:rsidR="00A032AB" w:rsidRDefault="00A032AB" w:rsidP="00A032AB">
            <w:pPr>
              <w:rPr>
                <w:lang w:bidi="en-US"/>
              </w:rPr>
            </w:pPr>
          </w:p>
          <w:p w14:paraId="7BCDE9F1" w14:textId="77777777" w:rsidR="00A032AB" w:rsidRDefault="00A032AB" w:rsidP="00A032AB">
            <w:pPr>
              <w:rPr>
                <w:lang w:bidi="en-US"/>
              </w:rPr>
            </w:pPr>
          </w:p>
          <w:p w14:paraId="2594C288" w14:textId="77777777" w:rsidR="00A032AB" w:rsidRDefault="00A032AB" w:rsidP="00A032AB">
            <w:pPr>
              <w:rPr>
                <w:lang w:bidi="en-US"/>
              </w:rPr>
            </w:pPr>
          </w:p>
          <w:p w14:paraId="56F7982C" w14:textId="77777777" w:rsidR="00A032AB" w:rsidRPr="00A34ADA" w:rsidRDefault="00A032AB" w:rsidP="00A032AB">
            <w:pPr>
              <w:rPr>
                <w:lang w:bidi="en-US"/>
              </w:rPr>
            </w:pPr>
          </w:p>
          <w:p w14:paraId="6FA914C9" w14:textId="307ED3EC" w:rsidR="00A032AB" w:rsidRDefault="00A032AB" w:rsidP="00A032AB">
            <w:pPr>
              <w:rPr>
                <w:lang w:bidi="en-US"/>
              </w:rPr>
            </w:pPr>
          </w:p>
        </w:tc>
      </w:tr>
    </w:tbl>
    <w:p w14:paraId="0946727F" w14:textId="77777777" w:rsidR="008A1564" w:rsidRDefault="008A1564"/>
    <w:p w14:paraId="22E98059" w14:textId="77777777" w:rsidR="00D224C0" w:rsidRPr="00D224C0" w:rsidRDefault="00D224C0">
      <w:pPr>
        <w:rPr>
          <w:i/>
          <w:iCs/>
        </w:rPr>
      </w:pPr>
    </w:p>
    <w:p w14:paraId="18B9BE26" w14:textId="77777777" w:rsidR="007F3015" w:rsidRDefault="007F3015">
      <w:pPr>
        <w:jc w:val="both"/>
        <w:rPr>
          <w:lang w:bidi="en-US"/>
        </w:rPr>
        <w:sectPr w:rsidR="007F3015" w:rsidSect="00597DF9">
          <w:headerReference w:type="default" r:id="rId84"/>
          <w:pgSz w:w="16840" w:h="11907" w:orient="landscape"/>
          <w:pgMar w:top="1843" w:right="1134" w:bottom="1134" w:left="1134" w:header="720" w:footer="720" w:gutter="0"/>
          <w:cols w:space="720"/>
        </w:sectPr>
      </w:pPr>
    </w:p>
    <w:p w14:paraId="28C06969" w14:textId="77777777" w:rsidR="007F3015" w:rsidRDefault="00A454B9" w:rsidP="0047630F">
      <w:pPr>
        <w:pStyle w:val="Heading1FC"/>
        <w:spacing w:before="0" w:after="0" w:line="240" w:lineRule="atLeast"/>
        <w:rPr>
          <w:b/>
          <w:sz w:val="36"/>
        </w:rPr>
      </w:pPr>
      <w:bookmarkStart w:id="61" w:name="_Toc181705416"/>
      <w:r>
        <w:rPr>
          <w:b/>
          <w:sz w:val="36"/>
        </w:rPr>
        <w:lastRenderedPageBreak/>
        <w:t>UK Forestry Standard woodland plan assessment</w:t>
      </w:r>
      <w:bookmarkEnd w:id="61"/>
    </w:p>
    <w:p w14:paraId="78989E0F" w14:textId="4CFEEBC5" w:rsidR="007F3015" w:rsidRPr="0047630F" w:rsidRDefault="00A454B9">
      <w:pPr>
        <w:pStyle w:val="Heading1FC"/>
        <w:spacing w:before="0" w:line="240" w:lineRule="atLeast"/>
        <w:rPr>
          <w:bCs w:val="0"/>
        </w:rPr>
      </w:pPr>
      <w:bookmarkStart w:id="62" w:name="_Toc124792507"/>
      <w:bookmarkStart w:id="63" w:name="_Toc181705417"/>
      <w:r w:rsidRPr="0047630F">
        <w:rPr>
          <w:bCs w:val="0"/>
          <w:sz w:val="24"/>
        </w:rPr>
        <w:t>For F</w:t>
      </w:r>
      <w:r w:rsidR="0047630F">
        <w:rPr>
          <w:bCs w:val="0"/>
          <w:sz w:val="24"/>
        </w:rPr>
        <w:t xml:space="preserve">orestry </w:t>
      </w:r>
      <w:r w:rsidRPr="0047630F">
        <w:rPr>
          <w:bCs w:val="0"/>
          <w:sz w:val="24"/>
        </w:rPr>
        <w:t>C</w:t>
      </w:r>
      <w:r w:rsidR="0047630F">
        <w:rPr>
          <w:bCs w:val="0"/>
          <w:sz w:val="24"/>
        </w:rPr>
        <w:t>ommission</w:t>
      </w:r>
      <w:r w:rsidRPr="0047630F">
        <w:rPr>
          <w:bCs w:val="0"/>
          <w:sz w:val="24"/>
        </w:rPr>
        <w:t xml:space="preserve"> office use and approval only:</w:t>
      </w:r>
      <w:bookmarkEnd w:id="62"/>
      <w:bookmarkEnd w:id="63"/>
    </w:p>
    <w:tbl>
      <w:tblPr>
        <w:tblW w:w="14850" w:type="dxa"/>
        <w:tblLayout w:type="fixed"/>
        <w:tblCellMar>
          <w:left w:w="10" w:type="dxa"/>
          <w:right w:w="10" w:type="dxa"/>
        </w:tblCellMar>
        <w:tblLook w:val="04A0" w:firstRow="1" w:lastRow="0" w:firstColumn="1" w:lastColumn="0" w:noHBand="0" w:noVBand="1"/>
      </w:tblPr>
      <w:tblGrid>
        <w:gridCol w:w="4077"/>
        <w:gridCol w:w="4627"/>
        <w:gridCol w:w="1327"/>
        <w:gridCol w:w="4819"/>
      </w:tblGrid>
      <w:tr w:rsidR="007F3015" w14:paraId="152EFE3C" w14:textId="77777777">
        <w:trPr>
          <w:trHeight w:val="538"/>
        </w:trPr>
        <w:tc>
          <w:tcPr>
            <w:tcW w:w="4077" w:type="dxa"/>
            <w:tcBorders>
              <w:top w:val="single" w:sz="4" w:space="0" w:color="000000"/>
              <w:left w:val="single" w:sz="4" w:space="0" w:color="000000"/>
              <w:bottom w:val="single" w:sz="4" w:space="0" w:color="000000"/>
              <w:right w:val="single" w:sz="4" w:space="0" w:color="000000"/>
            </w:tcBorders>
            <w:shd w:val="clear" w:color="auto" w:fill="C2D69B"/>
            <w:tcMar>
              <w:top w:w="0" w:type="dxa"/>
              <w:left w:w="57" w:type="dxa"/>
              <w:bottom w:w="0" w:type="dxa"/>
              <w:right w:w="57" w:type="dxa"/>
            </w:tcMar>
            <w:vAlign w:val="center"/>
          </w:tcPr>
          <w:p w14:paraId="11F49924" w14:textId="77777777" w:rsidR="007F3015" w:rsidRDefault="00A454B9">
            <w:pPr>
              <w:rPr>
                <w:b/>
                <w:lang w:eastAsia="en-GB"/>
              </w:rPr>
            </w:pPr>
            <w:r>
              <w:rPr>
                <w:b/>
                <w:lang w:eastAsia="en-GB"/>
              </w:rPr>
              <w:t>UKFS management plan criteria</w:t>
            </w:r>
          </w:p>
        </w:tc>
        <w:tc>
          <w:tcPr>
            <w:tcW w:w="4627" w:type="dxa"/>
            <w:tcBorders>
              <w:top w:val="single" w:sz="4" w:space="0" w:color="000000"/>
              <w:left w:val="single" w:sz="4" w:space="0" w:color="000000"/>
              <w:bottom w:val="single" w:sz="4" w:space="0" w:color="000000"/>
              <w:right w:val="single" w:sz="4" w:space="0" w:color="000000"/>
            </w:tcBorders>
            <w:shd w:val="clear" w:color="auto" w:fill="C2D69B"/>
            <w:tcMar>
              <w:top w:w="0" w:type="dxa"/>
              <w:left w:w="57" w:type="dxa"/>
              <w:bottom w:w="0" w:type="dxa"/>
              <w:right w:w="57" w:type="dxa"/>
            </w:tcMar>
            <w:vAlign w:val="center"/>
          </w:tcPr>
          <w:p w14:paraId="6FA3BEEF" w14:textId="77777777" w:rsidR="007F3015" w:rsidRDefault="00A454B9">
            <w:pPr>
              <w:rPr>
                <w:b/>
                <w:lang w:eastAsia="en-GB"/>
              </w:rPr>
            </w:pPr>
            <w:r>
              <w:rPr>
                <w:b/>
                <w:lang w:eastAsia="en-GB"/>
              </w:rPr>
              <w:t>Minimum approval requirements</w:t>
            </w:r>
          </w:p>
        </w:tc>
        <w:tc>
          <w:tcPr>
            <w:tcW w:w="1327" w:type="dxa"/>
            <w:tcBorders>
              <w:top w:val="single" w:sz="4" w:space="0" w:color="000000"/>
              <w:left w:val="single" w:sz="4" w:space="0" w:color="000000"/>
              <w:bottom w:val="single" w:sz="4" w:space="0" w:color="000000"/>
              <w:right w:val="single" w:sz="4" w:space="0" w:color="000000"/>
            </w:tcBorders>
            <w:shd w:val="clear" w:color="auto" w:fill="C2D69B"/>
            <w:tcMar>
              <w:top w:w="0" w:type="dxa"/>
              <w:left w:w="57" w:type="dxa"/>
              <w:bottom w:w="0" w:type="dxa"/>
              <w:right w:w="57" w:type="dxa"/>
            </w:tcMar>
            <w:vAlign w:val="center"/>
          </w:tcPr>
          <w:p w14:paraId="77E0D440" w14:textId="77777777" w:rsidR="007F3015" w:rsidRDefault="00A454B9">
            <w:pPr>
              <w:rPr>
                <w:b/>
                <w:lang w:eastAsia="en-GB"/>
              </w:rPr>
            </w:pPr>
            <w:r>
              <w:rPr>
                <w:b/>
                <w:lang w:eastAsia="en-GB"/>
              </w:rPr>
              <w:t>Achieved</w:t>
            </w:r>
          </w:p>
        </w:tc>
        <w:tc>
          <w:tcPr>
            <w:tcW w:w="4819" w:type="dxa"/>
            <w:tcBorders>
              <w:top w:val="single" w:sz="4" w:space="0" w:color="000000"/>
              <w:left w:val="single" w:sz="4" w:space="0" w:color="000000"/>
              <w:bottom w:val="single" w:sz="4" w:space="0" w:color="000000"/>
              <w:right w:val="single" w:sz="4" w:space="0" w:color="000000"/>
            </w:tcBorders>
            <w:shd w:val="clear" w:color="auto" w:fill="C2D69B"/>
            <w:tcMar>
              <w:top w:w="0" w:type="dxa"/>
              <w:left w:w="57" w:type="dxa"/>
              <w:bottom w:w="0" w:type="dxa"/>
              <w:right w:w="57" w:type="dxa"/>
            </w:tcMar>
            <w:vAlign w:val="center"/>
          </w:tcPr>
          <w:p w14:paraId="073B9E27" w14:textId="77777777" w:rsidR="007F3015" w:rsidRDefault="00A454B9">
            <w:pPr>
              <w:rPr>
                <w:b/>
                <w:lang w:eastAsia="en-GB"/>
              </w:rPr>
            </w:pPr>
            <w:r>
              <w:rPr>
                <w:b/>
                <w:lang w:eastAsia="en-GB"/>
              </w:rPr>
              <w:t>Review notes</w:t>
            </w:r>
          </w:p>
        </w:tc>
      </w:tr>
      <w:tr w:rsidR="007F3015" w14:paraId="59C78313" w14:textId="77777777">
        <w:tc>
          <w:tcPr>
            <w:tcW w:w="40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6DC02E3" w14:textId="126EB25D" w:rsidR="007F3015" w:rsidRPr="00597DF9" w:rsidRDefault="00A454B9">
            <w:pPr>
              <w:spacing w:line="280" w:lineRule="atLeast"/>
              <w:contextualSpacing/>
              <w:rPr>
                <w:b/>
                <w:lang w:eastAsia="en-GB"/>
              </w:rPr>
            </w:pPr>
            <w:r w:rsidRPr="00597DF9">
              <w:rPr>
                <w:b/>
                <w:lang w:eastAsia="en-GB"/>
              </w:rPr>
              <w:t xml:space="preserve">Plan </w:t>
            </w:r>
            <w:r w:rsidR="0047630F">
              <w:rPr>
                <w:b/>
                <w:lang w:eastAsia="en-GB"/>
              </w:rPr>
              <w:t>o</w:t>
            </w:r>
            <w:r w:rsidRPr="00597DF9">
              <w:rPr>
                <w:b/>
                <w:lang w:eastAsia="en-GB"/>
              </w:rPr>
              <w:t>bjectives:</w:t>
            </w:r>
          </w:p>
          <w:p w14:paraId="0167960F" w14:textId="77777777" w:rsidR="007F3015" w:rsidRPr="00597DF9" w:rsidRDefault="00A454B9">
            <w:pPr>
              <w:spacing w:line="280" w:lineRule="atLeast"/>
              <w:contextualSpacing/>
              <w:rPr>
                <w:lang w:eastAsia="en-GB"/>
              </w:rPr>
            </w:pPr>
            <w:r w:rsidRPr="00597DF9">
              <w:rPr>
                <w:lang w:eastAsia="en-GB"/>
              </w:rPr>
              <w:t>Forest management plans should state the objectives of management and set out how an appropriate balance between social, economic, environmental objectives will be achieved.</w:t>
            </w:r>
          </w:p>
        </w:tc>
        <w:tc>
          <w:tcPr>
            <w:tcW w:w="46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7DF47DE2" w14:textId="77777777" w:rsidR="007F3015" w:rsidRPr="00597DF9" w:rsidRDefault="00A454B9">
            <w:pPr>
              <w:numPr>
                <w:ilvl w:val="0"/>
                <w:numId w:val="2"/>
              </w:numPr>
              <w:spacing w:line="280" w:lineRule="atLeast"/>
              <w:ind w:left="170" w:hanging="170"/>
              <w:contextualSpacing/>
              <w:rPr>
                <w:lang w:eastAsia="en-GB"/>
              </w:rPr>
            </w:pPr>
            <w:r w:rsidRPr="00597DF9">
              <w:rPr>
                <w:lang w:eastAsia="en-GB"/>
              </w:rPr>
              <w:t>Management plan objectives are stated.</w:t>
            </w:r>
          </w:p>
          <w:p w14:paraId="278E4F66" w14:textId="77777777" w:rsidR="007F3015" w:rsidRPr="00597DF9" w:rsidRDefault="00A454B9">
            <w:pPr>
              <w:numPr>
                <w:ilvl w:val="0"/>
                <w:numId w:val="2"/>
              </w:numPr>
              <w:spacing w:line="280" w:lineRule="atLeast"/>
              <w:ind w:left="170" w:hanging="170"/>
              <w:contextualSpacing/>
              <w:rPr>
                <w:lang w:eastAsia="en-GB"/>
              </w:rPr>
            </w:pPr>
            <w:r w:rsidRPr="00597DF9">
              <w:rPr>
                <w:lang w:eastAsia="en-GB"/>
              </w:rPr>
              <w:t>Consideration is given to environmental, economic and social objectives relevant to the vision for the woodland.</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988CAA8" w14:textId="77777777" w:rsidR="007F3015" w:rsidRDefault="00A454B9">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2FD35743" w14:textId="77777777" w:rsidR="007F3015" w:rsidRDefault="007F3015">
            <w:pPr>
              <w:spacing w:line="280" w:lineRule="atLeast"/>
              <w:rPr>
                <w:sz w:val="20"/>
                <w:szCs w:val="20"/>
                <w:lang w:eastAsia="en-GB"/>
              </w:rPr>
            </w:pPr>
          </w:p>
        </w:tc>
      </w:tr>
      <w:tr w:rsidR="007F3015" w14:paraId="68F012F7" w14:textId="77777777">
        <w:tc>
          <w:tcPr>
            <w:tcW w:w="40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5FC52A8" w14:textId="77777777" w:rsidR="007F3015" w:rsidRPr="00597DF9" w:rsidRDefault="00A454B9">
            <w:pPr>
              <w:spacing w:line="280" w:lineRule="atLeast"/>
              <w:contextualSpacing/>
              <w:rPr>
                <w:b/>
                <w:lang w:eastAsia="en-GB"/>
              </w:rPr>
            </w:pPr>
            <w:r w:rsidRPr="00597DF9">
              <w:rPr>
                <w:b/>
                <w:lang w:eastAsia="en-GB"/>
              </w:rPr>
              <w:t>Forest context and important features in management strategy:</w:t>
            </w:r>
          </w:p>
          <w:p w14:paraId="4BFBE04E" w14:textId="77777777" w:rsidR="007F3015" w:rsidRPr="00597DF9" w:rsidRDefault="00A454B9">
            <w:pPr>
              <w:spacing w:line="280" w:lineRule="atLeast"/>
              <w:contextualSpacing/>
              <w:rPr>
                <w:lang w:eastAsia="en-GB"/>
              </w:rPr>
            </w:pPr>
            <w:r w:rsidRPr="00597DF9">
              <w:rPr>
                <w:lang w:eastAsia="en-GB"/>
              </w:rPr>
              <w:t>Forest management plans should address the forest context and the forest potential and demonstrate how the relevant interests and issues have been considered and addressed.</w:t>
            </w:r>
          </w:p>
        </w:tc>
        <w:tc>
          <w:tcPr>
            <w:tcW w:w="46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18D8F20C" w14:textId="27040681" w:rsidR="007F3015" w:rsidRPr="00597DF9" w:rsidRDefault="00A454B9" w:rsidP="0047630F">
            <w:pPr>
              <w:spacing w:line="280" w:lineRule="atLeast"/>
              <w:contextualSpacing/>
              <w:jc w:val="both"/>
              <w:rPr>
                <w:lang w:eastAsia="en-GB"/>
              </w:rPr>
            </w:pPr>
            <w:r w:rsidRPr="00597DF9">
              <w:rPr>
                <w:lang w:eastAsia="en-GB"/>
              </w:rPr>
              <w:t xml:space="preserve">Management intentions </w:t>
            </w:r>
            <w:proofErr w:type="gramStart"/>
            <w:r w:rsidRPr="00597DF9">
              <w:rPr>
                <w:lang w:eastAsia="en-GB"/>
              </w:rPr>
              <w:t xml:space="preserve">communicated </w:t>
            </w:r>
            <w:r w:rsidR="0047630F">
              <w:rPr>
                <w:lang w:eastAsia="en-GB"/>
              </w:rPr>
              <w:t xml:space="preserve"> </w:t>
            </w:r>
            <w:r w:rsidRPr="00597DF9">
              <w:rPr>
                <w:lang w:eastAsia="en-GB"/>
              </w:rPr>
              <w:t>in</w:t>
            </w:r>
            <w:proofErr w:type="gramEnd"/>
            <w:r w:rsidRPr="00597DF9">
              <w:rPr>
                <w:lang w:eastAsia="en-GB"/>
              </w:rPr>
              <w:t xml:space="preserve"> </w:t>
            </w:r>
            <w:r w:rsidRPr="00597DF9">
              <w:rPr>
                <w:b/>
                <w:i/>
                <w:lang w:eastAsia="en-GB"/>
              </w:rPr>
              <w:t>Sect.6</w:t>
            </w:r>
            <w:r w:rsidRPr="00597DF9">
              <w:rPr>
                <w:lang w:eastAsia="en-GB"/>
              </w:rPr>
              <w:t xml:space="preserve"> of the management plan </w:t>
            </w:r>
            <w:proofErr w:type="gramStart"/>
            <w:r w:rsidRPr="00597DF9">
              <w:rPr>
                <w:lang w:eastAsia="en-GB"/>
              </w:rPr>
              <w:t>are</w:t>
            </w:r>
            <w:proofErr w:type="gramEnd"/>
            <w:r w:rsidRPr="00597DF9">
              <w:rPr>
                <w:lang w:eastAsia="en-GB"/>
              </w:rPr>
              <w:t xml:space="preserve"> </w:t>
            </w:r>
            <w:r w:rsidR="0047630F">
              <w:rPr>
                <w:lang w:eastAsia="en-GB"/>
              </w:rPr>
              <w:t xml:space="preserve">in </w:t>
            </w:r>
            <w:r w:rsidRPr="00597DF9">
              <w:rPr>
                <w:lang w:eastAsia="en-GB"/>
              </w:rPr>
              <w:t xml:space="preserve">line with stated objective(s) in </w:t>
            </w:r>
            <w:r w:rsidRPr="00597DF9">
              <w:rPr>
                <w:b/>
                <w:i/>
                <w:lang w:eastAsia="en-GB"/>
              </w:rPr>
              <w:t>Sect. 2</w:t>
            </w:r>
            <w:r w:rsidRPr="00597DF9">
              <w:rPr>
                <w:lang w:eastAsia="en-GB"/>
              </w:rPr>
              <w:t xml:space="preserve">.  </w:t>
            </w:r>
          </w:p>
          <w:p w14:paraId="4F01710E" w14:textId="77777777" w:rsidR="0047630F" w:rsidRDefault="0047630F">
            <w:pPr>
              <w:spacing w:line="280" w:lineRule="atLeast"/>
              <w:contextualSpacing/>
              <w:rPr>
                <w:lang w:eastAsia="en-GB"/>
              </w:rPr>
            </w:pPr>
          </w:p>
          <w:p w14:paraId="55CA6470" w14:textId="607A4DA4" w:rsidR="007F3015" w:rsidRPr="00597DF9" w:rsidRDefault="00A454B9">
            <w:pPr>
              <w:spacing w:line="280" w:lineRule="atLeast"/>
              <w:contextualSpacing/>
              <w:rPr>
                <w:lang w:eastAsia="en-GB"/>
              </w:rPr>
            </w:pPr>
            <w:r w:rsidRPr="00597DF9">
              <w:rPr>
                <w:lang w:eastAsia="en-GB"/>
              </w:rPr>
              <w:t>Management intentions should take account of:</w:t>
            </w:r>
          </w:p>
          <w:p w14:paraId="507C11BA" w14:textId="77777777" w:rsidR="007F3015" w:rsidRPr="00597DF9" w:rsidRDefault="00A454B9" w:rsidP="009D42FC">
            <w:pPr>
              <w:numPr>
                <w:ilvl w:val="0"/>
                <w:numId w:val="3"/>
              </w:numPr>
              <w:spacing w:line="280" w:lineRule="atLeast"/>
              <w:ind w:left="170" w:hanging="170"/>
              <w:contextualSpacing/>
            </w:pPr>
            <w:r w:rsidRPr="00597DF9">
              <w:rPr>
                <w:lang w:eastAsia="en-GB"/>
              </w:rPr>
              <w:t>Relevant features and issues identified in the woodland survey (</w:t>
            </w:r>
            <w:r w:rsidRPr="00597DF9">
              <w:rPr>
                <w:b/>
                <w:i/>
                <w:lang w:eastAsia="en-GB"/>
              </w:rPr>
              <w:t>Sect. 4</w:t>
            </w:r>
            <w:r w:rsidRPr="00597DF9">
              <w:rPr>
                <w:lang w:eastAsia="en-GB"/>
              </w:rPr>
              <w:t>).</w:t>
            </w:r>
          </w:p>
          <w:p w14:paraId="42C0DBC5" w14:textId="77777777" w:rsidR="007F3015" w:rsidRPr="00597DF9" w:rsidRDefault="00A454B9" w:rsidP="009D42FC">
            <w:pPr>
              <w:numPr>
                <w:ilvl w:val="0"/>
                <w:numId w:val="3"/>
              </w:numPr>
              <w:spacing w:line="280" w:lineRule="atLeast"/>
              <w:ind w:left="170" w:hanging="170"/>
              <w:contextualSpacing/>
            </w:pPr>
            <w:r w:rsidRPr="00597DF9">
              <w:rPr>
                <w:lang w:eastAsia="en-GB"/>
              </w:rPr>
              <w:t>Any potential threats to and opportunities for the woodland, as identified under woodland protection (</w:t>
            </w:r>
            <w:r w:rsidRPr="00597DF9">
              <w:rPr>
                <w:b/>
                <w:i/>
                <w:lang w:eastAsia="en-GB"/>
              </w:rPr>
              <w:t>Sect. 5</w:t>
            </w:r>
            <w:r w:rsidRPr="00597DF9">
              <w:rPr>
                <w:lang w:eastAsia="en-GB"/>
              </w:rPr>
              <w:t>).</w:t>
            </w:r>
          </w:p>
          <w:p w14:paraId="7BBBEE2D" w14:textId="77777777" w:rsidR="007F3015" w:rsidRPr="00597DF9" w:rsidRDefault="00A454B9" w:rsidP="009D42FC">
            <w:pPr>
              <w:numPr>
                <w:ilvl w:val="0"/>
                <w:numId w:val="3"/>
              </w:numPr>
              <w:spacing w:line="280" w:lineRule="atLeast"/>
              <w:ind w:left="170" w:hanging="170"/>
              <w:contextualSpacing/>
            </w:pPr>
            <w:r w:rsidRPr="00597DF9">
              <w:rPr>
                <w:lang w:eastAsia="en-GB"/>
              </w:rPr>
              <w:t xml:space="preserve">Relevant comments received from stakeholder engagement are documented in </w:t>
            </w:r>
            <w:r w:rsidRPr="00597DF9">
              <w:rPr>
                <w:b/>
                <w:i/>
                <w:lang w:eastAsia="en-GB"/>
              </w:rPr>
              <w:t>Sect. 7</w:t>
            </w:r>
            <w:r w:rsidRPr="00597DF9">
              <w:rPr>
                <w:lang w:eastAsia="en-GB"/>
              </w:rPr>
              <w:t>.</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3AD3DD7" w14:textId="77777777" w:rsidR="007F3015" w:rsidRDefault="00A454B9">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82A46EF" w14:textId="77777777" w:rsidR="007F3015" w:rsidRDefault="007F3015">
            <w:pPr>
              <w:spacing w:line="280" w:lineRule="atLeast"/>
              <w:rPr>
                <w:sz w:val="20"/>
                <w:szCs w:val="20"/>
                <w:lang w:eastAsia="en-GB"/>
              </w:rPr>
            </w:pPr>
          </w:p>
        </w:tc>
      </w:tr>
      <w:tr w:rsidR="007F3015" w14:paraId="53975332" w14:textId="77777777">
        <w:tc>
          <w:tcPr>
            <w:tcW w:w="40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5D148D42" w14:textId="77777777" w:rsidR="007F3015" w:rsidRPr="00597DF9" w:rsidRDefault="00A454B9">
            <w:pPr>
              <w:spacing w:line="280" w:lineRule="atLeast"/>
              <w:contextualSpacing/>
              <w:rPr>
                <w:b/>
                <w:lang w:eastAsia="en-GB"/>
              </w:rPr>
            </w:pPr>
            <w:r w:rsidRPr="00597DF9">
              <w:rPr>
                <w:b/>
                <w:lang w:eastAsia="en-GB"/>
              </w:rPr>
              <w:t>Identification of designations within and surrounding the woodland site:</w:t>
            </w:r>
          </w:p>
          <w:p w14:paraId="787BFCA8" w14:textId="77777777" w:rsidR="007F3015" w:rsidRPr="00597DF9" w:rsidRDefault="00A454B9">
            <w:pPr>
              <w:spacing w:line="280" w:lineRule="atLeast"/>
              <w:contextualSpacing/>
              <w:rPr>
                <w:lang w:eastAsia="en-GB"/>
              </w:rPr>
            </w:pPr>
            <w:r w:rsidRPr="00597DF9">
              <w:rPr>
                <w:lang w:eastAsia="en-GB"/>
              </w:rPr>
              <w:lastRenderedPageBreak/>
              <w:t xml:space="preserve">For designated areas, e.g. National Parks or SSSI, </w:t>
            </w:r>
            <w:proofErr w:type="gramStart"/>
            <w:r w:rsidRPr="00597DF9">
              <w:rPr>
                <w:lang w:eastAsia="en-GB"/>
              </w:rPr>
              <w:t>particular account</w:t>
            </w:r>
            <w:proofErr w:type="gramEnd"/>
            <w:r w:rsidRPr="00597DF9">
              <w:rPr>
                <w:lang w:eastAsia="en-GB"/>
              </w:rPr>
              <w:t xml:space="preserve"> is taken of landscape and other sensitivities in the design of forests and forest infrastructure.</w:t>
            </w:r>
          </w:p>
        </w:tc>
        <w:tc>
          <w:tcPr>
            <w:tcW w:w="46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798B783" w14:textId="77777777" w:rsidR="007F3015" w:rsidRPr="00597DF9" w:rsidRDefault="00A454B9" w:rsidP="009D42FC">
            <w:pPr>
              <w:numPr>
                <w:ilvl w:val="0"/>
                <w:numId w:val="4"/>
              </w:numPr>
              <w:spacing w:line="280" w:lineRule="atLeast"/>
              <w:ind w:left="170" w:hanging="170"/>
              <w:contextualSpacing/>
            </w:pPr>
            <w:r w:rsidRPr="00597DF9">
              <w:rPr>
                <w:lang w:eastAsia="en-GB"/>
              </w:rPr>
              <w:lastRenderedPageBreak/>
              <w:t>Survey information (</w:t>
            </w:r>
            <w:r w:rsidRPr="00597DF9">
              <w:rPr>
                <w:b/>
                <w:i/>
                <w:lang w:eastAsia="en-GB"/>
              </w:rPr>
              <w:t>Sect. 4</w:t>
            </w:r>
            <w:r w:rsidRPr="00597DF9">
              <w:rPr>
                <w:lang w:eastAsia="en-GB"/>
              </w:rPr>
              <w:t>) identifies any designations that impact on woodland management.</w:t>
            </w:r>
          </w:p>
          <w:p w14:paraId="48C4E771" w14:textId="77777777" w:rsidR="007F3015" w:rsidRPr="00597DF9" w:rsidRDefault="00A454B9" w:rsidP="009D42FC">
            <w:pPr>
              <w:numPr>
                <w:ilvl w:val="0"/>
                <w:numId w:val="4"/>
              </w:numPr>
              <w:spacing w:line="280" w:lineRule="atLeast"/>
              <w:ind w:left="170" w:hanging="170"/>
              <w:contextualSpacing/>
            </w:pPr>
            <w:r w:rsidRPr="00597DF9">
              <w:rPr>
                <w:lang w:eastAsia="en-GB"/>
              </w:rPr>
              <w:lastRenderedPageBreak/>
              <w:t>Management intentions (</w:t>
            </w:r>
            <w:r w:rsidRPr="00597DF9">
              <w:rPr>
                <w:b/>
                <w:i/>
                <w:lang w:eastAsia="en-GB"/>
              </w:rPr>
              <w:t>Sect. 6</w:t>
            </w:r>
            <w:r w:rsidRPr="00597DF9">
              <w:rPr>
                <w:lang w:eastAsia="en-GB"/>
              </w:rPr>
              <w:t>) have taken account of any designations.</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4EFC57F" w14:textId="77777777" w:rsidR="007F3015" w:rsidRDefault="00A454B9">
            <w:pPr>
              <w:jc w:val="center"/>
            </w:pPr>
            <w:r>
              <w:rPr>
                <w:b/>
                <w:szCs w:val="20"/>
              </w:rPr>
              <w:lastRenderedPageBreak/>
              <w:t>Yes/No</w:t>
            </w:r>
          </w:p>
        </w:tc>
        <w:tc>
          <w:tcPr>
            <w:tcW w:w="481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D78851C" w14:textId="77777777" w:rsidR="007F3015" w:rsidRDefault="007F3015">
            <w:pPr>
              <w:spacing w:line="280" w:lineRule="atLeast"/>
              <w:rPr>
                <w:sz w:val="20"/>
                <w:szCs w:val="20"/>
                <w:lang w:eastAsia="en-GB"/>
              </w:rPr>
            </w:pPr>
          </w:p>
        </w:tc>
      </w:tr>
      <w:tr w:rsidR="007F3015" w14:paraId="38A3181D" w14:textId="77777777">
        <w:tc>
          <w:tcPr>
            <w:tcW w:w="40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6F5F7EB3" w14:textId="77777777" w:rsidR="007F3015" w:rsidRPr="00597DF9" w:rsidRDefault="00A454B9">
            <w:pPr>
              <w:spacing w:line="280" w:lineRule="atLeast"/>
              <w:contextualSpacing/>
            </w:pPr>
            <w:r w:rsidRPr="00597DF9">
              <w:rPr>
                <w:b/>
                <w:lang w:eastAsia="en-GB"/>
              </w:rPr>
              <w:t>Felling and restocking to improve forest structure and diversity:</w:t>
            </w:r>
          </w:p>
          <w:p w14:paraId="3D8C9B8E" w14:textId="77777777" w:rsidR="007F3015" w:rsidRPr="00597DF9" w:rsidRDefault="00A454B9">
            <w:pPr>
              <w:spacing w:line="280" w:lineRule="atLeast"/>
              <w:contextualSpacing/>
              <w:rPr>
                <w:lang w:eastAsia="en-GB"/>
              </w:rPr>
            </w:pPr>
            <w:r w:rsidRPr="00597DF9">
              <w:rPr>
                <w:lang w:eastAsia="en-GB"/>
              </w:rPr>
              <w:t>When planning felling and restocking, the design of existing forests should be re-assessed and any necessary changes made to meet UKFS requirements.</w:t>
            </w:r>
          </w:p>
          <w:p w14:paraId="56385A3F" w14:textId="77777777" w:rsidR="007F3015" w:rsidRPr="00597DF9" w:rsidRDefault="00A454B9">
            <w:pPr>
              <w:spacing w:line="280" w:lineRule="atLeast"/>
              <w:contextualSpacing/>
              <w:rPr>
                <w:lang w:eastAsia="en-GB"/>
              </w:rPr>
            </w:pPr>
            <w:r w:rsidRPr="00597DF9">
              <w:rPr>
                <w:lang w:eastAsia="en-GB"/>
              </w:rPr>
              <w:t>Forests should be designed to achieve a diverse structure of habitat, species and age range of trees, appropriate to the scale and context.</w:t>
            </w:r>
          </w:p>
          <w:p w14:paraId="4AEAFD8D" w14:textId="77777777" w:rsidR="007F3015" w:rsidRPr="00597DF9" w:rsidRDefault="00A454B9">
            <w:pPr>
              <w:spacing w:line="280" w:lineRule="atLeast"/>
              <w:contextualSpacing/>
              <w:rPr>
                <w:lang w:eastAsia="en-GB"/>
              </w:rPr>
            </w:pPr>
            <w:r w:rsidRPr="00597DF9">
              <w:rPr>
                <w:lang w:eastAsia="en-GB"/>
              </w:rPr>
              <w:t>Forests characterised by a lack of diversity, due to extensive areas of even-aged trees, should be progressively restructured to achieve age class range.</w:t>
            </w:r>
          </w:p>
        </w:tc>
        <w:tc>
          <w:tcPr>
            <w:tcW w:w="46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340DDBD2" w14:textId="77777777" w:rsidR="007F3015" w:rsidRPr="00597DF9" w:rsidRDefault="00A454B9" w:rsidP="009D42FC">
            <w:pPr>
              <w:numPr>
                <w:ilvl w:val="0"/>
                <w:numId w:val="5"/>
              </w:numPr>
              <w:spacing w:line="280" w:lineRule="atLeast"/>
              <w:ind w:left="170" w:hanging="170"/>
              <w:contextualSpacing/>
              <w:rPr>
                <w:lang w:eastAsia="en-GB"/>
              </w:rPr>
            </w:pPr>
            <w:r w:rsidRPr="00597DF9">
              <w:rPr>
                <w:lang w:eastAsia="en-GB"/>
              </w:rPr>
              <w:t>Felling and restocking proposals are consistent with UKFS design principles (for example scale and adjacency).</w:t>
            </w:r>
          </w:p>
          <w:p w14:paraId="12B6D9B7" w14:textId="77777777" w:rsidR="007F3015" w:rsidRPr="00597DF9" w:rsidRDefault="00A454B9" w:rsidP="009D42FC">
            <w:pPr>
              <w:numPr>
                <w:ilvl w:val="0"/>
                <w:numId w:val="5"/>
              </w:numPr>
              <w:spacing w:line="280" w:lineRule="atLeast"/>
              <w:ind w:left="170" w:hanging="170"/>
              <w:contextualSpacing/>
            </w:pPr>
            <w:r w:rsidRPr="00597DF9">
              <w:rPr>
                <w:lang w:eastAsia="en-GB"/>
              </w:rPr>
              <w:t>Current diversity (structure, species, age structure) of the woodland has been identified through the survey (</w:t>
            </w:r>
            <w:r w:rsidRPr="00597DF9">
              <w:rPr>
                <w:b/>
                <w:i/>
                <w:lang w:eastAsia="en-GB"/>
              </w:rPr>
              <w:t>Sect. 4</w:t>
            </w:r>
            <w:r w:rsidRPr="00597DF9">
              <w:rPr>
                <w:lang w:eastAsia="en-GB"/>
              </w:rPr>
              <w:t>).</w:t>
            </w:r>
          </w:p>
          <w:p w14:paraId="0BCAED78" w14:textId="77777777" w:rsidR="007F3015" w:rsidRPr="00597DF9" w:rsidRDefault="00A454B9" w:rsidP="009D42FC">
            <w:pPr>
              <w:numPr>
                <w:ilvl w:val="0"/>
                <w:numId w:val="5"/>
              </w:numPr>
              <w:spacing w:line="280" w:lineRule="atLeast"/>
              <w:ind w:left="170" w:hanging="170"/>
              <w:contextualSpacing/>
              <w:rPr>
                <w:lang w:eastAsia="en-GB"/>
              </w:rPr>
            </w:pPr>
            <w:r w:rsidRPr="00597DF9">
              <w:rPr>
                <w:lang w:eastAsia="en-GB"/>
              </w:rPr>
              <w:t>Management intentions aim to improve / maintain current diversity (structure, species, and ages of trees).</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304B99D" w14:textId="77777777" w:rsidR="007F3015" w:rsidRDefault="00A454B9">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6751652B" w14:textId="77777777" w:rsidR="007F3015" w:rsidRDefault="007F3015">
            <w:pPr>
              <w:spacing w:line="280" w:lineRule="atLeast"/>
              <w:rPr>
                <w:sz w:val="20"/>
                <w:szCs w:val="20"/>
                <w:lang w:eastAsia="en-GB"/>
              </w:rPr>
            </w:pPr>
          </w:p>
        </w:tc>
      </w:tr>
      <w:tr w:rsidR="007F3015" w14:paraId="37B1FD21" w14:textId="77777777" w:rsidTr="0047630F">
        <w:trPr>
          <w:trHeight w:val="701"/>
        </w:trPr>
        <w:tc>
          <w:tcPr>
            <w:tcW w:w="40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63E0D3D2" w14:textId="77777777" w:rsidR="007F3015" w:rsidRPr="00597DF9" w:rsidRDefault="00A454B9">
            <w:pPr>
              <w:spacing w:line="280" w:lineRule="atLeast"/>
              <w:contextualSpacing/>
              <w:rPr>
                <w:b/>
                <w:lang w:eastAsia="en-GB"/>
              </w:rPr>
            </w:pPr>
            <w:r w:rsidRPr="00597DF9">
              <w:rPr>
                <w:b/>
                <w:lang w:eastAsia="en-GB"/>
              </w:rPr>
              <w:t>Consultation:</w:t>
            </w:r>
          </w:p>
          <w:p w14:paraId="432AFD79" w14:textId="77777777" w:rsidR="007F3015" w:rsidRPr="00597DF9" w:rsidRDefault="00A454B9">
            <w:pPr>
              <w:spacing w:line="280" w:lineRule="atLeast"/>
              <w:contextualSpacing/>
              <w:rPr>
                <w:lang w:eastAsia="en-GB"/>
              </w:rPr>
            </w:pPr>
            <w:r w:rsidRPr="00597DF9">
              <w:rPr>
                <w:lang w:eastAsia="en-GB"/>
              </w:rPr>
              <w:t>Consultation on forest management plans and proposals should be carried out according to forestry authority procedures and, where required, the Environmental Impact Assessment (Forestry) Regulations.</w:t>
            </w:r>
          </w:p>
        </w:tc>
        <w:tc>
          <w:tcPr>
            <w:tcW w:w="46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634AF128" w14:textId="77777777" w:rsidR="007F3015" w:rsidRPr="00597DF9" w:rsidRDefault="00A454B9" w:rsidP="009D42FC">
            <w:pPr>
              <w:numPr>
                <w:ilvl w:val="0"/>
                <w:numId w:val="6"/>
              </w:numPr>
              <w:spacing w:line="280" w:lineRule="atLeast"/>
              <w:ind w:left="170" w:hanging="170"/>
              <w:contextualSpacing/>
            </w:pPr>
            <w:r w:rsidRPr="00597DF9">
              <w:rPr>
                <w:lang w:eastAsia="en-GB"/>
              </w:rPr>
              <w:t xml:space="preserve">Stakeholder consultation is in line with current FC </w:t>
            </w:r>
            <w:proofErr w:type="gramStart"/>
            <w:r w:rsidRPr="00597DF9">
              <w:rPr>
                <w:lang w:eastAsia="en-GB"/>
              </w:rPr>
              <w:t>guidance, and</w:t>
            </w:r>
            <w:proofErr w:type="gramEnd"/>
            <w:r w:rsidRPr="00597DF9">
              <w:rPr>
                <w:lang w:eastAsia="en-GB"/>
              </w:rPr>
              <w:t xml:space="preserve"> recorded in </w:t>
            </w:r>
            <w:r w:rsidRPr="00597DF9">
              <w:rPr>
                <w:b/>
                <w:i/>
                <w:lang w:eastAsia="en-GB"/>
              </w:rPr>
              <w:t>Sect. 7</w:t>
            </w:r>
            <w:r w:rsidRPr="00597DF9">
              <w:rPr>
                <w:lang w:eastAsia="en-GB"/>
              </w:rPr>
              <w:t>. The minimum requirement is for statutory consultation to take place, and this will be carried out by the Forestry Commission.</w:t>
            </w:r>
          </w:p>
          <w:p w14:paraId="4D128271" w14:textId="77777777" w:rsidR="007F3015" w:rsidRPr="00597DF9" w:rsidRDefault="00A454B9" w:rsidP="009D42FC">
            <w:pPr>
              <w:numPr>
                <w:ilvl w:val="0"/>
                <w:numId w:val="6"/>
              </w:numPr>
              <w:spacing w:line="280" w:lineRule="atLeast"/>
              <w:ind w:left="170" w:hanging="170"/>
              <w:contextualSpacing/>
              <w:rPr>
                <w:lang w:eastAsia="en-GB"/>
              </w:rPr>
            </w:pPr>
            <w:r w:rsidRPr="00597DF9">
              <w:rPr>
                <w:lang w:eastAsia="en-GB"/>
              </w:rPr>
              <w:t xml:space="preserve">Plan authors undertake stakeholder engagement (ref FC Ops Note 35) </w:t>
            </w:r>
            <w:r w:rsidRPr="00597DF9">
              <w:rPr>
                <w:lang w:eastAsia="en-GB"/>
              </w:rPr>
              <w:lastRenderedPageBreak/>
              <w:t>relevant to the context and setting of the woodland.</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5A230D01" w14:textId="77777777" w:rsidR="007F3015" w:rsidRDefault="00A454B9">
            <w:pPr>
              <w:jc w:val="center"/>
            </w:pPr>
            <w:r>
              <w:rPr>
                <w:b/>
                <w:szCs w:val="20"/>
              </w:rPr>
              <w:lastRenderedPageBreak/>
              <w:t>Yes/No</w:t>
            </w:r>
          </w:p>
        </w:tc>
        <w:tc>
          <w:tcPr>
            <w:tcW w:w="481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DB6C50B" w14:textId="77777777" w:rsidR="007F3015" w:rsidRDefault="007F3015">
            <w:pPr>
              <w:spacing w:line="280" w:lineRule="atLeast"/>
              <w:rPr>
                <w:sz w:val="20"/>
                <w:szCs w:val="20"/>
                <w:lang w:eastAsia="en-GB"/>
              </w:rPr>
            </w:pPr>
          </w:p>
        </w:tc>
      </w:tr>
      <w:tr w:rsidR="007F3015" w14:paraId="75EF4262" w14:textId="77777777">
        <w:tc>
          <w:tcPr>
            <w:tcW w:w="407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4248B56D" w14:textId="77777777" w:rsidR="007F3015" w:rsidRPr="00597DF9" w:rsidRDefault="00A454B9">
            <w:pPr>
              <w:spacing w:line="280" w:lineRule="atLeast"/>
              <w:contextualSpacing/>
              <w:rPr>
                <w:b/>
                <w:lang w:eastAsia="en-GB"/>
              </w:rPr>
            </w:pPr>
            <w:r w:rsidRPr="00597DF9">
              <w:rPr>
                <w:b/>
                <w:lang w:eastAsia="en-GB"/>
              </w:rPr>
              <w:t>Plan update and review:</w:t>
            </w:r>
          </w:p>
          <w:p w14:paraId="7A64F9A6" w14:textId="77777777" w:rsidR="007F3015" w:rsidRPr="00597DF9" w:rsidRDefault="00A454B9">
            <w:pPr>
              <w:spacing w:line="280" w:lineRule="atLeast"/>
              <w:contextualSpacing/>
              <w:rPr>
                <w:lang w:eastAsia="en-GB"/>
              </w:rPr>
            </w:pPr>
            <w:r w:rsidRPr="00597DF9">
              <w:rPr>
                <w:lang w:eastAsia="en-GB"/>
              </w:rPr>
              <w:t>Management of the forest should conform to the plan, and the plan should be updated to ensure it is current and relevant.</w:t>
            </w:r>
          </w:p>
        </w:tc>
        <w:tc>
          <w:tcPr>
            <w:tcW w:w="46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ECA5A75" w14:textId="77777777" w:rsidR="007F3015" w:rsidRPr="00597DF9" w:rsidRDefault="00A454B9" w:rsidP="009D42FC">
            <w:pPr>
              <w:numPr>
                <w:ilvl w:val="0"/>
                <w:numId w:val="7"/>
              </w:numPr>
              <w:spacing w:line="280" w:lineRule="atLeast"/>
              <w:ind w:left="170" w:hanging="170"/>
              <w:contextualSpacing/>
            </w:pPr>
            <w:r w:rsidRPr="00597DF9">
              <w:rPr>
                <w:lang w:eastAsia="en-GB"/>
              </w:rPr>
              <w:t xml:space="preserve">A </w:t>
            </w:r>
            <w:proofErr w:type="gramStart"/>
            <w:r w:rsidRPr="00597DF9">
              <w:rPr>
                <w:lang w:eastAsia="en-GB"/>
              </w:rPr>
              <w:t>5 year</w:t>
            </w:r>
            <w:proofErr w:type="gramEnd"/>
            <w:r w:rsidRPr="00597DF9">
              <w:rPr>
                <w:lang w:eastAsia="en-GB"/>
              </w:rPr>
              <w:t xml:space="preserve"> review period is stated on the 1</w:t>
            </w:r>
            <w:r w:rsidRPr="00597DF9">
              <w:rPr>
                <w:vertAlign w:val="superscript"/>
                <w:lang w:eastAsia="en-GB"/>
              </w:rPr>
              <w:t>st</w:t>
            </w:r>
            <w:r w:rsidRPr="00597DF9">
              <w:rPr>
                <w:lang w:eastAsia="en-GB"/>
              </w:rPr>
              <w:t xml:space="preserve"> page of the plan</w:t>
            </w:r>
          </w:p>
          <w:p w14:paraId="03FCE571" w14:textId="77777777" w:rsidR="007F3015" w:rsidRPr="00597DF9" w:rsidRDefault="00A454B9" w:rsidP="009D42FC">
            <w:pPr>
              <w:numPr>
                <w:ilvl w:val="0"/>
                <w:numId w:val="7"/>
              </w:numPr>
              <w:spacing w:line="280" w:lineRule="atLeast"/>
              <w:ind w:left="170" w:hanging="170"/>
              <w:contextualSpacing/>
            </w:pPr>
            <w:r w:rsidRPr="00597DF9">
              <w:rPr>
                <w:b/>
                <w:i/>
                <w:lang w:eastAsia="en-GB"/>
              </w:rPr>
              <w:t>Sect. 8</w:t>
            </w:r>
            <w:r w:rsidRPr="00597DF9">
              <w:rPr>
                <w:lang w:eastAsia="en-GB"/>
              </w:rPr>
              <w:t xml:space="preserve"> is completed with 1 indicator of success identified per management objective</w:t>
            </w:r>
          </w:p>
        </w:tc>
        <w:tc>
          <w:tcPr>
            <w:tcW w:w="13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17FAD69A" w14:textId="77777777" w:rsidR="007F3015" w:rsidRDefault="00A454B9">
            <w:pPr>
              <w:jc w:val="center"/>
            </w:pPr>
            <w:r>
              <w:rPr>
                <w:b/>
                <w:szCs w:val="20"/>
              </w:rPr>
              <w:t>Yes/No</w:t>
            </w:r>
          </w:p>
        </w:tc>
        <w:tc>
          <w:tcPr>
            <w:tcW w:w="481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D078E6A" w14:textId="77777777" w:rsidR="007F3015" w:rsidRDefault="007F3015">
            <w:pPr>
              <w:spacing w:line="280" w:lineRule="atLeast"/>
              <w:rPr>
                <w:sz w:val="20"/>
                <w:szCs w:val="20"/>
                <w:lang w:eastAsia="en-GB"/>
              </w:rPr>
            </w:pPr>
          </w:p>
        </w:tc>
      </w:tr>
    </w:tbl>
    <w:p w14:paraId="76D2AD8C" w14:textId="77777777" w:rsidR="007F3015" w:rsidRDefault="007F3015">
      <w:pPr>
        <w:jc w:val="both"/>
        <w:rPr>
          <w:lang w:bidi="en-US"/>
        </w:rPr>
      </w:pPr>
    </w:p>
    <w:tbl>
      <w:tblPr>
        <w:tblW w:w="14850" w:type="dxa"/>
        <w:tblLayout w:type="fixed"/>
        <w:tblCellMar>
          <w:left w:w="10" w:type="dxa"/>
          <w:right w:w="10" w:type="dxa"/>
        </w:tblCellMar>
        <w:tblLook w:val="04A0" w:firstRow="1" w:lastRow="0" w:firstColumn="1" w:lastColumn="0" w:noHBand="0" w:noVBand="1"/>
      </w:tblPr>
      <w:tblGrid>
        <w:gridCol w:w="8755"/>
        <w:gridCol w:w="3402"/>
        <w:gridCol w:w="2693"/>
      </w:tblGrid>
      <w:tr w:rsidR="007F3015" w14:paraId="13AFBBE8" w14:textId="77777777">
        <w:tc>
          <w:tcPr>
            <w:tcW w:w="875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0B58CF1F" w14:textId="5E5FC967" w:rsidR="007F3015" w:rsidRDefault="00A454B9">
            <w:pPr>
              <w:spacing w:line="280" w:lineRule="atLeast"/>
              <w:rPr>
                <w:rFonts w:eastAsia="Calibri"/>
                <w:b/>
                <w:bCs/>
                <w:sz w:val="24"/>
              </w:rPr>
            </w:pPr>
            <w:r>
              <w:rPr>
                <w:rFonts w:eastAsia="Calibri"/>
                <w:b/>
                <w:bCs/>
                <w:sz w:val="24"/>
              </w:rPr>
              <w:t xml:space="preserve">Approved in </w:t>
            </w:r>
            <w:r w:rsidR="0047630F">
              <w:rPr>
                <w:rFonts w:eastAsia="Calibri"/>
                <w:b/>
                <w:bCs/>
                <w:sz w:val="24"/>
              </w:rPr>
              <w:t>p</w:t>
            </w:r>
            <w:r>
              <w:rPr>
                <w:rFonts w:eastAsia="Calibri"/>
                <w:b/>
                <w:bCs/>
                <w:sz w:val="24"/>
              </w:rPr>
              <w:t>rinciple</w:t>
            </w:r>
          </w:p>
          <w:p w14:paraId="690E8418" w14:textId="24257D22" w:rsidR="007F3015" w:rsidRPr="0047630F" w:rsidRDefault="00A454B9">
            <w:pPr>
              <w:spacing w:line="280" w:lineRule="atLeast"/>
              <w:rPr>
                <w:rFonts w:eastAsia="Calibri"/>
              </w:rPr>
            </w:pPr>
            <w:r w:rsidRPr="0047630F">
              <w:rPr>
                <w:rFonts w:eastAsia="Calibri"/>
              </w:rPr>
              <w:t>This means the F</w:t>
            </w:r>
            <w:r w:rsidR="0047630F" w:rsidRPr="0047630F">
              <w:rPr>
                <w:rFonts w:eastAsia="Calibri"/>
              </w:rPr>
              <w:t xml:space="preserve">orestry </w:t>
            </w:r>
            <w:r w:rsidRPr="0047630F">
              <w:rPr>
                <w:rFonts w:eastAsia="Calibri"/>
              </w:rPr>
              <w:t>C</w:t>
            </w:r>
            <w:r w:rsidR="0047630F" w:rsidRPr="0047630F">
              <w:rPr>
                <w:rFonts w:eastAsia="Calibri"/>
              </w:rPr>
              <w:t>ommission</w:t>
            </w:r>
            <w:r w:rsidRPr="0047630F">
              <w:rPr>
                <w:rFonts w:eastAsia="Calibri"/>
              </w:rPr>
              <w:t xml:space="preserve"> is happy with your plan</w:t>
            </w:r>
            <w:r w:rsidR="0047630F" w:rsidRPr="0047630F">
              <w:rPr>
                <w:rFonts w:eastAsia="Calibri"/>
              </w:rPr>
              <w:t xml:space="preserve"> and</w:t>
            </w:r>
            <w:r w:rsidRPr="0047630F">
              <w:rPr>
                <w:rFonts w:eastAsia="Calibri"/>
              </w:rPr>
              <w:t xml:space="preserve"> it meets UKFS requirements.</w:t>
            </w:r>
          </w:p>
          <w:p w14:paraId="5BE781B4" w14:textId="77777777" w:rsidR="0047630F" w:rsidRPr="0047630F" w:rsidRDefault="00A454B9" w:rsidP="009D42FC">
            <w:pPr>
              <w:numPr>
                <w:ilvl w:val="0"/>
                <w:numId w:val="8"/>
              </w:numPr>
              <w:spacing w:line="280" w:lineRule="atLeast"/>
              <w:rPr>
                <w:rFonts w:eastAsia="Calibri"/>
                <w:b/>
              </w:rPr>
            </w:pPr>
            <w:r w:rsidRPr="0047630F">
              <w:rPr>
                <w:rFonts w:eastAsia="Calibri"/>
                <w:b/>
              </w:rPr>
              <w:t>You do not yet have a licence to undertake any tree felling in the plan.</w:t>
            </w:r>
          </w:p>
          <w:p w14:paraId="125F9C6D" w14:textId="6BDA9305" w:rsidR="0047630F" w:rsidRPr="0047630F" w:rsidRDefault="0047630F" w:rsidP="009D42FC">
            <w:pPr>
              <w:numPr>
                <w:ilvl w:val="0"/>
                <w:numId w:val="8"/>
              </w:numPr>
              <w:spacing w:line="280" w:lineRule="atLeast"/>
              <w:rPr>
                <w:rFonts w:eastAsia="Calibri"/>
                <w:b/>
              </w:rPr>
            </w:pPr>
            <w:r w:rsidRPr="0047630F">
              <w:rPr>
                <w:rFonts w:eastAsia="Calibri"/>
                <w:b/>
              </w:rPr>
              <w:t>WMPs</w:t>
            </w:r>
            <w:r>
              <w:rPr>
                <w:rFonts w:eastAsia="Calibri"/>
                <w:b/>
              </w:rPr>
              <w:t xml:space="preserve"> must be fully approved before you can apply for CS HT.</w:t>
            </w:r>
          </w:p>
        </w:tc>
        <w:tc>
          <w:tcPr>
            <w:tcW w:w="3402" w:type="dxa"/>
            <w:tcBorders>
              <w:top w:val="single" w:sz="8" w:space="0" w:color="000000"/>
              <w:bottom w:val="single" w:sz="8" w:space="0" w:color="000000"/>
              <w:right w:val="single" w:sz="8" w:space="0" w:color="000000"/>
            </w:tcBorders>
            <w:tcMar>
              <w:top w:w="0" w:type="dxa"/>
              <w:left w:w="108" w:type="dxa"/>
              <w:bottom w:w="0" w:type="dxa"/>
              <w:right w:w="108" w:type="dxa"/>
            </w:tcMar>
          </w:tcPr>
          <w:p w14:paraId="7900A9AE" w14:textId="77777777" w:rsidR="007F3015" w:rsidRDefault="00A454B9">
            <w:pPr>
              <w:spacing w:line="280" w:lineRule="atLeast"/>
              <w:rPr>
                <w:rFonts w:eastAsia="Calibri"/>
                <w:b/>
              </w:rPr>
            </w:pPr>
            <w:r>
              <w:rPr>
                <w:rFonts w:eastAsia="Calibri"/>
                <w:b/>
              </w:rPr>
              <w:t>Name (WO or FM):</w:t>
            </w:r>
          </w:p>
          <w:p w14:paraId="297A7F3C" w14:textId="77777777" w:rsidR="007F3015" w:rsidRDefault="007F3015">
            <w:pPr>
              <w:rPr>
                <w:rFonts w:eastAsia="Calibri"/>
              </w:rPr>
            </w:pPr>
          </w:p>
          <w:p w14:paraId="5B6FE08F" w14:textId="77777777" w:rsidR="007F3015" w:rsidRDefault="007F3015">
            <w:pPr>
              <w:jc w:val="right"/>
              <w:rPr>
                <w:rFonts w:eastAsia="Calibri"/>
              </w:rPr>
            </w:pPr>
          </w:p>
        </w:tc>
        <w:tc>
          <w:tcPr>
            <w:tcW w:w="2693" w:type="dxa"/>
            <w:tcBorders>
              <w:top w:val="single" w:sz="8" w:space="0" w:color="000000"/>
              <w:bottom w:val="single" w:sz="8" w:space="0" w:color="000000"/>
              <w:right w:val="single" w:sz="8" w:space="0" w:color="000000"/>
            </w:tcBorders>
            <w:tcMar>
              <w:top w:w="0" w:type="dxa"/>
              <w:left w:w="108" w:type="dxa"/>
              <w:bottom w:w="0" w:type="dxa"/>
              <w:right w:w="108" w:type="dxa"/>
            </w:tcMar>
          </w:tcPr>
          <w:p w14:paraId="6E06BDE4" w14:textId="77777777" w:rsidR="007F3015" w:rsidRDefault="00A454B9">
            <w:pPr>
              <w:spacing w:line="280" w:lineRule="atLeast"/>
              <w:rPr>
                <w:rFonts w:eastAsia="Calibri"/>
                <w:b/>
              </w:rPr>
            </w:pPr>
            <w:r>
              <w:rPr>
                <w:rFonts w:eastAsia="Calibri"/>
                <w:b/>
              </w:rPr>
              <w:t>Date:</w:t>
            </w:r>
          </w:p>
        </w:tc>
      </w:tr>
      <w:tr w:rsidR="007F3015" w14:paraId="5249CFE8" w14:textId="77777777">
        <w:tc>
          <w:tcPr>
            <w:tcW w:w="875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57C8724B" w14:textId="77777777" w:rsidR="007F3015" w:rsidRDefault="00A454B9">
            <w:pPr>
              <w:rPr>
                <w:rFonts w:eastAsia="Calibri"/>
                <w:b/>
                <w:bCs/>
                <w:sz w:val="24"/>
              </w:rPr>
            </w:pPr>
            <w:r>
              <w:rPr>
                <w:rFonts w:eastAsia="Calibri"/>
                <w:b/>
                <w:bCs/>
                <w:sz w:val="24"/>
              </w:rPr>
              <w:t>Approved</w:t>
            </w:r>
          </w:p>
          <w:p w14:paraId="3FD59E3C" w14:textId="13D6F3B3" w:rsidR="007F3015" w:rsidRPr="0047630F" w:rsidRDefault="00A454B9">
            <w:pPr>
              <w:rPr>
                <w:rFonts w:eastAsia="Calibri"/>
              </w:rPr>
            </w:pPr>
            <w:r w:rsidRPr="0047630F">
              <w:rPr>
                <w:rFonts w:eastAsia="Calibri"/>
              </w:rPr>
              <w:t>This means F</w:t>
            </w:r>
            <w:r w:rsidR="0047630F">
              <w:rPr>
                <w:rFonts w:eastAsia="Calibri"/>
              </w:rPr>
              <w:t xml:space="preserve">orestry </w:t>
            </w:r>
            <w:r w:rsidRPr="0047630F">
              <w:rPr>
                <w:rFonts w:eastAsia="Calibri"/>
              </w:rPr>
              <w:t>C</w:t>
            </w:r>
            <w:r w:rsidR="0047630F">
              <w:rPr>
                <w:rFonts w:eastAsia="Calibri"/>
              </w:rPr>
              <w:t>ommission</w:t>
            </w:r>
            <w:r w:rsidRPr="0047630F">
              <w:rPr>
                <w:rFonts w:eastAsia="Calibri"/>
              </w:rPr>
              <w:t xml:space="preserve"> is happy with your plan; it meets UKFS requirements, and we have also approved a felling licence for any tree felling in the plan (where required).</w:t>
            </w:r>
          </w:p>
        </w:tc>
        <w:tc>
          <w:tcPr>
            <w:tcW w:w="3402" w:type="dxa"/>
            <w:tcBorders>
              <w:bottom w:val="single" w:sz="8" w:space="0" w:color="000000"/>
              <w:right w:val="single" w:sz="8" w:space="0" w:color="000000"/>
            </w:tcBorders>
            <w:tcMar>
              <w:top w:w="0" w:type="dxa"/>
              <w:left w:w="108" w:type="dxa"/>
              <w:bottom w:w="0" w:type="dxa"/>
              <w:right w:w="108" w:type="dxa"/>
            </w:tcMar>
          </w:tcPr>
          <w:p w14:paraId="0124285C" w14:textId="77777777" w:rsidR="007F3015" w:rsidRDefault="00A454B9">
            <w:pPr>
              <w:rPr>
                <w:rFonts w:eastAsia="Calibri"/>
                <w:b/>
              </w:rPr>
            </w:pPr>
            <w:r>
              <w:rPr>
                <w:rFonts w:eastAsia="Calibri"/>
                <w:b/>
              </w:rPr>
              <w:t>Name (AO, WO or FM):</w:t>
            </w:r>
          </w:p>
        </w:tc>
        <w:tc>
          <w:tcPr>
            <w:tcW w:w="2693" w:type="dxa"/>
            <w:tcBorders>
              <w:bottom w:val="single" w:sz="8" w:space="0" w:color="000000"/>
              <w:right w:val="single" w:sz="8" w:space="0" w:color="000000"/>
            </w:tcBorders>
            <w:tcMar>
              <w:top w:w="0" w:type="dxa"/>
              <w:left w:w="108" w:type="dxa"/>
              <w:bottom w:w="0" w:type="dxa"/>
              <w:right w:w="108" w:type="dxa"/>
            </w:tcMar>
          </w:tcPr>
          <w:p w14:paraId="632D0C9D" w14:textId="77777777" w:rsidR="007F3015" w:rsidRDefault="00A454B9">
            <w:pPr>
              <w:rPr>
                <w:rFonts w:eastAsia="Calibri"/>
                <w:b/>
              </w:rPr>
            </w:pPr>
            <w:r>
              <w:rPr>
                <w:rFonts w:eastAsia="Calibri"/>
                <w:b/>
              </w:rPr>
              <w:t>Date:</w:t>
            </w:r>
          </w:p>
        </w:tc>
      </w:tr>
    </w:tbl>
    <w:p w14:paraId="74B9D9A9" w14:textId="77777777" w:rsidR="007F3015" w:rsidRDefault="007F3015">
      <w:pPr>
        <w:jc w:val="both"/>
        <w:rPr>
          <w:lang w:bidi="en-US"/>
        </w:rPr>
      </w:pPr>
    </w:p>
    <w:sectPr w:rsidR="007F3015" w:rsidSect="0047630F">
      <w:headerReference w:type="default" r:id="rId85"/>
      <w:pgSz w:w="16840" w:h="11907" w:orient="landscape"/>
      <w:pgMar w:top="1843" w:right="1134" w:bottom="1134" w:left="1134" w:header="141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CDEBE" w14:textId="77777777" w:rsidR="00CE364E" w:rsidRDefault="00CE364E">
      <w:r>
        <w:separator/>
      </w:r>
    </w:p>
  </w:endnote>
  <w:endnote w:type="continuationSeparator" w:id="0">
    <w:p w14:paraId="5660D008" w14:textId="77777777" w:rsidR="00CE364E" w:rsidRDefault="00CE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MundoSans-Light">
    <w:charset w:val="00"/>
    <w:family w:val="swiss"/>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21F28" w14:textId="77777777" w:rsidR="004524AD" w:rsidRDefault="004524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ADD5" w14:textId="2DCB178C" w:rsidR="00584B0C" w:rsidRDefault="00236D97">
    <w:pPr>
      <w:pStyle w:val="Footer"/>
    </w:pPr>
    <w:r>
      <w:rPr>
        <w:rStyle w:val="PageNumber"/>
        <w:b/>
        <w:color w:val="57A333"/>
        <w:lang w:val="en-US"/>
      </w:rPr>
      <w:t xml:space="preserve"> | </w:t>
    </w:r>
    <w:r>
      <w:rPr>
        <w:rStyle w:val="PageNumber"/>
        <w:lang w:val="en-US"/>
      </w:rPr>
      <w:t xml:space="preserve">Management Plan Template </w:t>
    </w:r>
    <w:r>
      <w:rPr>
        <w:rStyle w:val="PageNumber"/>
        <w:b/>
        <w:color w:val="57A333"/>
        <w:lang w:val="en-US"/>
      </w:rPr>
      <w:t xml:space="preserve">| </w:t>
    </w:r>
    <w:r w:rsidR="00192249">
      <w:rPr>
        <w:rStyle w:val="PageNumber"/>
        <w:lang w:val="en-US"/>
      </w:rPr>
      <w:t>NG</w:t>
    </w:r>
    <w:r>
      <w:rPr>
        <w:rStyle w:val="PageNumber"/>
        <w:lang w:val="en-US"/>
      </w:rPr>
      <w:t xml:space="preserve">R Team | </w:t>
    </w:r>
    <w:r w:rsidR="00192249">
      <w:rPr>
        <w:rStyle w:val="PageNumber"/>
        <w:lang w:val="en-US"/>
      </w:rPr>
      <w:t>2</w:t>
    </w:r>
    <w:r w:rsidR="00CA5F12">
      <w:rPr>
        <w:rStyle w:val="PageNumber"/>
        <w:lang w:val="en-US"/>
      </w:rPr>
      <w:t>6</w:t>
    </w:r>
    <w:r>
      <w:rPr>
        <w:rStyle w:val="PageNumber"/>
        <w:lang w:val="en-US"/>
      </w:rPr>
      <w:t>.0</w:t>
    </w:r>
    <w:r w:rsidR="00CA5F12">
      <w:rPr>
        <w:rStyle w:val="PageNumber"/>
        <w:lang w:val="en-US"/>
      </w:rPr>
      <w:t>2</w:t>
    </w:r>
    <w:r>
      <w:rPr>
        <w:rStyle w:val="PageNumber"/>
        <w:lang w:val="en-US"/>
      </w:rPr>
      <w:t>.202</w:t>
    </w:r>
    <w:r w:rsidR="00CA5F12">
      <w:rPr>
        <w:rStyle w:val="PageNumber"/>
        <w:lang w:val="en-US"/>
      </w:rPr>
      <w:t>5</w:t>
    </w:r>
    <w:r>
      <w:rPr>
        <w:rStyle w:val="PageNumber"/>
      </w:rPr>
      <w:tab/>
      <w:t>V3.</w:t>
    </w:r>
    <w:r w:rsidR="00CA5F12">
      <w:rPr>
        <w:rStyle w:val="PageNumber"/>
      </w:rPr>
      <w:t>4</w:t>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F698" w14:textId="77777777" w:rsidR="004524AD" w:rsidRDefault="004524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ECC6" w14:textId="5403ACA3" w:rsidR="00236D97" w:rsidRDefault="00236D97">
    <w:pPr>
      <w:pStyle w:val="Footer"/>
    </w:pPr>
    <w:r>
      <w:rPr>
        <w:rStyle w:val="PageNumber"/>
      </w:rPr>
      <w:tab/>
    </w:r>
    <w:r>
      <w:rPr>
        <w:rStyle w:val="PageNumbe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B21B" w14:textId="39BA7A07" w:rsidR="0096214D" w:rsidRDefault="0096214D">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Pr>
        <w:rStyle w:val="PageNumber"/>
        <w:lang w:val="en-US"/>
      </w:rPr>
      <w:t>NGR Team | 2</w:t>
    </w:r>
    <w:r w:rsidR="007A385D">
      <w:rPr>
        <w:rStyle w:val="PageNumber"/>
        <w:lang w:val="en-US"/>
      </w:rPr>
      <w:t>6</w:t>
    </w:r>
    <w:r>
      <w:rPr>
        <w:rStyle w:val="PageNumber"/>
        <w:lang w:val="en-US"/>
      </w:rPr>
      <w:t>.0</w:t>
    </w:r>
    <w:r w:rsidR="007A385D">
      <w:rPr>
        <w:rStyle w:val="PageNumber"/>
        <w:lang w:val="en-US"/>
      </w:rPr>
      <w:t>2</w:t>
    </w:r>
    <w:r>
      <w:rPr>
        <w:rStyle w:val="PageNumber"/>
        <w:lang w:val="en-US"/>
      </w:rPr>
      <w:t>.202</w:t>
    </w:r>
    <w:r w:rsidR="007A385D">
      <w:rPr>
        <w:rStyle w:val="PageNumber"/>
        <w:lang w:val="en-US"/>
      </w:rPr>
      <w:t>5</w:t>
    </w:r>
    <w:r>
      <w:rPr>
        <w:rStyle w:val="PageNumber"/>
      </w:rPr>
      <w:tab/>
      <w:t>V3.</w:t>
    </w:r>
    <w:r w:rsidR="007A385D">
      <w:rPr>
        <w:rStyle w:val="PageNumber"/>
      </w:rPr>
      <w:t>4</w:t>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372C8" w14:textId="77777777" w:rsidR="00CE364E" w:rsidRDefault="00CE364E">
      <w:r>
        <w:rPr>
          <w:color w:val="000000"/>
        </w:rPr>
        <w:separator/>
      </w:r>
    </w:p>
  </w:footnote>
  <w:footnote w:type="continuationSeparator" w:id="0">
    <w:p w14:paraId="10CB3AF7" w14:textId="77777777" w:rsidR="00CE364E" w:rsidRDefault="00CE3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B1B1" w14:textId="77777777" w:rsidR="004524AD" w:rsidRDefault="004524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409D7" w14:textId="7738F90F" w:rsidR="00584B0C" w:rsidRDefault="00597DF9">
    <w:pPr>
      <w:pStyle w:val="Header"/>
    </w:pPr>
    <w:r w:rsidRPr="00597DF9">
      <w:rPr>
        <w:noProof/>
        <w:lang w:val="en-US"/>
      </w:rPr>
      <mc:AlternateContent>
        <mc:Choice Requires="wps">
          <w:drawing>
            <wp:anchor distT="0" distB="0" distL="114300" distR="114300" simplePos="0" relativeHeight="251665920" behindDoc="0" locked="0" layoutInCell="1" allowOverlap="1" wp14:anchorId="5FB79E65" wp14:editId="2C21E716">
              <wp:simplePos x="0" y="0"/>
              <wp:positionH relativeFrom="margin">
                <wp:posOffset>5594985</wp:posOffset>
              </wp:positionH>
              <wp:positionV relativeFrom="page">
                <wp:posOffset>495300</wp:posOffset>
              </wp:positionV>
              <wp:extent cx="3608707" cy="457200"/>
              <wp:effectExtent l="0" t="0" r="0" b="0"/>
              <wp:wrapNone/>
              <wp:docPr id="981142620"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667A270D" w14:textId="77777777" w:rsidR="00597DF9" w:rsidRDefault="00597DF9" w:rsidP="00597DF9">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5FB79E65" id="_x0000_t202" coordsize="21600,21600" o:spt="202" path="m,l,21600r21600,l21600,xe">
              <v:stroke joinstyle="miter"/>
              <v:path gradientshapeok="t" o:connecttype="rect"/>
            </v:shapetype>
            <v:shape id="_x0000_s1033" type="#_x0000_t202" style="position:absolute;margin-left:440.55pt;margin-top:39pt;width:284.15pt;height:36pt;z-index:251665920;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" filled="f" stroked="f">
              <v:textbox>
                <w:txbxContent>
                  <w:p w14:paraId="667A270D" w14:textId="77777777" w:rsidR="00597DF9" w:rsidRDefault="00597DF9" w:rsidP="00597DF9">
                    <w:pPr>
                      <w:pStyle w:val="ParentTitle"/>
                      <w:rPr>
                        <w:sz w:val="32"/>
                        <w:szCs w:val="32"/>
                        <w:lang w:val="en-US"/>
                      </w:rPr>
                    </w:pPr>
                    <w:r>
                      <w:rPr>
                        <w:sz w:val="32"/>
                        <w:szCs w:val="32"/>
                        <w:lang w:val="en-US"/>
                      </w:rPr>
                      <w:t>Woodland Management Plan</w:t>
                    </w:r>
                  </w:p>
                </w:txbxContent>
              </v:textbox>
              <w10:wrap anchorx="margin" anchory="page"/>
            </v:shape>
          </w:pict>
        </mc:Fallback>
      </mc:AlternateContent>
    </w:r>
    <w:r w:rsidRPr="00597DF9">
      <w:rPr>
        <w:noProof/>
      </w:rPr>
      <w:drawing>
        <wp:anchor distT="0" distB="0" distL="114300" distR="114300" simplePos="0" relativeHeight="251664896" behindDoc="1" locked="0" layoutInCell="1" allowOverlap="1" wp14:anchorId="50890A61" wp14:editId="3F0D9353">
          <wp:simplePos x="0" y="0"/>
          <wp:positionH relativeFrom="page">
            <wp:posOffset>409575</wp:posOffset>
          </wp:positionH>
          <wp:positionV relativeFrom="page">
            <wp:posOffset>238125</wp:posOffset>
          </wp:positionV>
          <wp:extent cx="7189469" cy="745492"/>
          <wp:effectExtent l="0" t="0" r="0" b="0"/>
          <wp:wrapNone/>
          <wp:docPr id="790865363"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0220216"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sidRPr="00597DF9">
      <w:rPr>
        <w:noProof/>
      </w:rPr>
      <w:drawing>
        <wp:anchor distT="0" distB="0" distL="114300" distR="114300" simplePos="0" relativeHeight="251663872" behindDoc="1" locked="0" layoutInCell="1" allowOverlap="1" wp14:anchorId="2CB91BC3" wp14:editId="3A3C62CE">
          <wp:simplePos x="0" y="0"/>
          <wp:positionH relativeFrom="page">
            <wp:posOffset>405765</wp:posOffset>
          </wp:positionH>
          <wp:positionV relativeFrom="page">
            <wp:posOffset>242570</wp:posOffset>
          </wp:positionV>
          <wp:extent cx="9942198" cy="745492"/>
          <wp:effectExtent l="0" t="0" r="1905" b="0"/>
          <wp:wrapNone/>
          <wp:docPr id="3619983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4757230"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432D" w14:textId="1F446DD5" w:rsidR="00584B0C" w:rsidRDefault="00AA232E">
    <w:pPr>
      <w:pStyle w:val="Header"/>
    </w:pPr>
    <w:r>
      <w:rPr>
        <w:noProof/>
      </w:rPr>
      <mc:AlternateContent>
        <mc:Choice Requires="wps">
          <w:drawing>
            <wp:anchor distT="0" distB="0" distL="114300" distR="114300" simplePos="0" relativeHeight="251648512" behindDoc="0" locked="0" layoutInCell="1" allowOverlap="1" wp14:anchorId="7EEDDB14" wp14:editId="0A5FE0BF">
              <wp:simplePos x="0" y="0"/>
              <wp:positionH relativeFrom="column">
                <wp:posOffset>3415030</wp:posOffset>
              </wp:positionH>
              <wp:positionV relativeFrom="paragraph">
                <wp:posOffset>22860</wp:posOffset>
              </wp:positionV>
              <wp:extent cx="4590416" cy="466728"/>
              <wp:effectExtent l="0" t="0" r="0" b="9525"/>
              <wp:wrapNone/>
              <wp:docPr id="1" name="Text Box 35"/>
              <wp:cNvGraphicFramePr/>
              <a:graphic xmlns:a="http://schemas.openxmlformats.org/drawingml/2006/main">
                <a:graphicData uri="http://schemas.microsoft.com/office/word/2010/wordprocessingShape">
                  <wps:wsp>
                    <wps:cNvSpPr txBox="1"/>
                    <wps:spPr>
                      <a:xfrm>
                        <a:off x="0" y="0"/>
                        <a:ext cx="4590416" cy="466728"/>
                      </a:xfrm>
                      <a:prstGeom prst="rect">
                        <a:avLst/>
                      </a:prstGeom>
                      <a:noFill/>
                      <a:ln>
                        <a:noFill/>
                        <a:prstDash/>
                      </a:ln>
                    </wps:spPr>
                    <wps:txbx>
                      <w:txbxContent>
                        <w:p w14:paraId="097359BA" w14:textId="77777777" w:rsidR="00584B0C" w:rsidRPr="00A27872" w:rsidRDefault="00A454B9">
                          <w:pPr>
                            <w:rPr>
                              <w:color w:val="FFFFFF"/>
                              <w:sz w:val="32"/>
                              <w:szCs w:val="32"/>
                            </w:rPr>
                          </w:pPr>
                          <w:r w:rsidRPr="00A27872">
                            <w:rPr>
                              <w:color w:val="FFFFFF"/>
                              <w:sz w:val="32"/>
                              <w:szCs w:val="32"/>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7EEDDB14" id="_x0000_t202" coordsize="21600,21600" o:spt="202" path="m,l,21600r21600,l21600,xe">
              <v:stroke joinstyle="miter"/>
              <v:path gradientshapeok="t" o:connecttype="rect"/>
            </v:shapetype>
            <v:shape id="Text Box 35" o:spid="_x0000_s1027" type="#_x0000_t202" style="position:absolute;margin-left:268.9pt;margin-top:1.8pt;width:361.45pt;height:36.7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" filled="f" stroked="f">
              <v:textbox>
                <w:txbxContent>
                  <w:p w14:paraId="097359BA" w14:textId="77777777" w:rsidR="00584B0C" w:rsidRPr="00A27872" w:rsidRDefault="00A454B9">
                    <w:pPr>
                      <w:rPr>
                        <w:color w:val="FFFFFF"/>
                        <w:sz w:val="32"/>
                        <w:szCs w:val="32"/>
                      </w:rPr>
                    </w:pPr>
                    <w:r w:rsidRPr="00A27872">
                      <w:rPr>
                        <w:color w:val="FFFFFF"/>
                        <w:sz w:val="32"/>
                        <w:szCs w:val="32"/>
                      </w:rPr>
                      <w:t>Woodland Management Plan</w:t>
                    </w:r>
                  </w:p>
                </w:txbxContent>
              </v:textbox>
            </v:shape>
          </w:pict>
        </mc:Fallback>
      </mc:AlternateContent>
    </w:r>
    <w:r>
      <w:rPr>
        <w:noProof/>
      </w:rPr>
      <w:drawing>
        <wp:anchor distT="0" distB="0" distL="114300" distR="114300" simplePos="0" relativeHeight="251649536" behindDoc="1" locked="0" layoutInCell="1" allowOverlap="1" wp14:anchorId="537BBBB7" wp14:editId="7C14D8EF">
          <wp:simplePos x="0" y="0"/>
          <wp:positionH relativeFrom="page">
            <wp:posOffset>237487</wp:posOffset>
          </wp:positionH>
          <wp:positionV relativeFrom="page">
            <wp:posOffset>229230</wp:posOffset>
          </wp:positionV>
          <wp:extent cx="7189469" cy="745492"/>
          <wp:effectExtent l="0" t="0" r="0" b="0"/>
          <wp:wrapNone/>
          <wp:docPr id="1289256978"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p>
  <w:p w14:paraId="75D8E166" w14:textId="77777777" w:rsidR="00584B0C" w:rsidRDefault="00584B0C">
    <w:pPr>
      <w:pStyle w:val="Header"/>
      <w:tabs>
        <w:tab w:val="clear" w:pos="4320"/>
        <w:tab w:val="clear" w:pos="8640"/>
        <w:tab w:val="left" w:pos="186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060CD" w14:textId="77777777" w:rsidR="004524AD" w:rsidRDefault="004524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27C38" w14:textId="77777777" w:rsidR="0096214D" w:rsidRDefault="0096214D">
    <w:pPr>
      <w:pStyle w:val="Header"/>
      <w:tabs>
        <w:tab w:val="clear" w:pos="4320"/>
        <w:tab w:val="clear" w:pos="8640"/>
        <w:tab w:val="left" w:pos="186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E1F3" w14:textId="77777777" w:rsidR="0096214D" w:rsidRDefault="0096214D">
    <w:pPr>
      <w:pStyle w:val="Header"/>
    </w:pPr>
    <w:r>
      <w:rPr>
        <w:noProof/>
      </w:rPr>
      <mc:AlternateContent>
        <mc:Choice Requires="wps">
          <w:drawing>
            <wp:anchor distT="0" distB="0" distL="114300" distR="114300" simplePos="0" relativeHeight="251651584" behindDoc="0" locked="0" layoutInCell="1" allowOverlap="1" wp14:anchorId="1AB64C26" wp14:editId="4DD516FE">
              <wp:simplePos x="0" y="0"/>
              <wp:positionH relativeFrom="column">
                <wp:posOffset>3462655</wp:posOffset>
              </wp:positionH>
              <wp:positionV relativeFrom="paragraph">
                <wp:posOffset>13335</wp:posOffset>
              </wp:positionV>
              <wp:extent cx="4590416" cy="466728"/>
              <wp:effectExtent l="0" t="0" r="0" b="9525"/>
              <wp:wrapNone/>
              <wp:docPr id="67426999" name="Text Box 35"/>
              <wp:cNvGraphicFramePr/>
              <a:graphic xmlns:a="http://schemas.openxmlformats.org/drawingml/2006/main">
                <a:graphicData uri="http://schemas.microsoft.com/office/word/2010/wordprocessingShape">
                  <wps:wsp>
                    <wps:cNvSpPr txBox="1"/>
                    <wps:spPr>
                      <a:xfrm>
                        <a:off x="0" y="0"/>
                        <a:ext cx="4590416" cy="466728"/>
                      </a:xfrm>
                      <a:prstGeom prst="rect">
                        <a:avLst/>
                      </a:prstGeom>
                      <a:noFill/>
                      <a:ln>
                        <a:noFill/>
                        <a:prstDash/>
                      </a:ln>
                    </wps:spPr>
                    <wps:txbx>
                      <w:txbxContent>
                        <w:p w14:paraId="1DC2DED2" w14:textId="77777777" w:rsidR="0096214D" w:rsidRPr="0070007A" w:rsidRDefault="0096214D">
                          <w:pPr>
                            <w:rPr>
                              <w:color w:val="FFFFFF"/>
                              <w:sz w:val="32"/>
                              <w:szCs w:val="32"/>
                            </w:rPr>
                          </w:pPr>
                          <w:r w:rsidRPr="0070007A">
                            <w:rPr>
                              <w:color w:val="FFFFFF"/>
                              <w:sz w:val="32"/>
                              <w:szCs w:val="32"/>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1AB64C26" id="_x0000_t202" coordsize="21600,21600" o:spt="202" path="m,l,21600r21600,l21600,xe">
              <v:stroke joinstyle="miter"/>
              <v:path gradientshapeok="t" o:connecttype="rect"/>
            </v:shapetype>
            <v:shape id="_x0000_s1028" type="#_x0000_t202" style="position:absolute;margin-left:272.65pt;margin-top:1.05pt;width:361.45pt;height:36.7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" filled="f" stroked="f">
              <v:textbox>
                <w:txbxContent>
                  <w:p w14:paraId="1DC2DED2" w14:textId="77777777" w:rsidR="0096214D" w:rsidRPr="0070007A" w:rsidRDefault="0096214D">
                    <w:pPr>
                      <w:rPr>
                        <w:color w:val="FFFFFF"/>
                        <w:sz w:val="32"/>
                        <w:szCs w:val="32"/>
                      </w:rPr>
                    </w:pPr>
                    <w:r w:rsidRPr="0070007A">
                      <w:rPr>
                        <w:color w:val="FFFFFF"/>
                        <w:sz w:val="32"/>
                        <w:szCs w:val="32"/>
                      </w:rPr>
                      <w:t>Woodland Management Plan</w:t>
                    </w:r>
                  </w:p>
                </w:txbxContent>
              </v:textbox>
            </v:shape>
          </w:pict>
        </mc:Fallback>
      </mc:AlternateContent>
    </w:r>
    <w:r>
      <w:rPr>
        <w:noProof/>
      </w:rPr>
      <w:drawing>
        <wp:anchor distT="0" distB="0" distL="114300" distR="114300" simplePos="0" relativeHeight="251652608" behindDoc="1" locked="0" layoutInCell="1" allowOverlap="1" wp14:anchorId="73A5236A" wp14:editId="214C8B40">
          <wp:simplePos x="0" y="0"/>
          <wp:positionH relativeFrom="page">
            <wp:posOffset>237487</wp:posOffset>
          </wp:positionH>
          <wp:positionV relativeFrom="page">
            <wp:posOffset>229230</wp:posOffset>
          </wp:positionV>
          <wp:extent cx="7189469" cy="745492"/>
          <wp:effectExtent l="0" t="0" r="0" b="0"/>
          <wp:wrapNone/>
          <wp:docPr id="178025057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p>
  <w:p w14:paraId="68EB01F0" w14:textId="77777777" w:rsidR="0096214D" w:rsidRDefault="0096214D">
    <w:pPr>
      <w:pStyle w:val="Header"/>
      <w:tabs>
        <w:tab w:val="clear" w:pos="4320"/>
        <w:tab w:val="clear" w:pos="8640"/>
        <w:tab w:val="left" w:pos="1868"/>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F641" w14:textId="068E54EF" w:rsidR="00584B0C" w:rsidRDefault="00A2669F">
    <w:pPr>
      <w:pStyle w:val="Header"/>
    </w:pPr>
    <w:r w:rsidRPr="00A2669F">
      <w:rPr>
        <w:noProof/>
        <w:lang w:val="en-US"/>
      </w:rPr>
      <mc:AlternateContent>
        <mc:Choice Requires="wps">
          <w:drawing>
            <wp:anchor distT="0" distB="0" distL="114300" distR="114300" simplePos="0" relativeHeight="251654656" behindDoc="0" locked="0" layoutInCell="1" allowOverlap="1" wp14:anchorId="1D5D0575" wp14:editId="0E31D25A">
              <wp:simplePos x="0" y="0"/>
              <wp:positionH relativeFrom="margin">
                <wp:posOffset>5423535</wp:posOffset>
              </wp:positionH>
              <wp:positionV relativeFrom="page">
                <wp:posOffset>552450</wp:posOffset>
              </wp:positionV>
              <wp:extent cx="3608707" cy="457200"/>
              <wp:effectExtent l="0" t="0" r="0" b="0"/>
              <wp:wrapNone/>
              <wp:docPr id="1926782187"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0F067A4B" w14:textId="77777777" w:rsidR="00A2669F" w:rsidRDefault="00A2669F" w:rsidP="00A2669F">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1D5D0575" id="_x0000_t202" coordsize="21600,21600" o:spt="202" path="m,l,21600r21600,l21600,xe">
              <v:stroke joinstyle="miter"/>
              <v:path gradientshapeok="t" o:connecttype="rect"/>
            </v:shapetype>
            <v:shape id="Text Box 10" o:spid="_x0000_s1029" type="#_x0000_t202" style="position:absolute;margin-left:427.05pt;margin-top:43.5pt;width:284.15pt;height:36pt;z-index:25165465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" filled="f" stroked="f">
              <v:textbox>
                <w:txbxContent>
                  <w:p w14:paraId="0F067A4B" w14:textId="77777777" w:rsidR="00A2669F" w:rsidRDefault="00A2669F" w:rsidP="00A2669F">
                    <w:pPr>
                      <w:pStyle w:val="ParentTitle"/>
                      <w:rPr>
                        <w:sz w:val="32"/>
                        <w:szCs w:val="32"/>
                        <w:lang w:val="en-US"/>
                      </w:rPr>
                    </w:pPr>
                    <w:r>
                      <w:rPr>
                        <w:sz w:val="32"/>
                        <w:szCs w:val="32"/>
                        <w:lang w:val="en-US"/>
                      </w:rPr>
                      <w:t>Woodland Management Plan</w:t>
                    </w:r>
                  </w:p>
                </w:txbxContent>
              </v:textbox>
              <w10:wrap anchorx="margin" anchory="page"/>
            </v:shape>
          </w:pict>
        </mc:Fallback>
      </mc:AlternateContent>
    </w:r>
    <w:r w:rsidR="0070007A" w:rsidRPr="0070007A">
      <w:rPr>
        <w:noProof/>
      </w:rPr>
      <w:drawing>
        <wp:anchor distT="0" distB="0" distL="114300" distR="114300" simplePos="0" relativeHeight="251653632" behindDoc="1" locked="0" layoutInCell="1" allowOverlap="1" wp14:anchorId="473E4925" wp14:editId="3B88F42C">
          <wp:simplePos x="0" y="0"/>
          <wp:positionH relativeFrom="page">
            <wp:posOffset>390525</wp:posOffset>
          </wp:positionH>
          <wp:positionV relativeFrom="page">
            <wp:posOffset>304800</wp:posOffset>
          </wp:positionV>
          <wp:extent cx="7189469" cy="745492"/>
          <wp:effectExtent l="0" t="0" r="0" b="0"/>
          <wp:wrapNone/>
          <wp:docPr id="1837072285"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94580218"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14:sizeRelH relativeFrom="margin">
            <wp14:pctWidth>0</wp14:pctWidth>
          </wp14:sizeRelH>
        </wp:anchor>
      </w:drawing>
    </w:r>
    <w:r w:rsidR="00A454B9">
      <w:rPr>
        <w:noProof/>
      </w:rPr>
      <w:drawing>
        <wp:anchor distT="0" distB="0" distL="114300" distR="114300" simplePos="0" relativeHeight="251650560" behindDoc="1" locked="0" layoutInCell="1" allowOverlap="1" wp14:anchorId="5DAF5852" wp14:editId="2ADC30C2">
          <wp:simplePos x="0" y="0"/>
          <wp:positionH relativeFrom="page">
            <wp:posOffset>389891</wp:posOffset>
          </wp:positionH>
          <wp:positionV relativeFrom="page">
            <wp:posOffset>303525</wp:posOffset>
          </wp:positionV>
          <wp:extent cx="9942198" cy="745492"/>
          <wp:effectExtent l="0" t="0" r="1902" b="0"/>
          <wp:wrapNone/>
          <wp:docPr id="152191374"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5C13D84E" w14:textId="77777777" w:rsidR="00584B0C" w:rsidRDefault="00584B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A2A40" w14:textId="721BD146" w:rsidR="00584B0C" w:rsidRDefault="00A2669F">
    <w:pPr>
      <w:pStyle w:val="Header"/>
    </w:pPr>
    <w:r w:rsidRPr="00A2669F">
      <w:rPr>
        <w:noProof/>
        <w:lang w:val="en-US"/>
      </w:rPr>
      <mc:AlternateContent>
        <mc:Choice Requires="wps">
          <w:drawing>
            <wp:anchor distT="0" distB="0" distL="114300" distR="114300" simplePos="0" relativeHeight="251656704" behindDoc="0" locked="0" layoutInCell="1" allowOverlap="1" wp14:anchorId="3038616B" wp14:editId="7A437A5B">
              <wp:simplePos x="0" y="0"/>
              <wp:positionH relativeFrom="page">
                <wp:posOffset>3495675</wp:posOffset>
              </wp:positionH>
              <wp:positionV relativeFrom="page">
                <wp:posOffset>542925</wp:posOffset>
              </wp:positionV>
              <wp:extent cx="3608707" cy="457200"/>
              <wp:effectExtent l="0" t="0" r="0" b="0"/>
              <wp:wrapNone/>
              <wp:docPr id="282762159"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1A13511F" w14:textId="77777777" w:rsidR="00A2669F" w:rsidRDefault="00A2669F" w:rsidP="00A2669F">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3038616B" id="_x0000_t202" coordsize="21600,21600" o:spt="202" path="m,l,21600r21600,l21600,xe">
              <v:stroke joinstyle="miter"/>
              <v:path gradientshapeok="t" o:connecttype="rect"/>
            </v:shapetype>
            <v:shape id="_x0000_s1030" type="#_x0000_t202" style="position:absolute;margin-left:275.25pt;margin-top:42.75pt;width:284.15pt;height:36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" filled="f" stroked="f">
              <v:textbox>
                <w:txbxContent>
                  <w:p w14:paraId="1A13511F" w14:textId="77777777" w:rsidR="00A2669F" w:rsidRDefault="00A2669F" w:rsidP="00A2669F">
                    <w:pPr>
                      <w:pStyle w:val="ParentTitle"/>
                      <w:rPr>
                        <w:sz w:val="32"/>
                        <w:szCs w:val="32"/>
                        <w:lang w:val="en-US"/>
                      </w:rPr>
                    </w:pPr>
                    <w:r>
                      <w:rPr>
                        <w:sz w:val="32"/>
                        <w:szCs w:val="32"/>
                        <w:lang w:val="en-US"/>
                      </w:rPr>
                      <w:t>Woodland Management Plan</w:t>
                    </w:r>
                  </w:p>
                </w:txbxContent>
              </v:textbox>
              <w10:wrap anchorx="page" anchory="page"/>
            </v:shape>
          </w:pict>
        </mc:Fallback>
      </mc:AlternateContent>
    </w:r>
    <w:r w:rsidRPr="00A2669F">
      <w:rPr>
        <w:noProof/>
      </w:rPr>
      <w:drawing>
        <wp:anchor distT="0" distB="0" distL="114300" distR="114300" simplePos="0" relativeHeight="251655680" behindDoc="1" locked="0" layoutInCell="1" allowOverlap="1" wp14:anchorId="70200BD6" wp14:editId="43C4B47E">
          <wp:simplePos x="0" y="0"/>
          <wp:positionH relativeFrom="margin">
            <wp:posOffset>-542925</wp:posOffset>
          </wp:positionH>
          <wp:positionV relativeFrom="page">
            <wp:posOffset>274320</wp:posOffset>
          </wp:positionV>
          <wp:extent cx="7189469" cy="745492"/>
          <wp:effectExtent l="0" t="0" r="0" b="0"/>
          <wp:wrapNone/>
          <wp:docPr id="916446793"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6446793"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FA47" w14:textId="529DD29B" w:rsidR="00584B0C" w:rsidRDefault="00A2669F">
    <w:pPr>
      <w:pStyle w:val="Header"/>
    </w:pPr>
    <w:r w:rsidRPr="00A2669F">
      <w:rPr>
        <w:noProof/>
      </w:rPr>
      <w:drawing>
        <wp:anchor distT="0" distB="0" distL="114300" distR="114300" simplePos="0" relativeHeight="251658752" behindDoc="1" locked="0" layoutInCell="1" allowOverlap="1" wp14:anchorId="1AB2325C" wp14:editId="397C8124">
          <wp:simplePos x="0" y="0"/>
          <wp:positionH relativeFrom="margin">
            <wp:posOffset>-348615</wp:posOffset>
          </wp:positionH>
          <wp:positionV relativeFrom="page">
            <wp:posOffset>219075</wp:posOffset>
          </wp:positionV>
          <wp:extent cx="10029825" cy="745490"/>
          <wp:effectExtent l="0" t="0" r="9525" b="0"/>
          <wp:wrapNone/>
          <wp:docPr id="73592622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4321318"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10029852" cy="745492"/>
                  </a:xfrm>
                  <a:prstGeom prst="rect">
                    <a:avLst/>
                  </a:prstGeom>
                  <a:noFill/>
                  <a:ln>
                    <a:noFill/>
                    <a:prstDash/>
                  </a:ln>
                </pic:spPr>
              </pic:pic>
            </a:graphicData>
          </a:graphic>
          <wp14:sizeRelH relativeFrom="margin">
            <wp14:pctWidth>0</wp14:pctWidth>
          </wp14:sizeRelH>
        </wp:anchor>
      </w:drawing>
    </w:r>
    <w:r w:rsidRPr="00A2669F">
      <w:rPr>
        <w:noProof/>
        <w:lang w:val="en-US"/>
      </w:rPr>
      <mc:AlternateContent>
        <mc:Choice Requires="wps">
          <w:drawing>
            <wp:anchor distT="0" distB="0" distL="114300" distR="114300" simplePos="0" relativeHeight="251659776" behindDoc="0" locked="0" layoutInCell="1" allowOverlap="1" wp14:anchorId="791F0184" wp14:editId="341B1CF2">
              <wp:simplePos x="0" y="0"/>
              <wp:positionH relativeFrom="margin">
                <wp:posOffset>5747385</wp:posOffset>
              </wp:positionH>
              <wp:positionV relativeFrom="page">
                <wp:posOffset>485775</wp:posOffset>
              </wp:positionV>
              <wp:extent cx="3608707" cy="457200"/>
              <wp:effectExtent l="0" t="0" r="0" b="0"/>
              <wp:wrapNone/>
              <wp:docPr id="1497966207"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70FB2EFC" w14:textId="77777777" w:rsidR="00A2669F" w:rsidRDefault="00A2669F" w:rsidP="00A2669F">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791F0184" id="_x0000_t202" coordsize="21600,21600" o:spt="202" path="m,l,21600r21600,l21600,xe">
              <v:stroke joinstyle="miter"/>
              <v:path gradientshapeok="t" o:connecttype="rect"/>
            </v:shapetype>
            <v:shape id="_x0000_s1031" type="#_x0000_t202" style="position:absolute;margin-left:452.55pt;margin-top:38.25pt;width:284.15pt;height:36pt;z-index:25165977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" filled="f" stroked="f">
              <v:textbox>
                <w:txbxContent>
                  <w:p w14:paraId="70FB2EFC" w14:textId="77777777" w:rsidR="00A2669F" w:rsidRDefault="00A2669F" w:rsidP="00A2669F">
                    <w:pPr>
                      <w:pStyle w:val="ParentTitle"/>
                      <w:rPr>
                        <w:sz w:val="32"/>
                        <w:szCs w:val="32"/>
                        <w:lang w:val="en-US"/>
                      </w:rPr>
                    </w:pPr>
                    <w:r>
                      <w:rPr>
                        <w:sz w:val="32"/>
                        <w:szCs w:val="32"/>
                        <w:lang w:val="en-US"/>
                      </w:rPr>
                      <w:t>Woodland Management Plan</w:t>
                    </w:r>
                  </w:p>
                </w:txbxContent>
              </v:textbox>
              <w10:wrap anchorx="margin" anchory="page"/>
            </v:shape>
          </w:pict>
        </mc:Fallback>
      </mc:AlternateContent>
    </w:r>
    <w:r w:rsidRPr="00A2669F">
      <w:rPr>
        <w:noProof/>
      </w:rPr>
      <w:drawing>
        <wp:anchor distT="0" distB="0" distL="114300" distR="114300" simplePos="0" relativeHeight="251657728" behindDoc="0" locked="0" layoutInCell="1" allowOverlap="1" wp14:anchorId="0912C83B" wp14:editId="1B96D7BF">
          <wp:simplePos x="0" y="0"/>
          <wp:positionH relativeFrom="page">
            <wp:posOffset>390525</wp:posOffset>
          </wp:positionH>
          <wp:positionV relativeFrom="page">
            <wp:posOffset>219075</wp:posOffset>
          </wp:positionV>
          <wp:extent cx="7189469" cy="745492"/>
          <wp:effectExtent l="0" t="0" r="0" b="0"/>
          <wp:wrapNone/>
          <wp:docPr id="1935966361"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9567651"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D4D2" w14:textId="02518AAF" w:rsidR="00584B0C" w:rsidRDefault="00597DF9">
    <w:pPr>
      <w:pStyle w:val="Header"/>
    </w:pPr>
    <w:r w:rsidRPr="00597DF9">
      <w:rPr>
        <w:noProof/>
      </w:rPr>
      <w:drawing>
        <wp:anchor distT="0" distB="0" distL="114300" distR="114300" simplePos="0" relativeHeight="251660800" behindDoc="0" locked="0" layoutInCell="1" allowOverlap="1" wp14:anchorId="66198397" wp14:editId="34517915">
          <wp:simplePos x="0" y="0"/>
          <wp:positionH relativeFrom="page">
            <wp:posOffset>428625</wp:posOffset>
          </wp:positionH>
          <wp:positionV relativeFrom="page">
            <wp:posOffset>314325</wp:posOffset>
          </wp:positionV>
          <wp:extent cx="7188835" cy="745490"/>
          <wp:effectExtent l="0" t="0" r="0" b="0"/>
          <wp:wrapNone/>
          <wp:docPr id="305999269"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33732838"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8835" cy="745490"/>
                  </a:xfrm>
                  <a:prstGeom prst="rect">
                    <a:avLst/>
                  </a:prstGeom>
                  <a:noFill/>
                  <a:ln>
                    <a:noFill/>
                    <a:prstDash/>
                  </a:ln>
                </pic:spPr>
              </pic:pic>
            </a:graphicData>
          </a:graphic>
        </wp:anchor>
      </w:drawing>
    </w:r>
    <w:r w:rsidRPr="00597DF9">
      <w:rPr>
        <w:noProof/>
        <w:lang w:val="en-US"/>
      </w:rPr>
      <mc:AlternateContent>
        <mc:Choice Requires="wps">
          <w:drawing>
            <wp:anchor distT="0" distB="0" distL="114300" distR="114300" simplePos="0" relativeHeight="251662848" behindDoc="0" locked="0" layoutInCell="1" allowOverlap="1" wp14:anchorId="6BAEC1EA" wp14:editId="0D421D71">
              <wp:simplePos x="0" y="0"/>
              <wp:positionH relativeFrom="margin">
                <wp:posOffset>5699760</wp:posOffset>
              </wp:positionH>
              <wp:positionV relativeFrom="page">
                <wp:posOffset>504825</wp:posOffset>
              </wp:positionV>
              <wp:extent cx="3608707" cy="457200"/>
              <wp:effectExtent l="0" t="0" r="0" b="0"/>
              <wp:wrapNone/>
              <wp:docPr id="1634652979"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6F022EA2" w14:textId="77777777" w:rsidR="00597DF9" w:rsidRDefault="00597DF9" w:rsidP="00597DF9">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6BAEC1EA" id="_x0000_t202" coordsize="21600,21600" o:spt="202" path="m,l,21600r21600,l21600,xe">
              <v:stroke joinstyle="miter"/>
              <v:path gradientshapeok="t" o:connecttype="rect"/>
            </v:shapetype>
            <v:shape id="_x0000_s1032" type="#_x0000_t202" style="position:absolute;margin-left:448.8pt;margin-top:39.75pt;width:284.15pt;height:36pt;z-index:25166284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" filled="f" stroked="f">
              <v:textbox>
                <w:txbxContent>
                  <w:p w14:paraId="6F022EA2" w14:textId="77777777" w:rsidR="00597DF9" w:rsidRDefault="00597DF9" w:rsidP="00597DF9">
                    <w:pPr>
                      <w:pStyle w:val="ParentTitle"/>
                      <w:rPr>
                        <w:sz w:val="32"/>
                        <w:szCs w:val="32"/>
                        <w:lang w:val="en-US"/>
                      </w:rPr>
                    </w:pPr>
                    <w:r>
                      <w:rPr>
                        <w:sz w:val="32"/>
                        <w:szCs w:val="32"/>
                        <w:lang w:val="en-US"/>
                      </w:rPr>
                      <w:t>Woodland Management Plan</w:t>
                    </w:r>
                  </w:p>
                </w:txbxContent>
              </v:textbox>
              <w10:wrap anchorx="margin" anchory="page"/>
            </v:shape>
          </w:pict>
        </mc:Fallback>
      </mc:AlternateContent>
    </w:r>
    <w:r w:rsidRPr="00597DF9">
      <w:rPr>
        <w:noProof/>
      </w:rPr>
      <w:drawing>
        <wp:anchor distT="0" distB="0" distL="114300" distR="114300" simplePos="0" relativeHeight="251661824" behindDoc="1" locked="0" layoutInCell="1" allowOverlap="1" wp14:anchorId="6B63AF9D" wp14:editId="0DF2B380">
          <wp:simplePos x="0" y="0"/>
          <wp:positionH relativeFrom="page">
            <wp:posOffset>419100</wp:posOffset>
          </wp:positionH>
          <wp:positionV relativeFrom="page">
            <wp:posOffset>304800</wp:posOffset>
          </wp:positionV>
          <wp:extent cx="9942198" cy="745492"/>
          <wp:effectExtent l="0" t="0" r="1902" b="0"/>
          <wp:wrapNone/>
          <wp:docPr id="178496271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10577520"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794"/>
    <w:multiLevelType w:val="hybridMultilevel"/>
    <w:tmpl w:val="36D86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629EE"/>
    <w:multiLevelType w:val="hybridMultilevel"/>
    <w:tmpl w:val="648A9D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F7ECB"/>
    <w:multiLevelType w:val="multilevel"/>
    <w:tmpl w:val="1CA072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554603"/>
    <w:multiLevelType w:val="hybridMultilevel"/>
    <w:tmpl w:val="BEFAE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43C5D"/>
    <w:multiLevelType w:val="hybridMultilevel"/>
    <w:tmpl w:val="100E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660DE"/>
    <w:multiLevelType w:val="hybridMultilevel"/>
    <w:tmpl w:val="FEFE1656"/>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0310D"/>
    <w:multiLevelType w:val="multilevel"/>
    <w:tmpl w:val="E72C48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BDF22DD"/>
    <w:multiLevelType w:val="hybridMultilevel"/>
    <w:tmpl w:val="750273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7348D4"/>
    <w:multiLevelType w:val="hybridMultilevel"/>
    <w:tmpl w:val="B4E2D04C"/>
    <w:lvl w:ilvl="0" w:tplc="8FEE291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BE6B74"/>
    <w:multiLevelType w:val="multilevel"/>
    <w:tmpl w:val="1324CF5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0EA807D1"/>
    <w:multiLevelType w:val="hybridMultilevel"/>
    <w:tmpl w:val="17324C4C"/>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4D5A3A"/>
    <w:multiLevelType w:val="hybridMultilevel"/>
    <w:tmpl w:val="546652E6"/>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018DC"/>
    <w:multiLevelType w:val="hybridMultilevel"/>
    <w:tmpl w:val="1E0CF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1E232F2"/>
    <w:multiLevelType w:val="hybridMultilevel"/>
    <w:tmpl w:val="99D63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067935"/>
    <w:multiLevelType w:val="hybridMultilevel"/>
    <w:tmpl w:val="3DB00D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1961C0"/>
    <w:multiLevelType w:val="hybridMultilevel"/>
    <w:tmpl w:val="C0DC6E42"/>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3577D7"/>
    <w:multiLevelType w:val="multilevel"/>
    <w:tmpl w:val="7D20BB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1AAB511E"/>
    <w:multiLevelType w:val="hybridMultilevel"/>
    <w:tmpl w:val="6D746932"/>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4E2E39"/>
    <w:multiLevelType w:val="hybridMultilevel"/>
    <w:tmpl w:val="B394AB0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E659E8"/>
    <w:multiLevelType w:val="multilevel"/>
    <w:tmpl w:val="A9CC99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1CE65B15"/>
    <w:multiLevelType w:val="hybridMultilevel"/>
    <w:tmpl w:val="08365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8020B3"/>
    <w:multiLevelType w:val="multilevel"/>
    <w:tmpl w:val="583A01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05B6F9E"/>
    <w:multiLevelType w:val="hybridMultilevel"/>
    <w:tmpl w:val="FAF4E5B6"/>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1549C5"/>
    <w:multiLevelType w:val="hybridMultilevel"/>
    <w:tmpl w:val="59AC7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DF1A28"/>
    <w:multiLevelType w:val="hybridMultilevel"/>
    <w:tmpl w:val="FC4A5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207117"/>
    <w:multiLevelType w:val="hybridMultilevel"/>
    <w:tmpl w:val="8384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982394"/>
    <w:multiLevelType w:val="hybridMultilevel"/>
    <w:tmpl w:val="8F7E7D8C"/>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6522E6"/>
    <w:multiLevelType w:val="hybridMultilevel"/>
    <w:tmpl w:val="1156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B50717"/>
    <w:multiLevelType w:val="hybridMultilevel"/>
    <w:tmpl w:val="3C48EA42"/>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095DF0"/>
    <w:multiLevelType w:val="hybridMultilevel"/>
    <w:tmpl w:val="15B62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3395ECC"/>
    <w:multiLevelType w:val="hybridMultilevel"/>
    <w:tmpl w:val="09660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C015E3"/>
    <w:multiLevelType w:val="hybridMultilevel"/>
    <w:tmpl w:val="AA0C12B0"/>
    <w:lvl w:ilvl="0" w:tplc="24F8BA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3EB7460"/>
    <w:multiLevelType w:val="hybridMultilevel"/>
    <w:tmpl w:val="9EF4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032392"/>
    <w:multiLevelType w:val="hybridMultilevel"/>
    <w:tmpl w:val="C374D0A8"/>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216CBA"/>
    <w:multiLevelType w:val="hybridMultilevel"/>
    <w:tmpl w:val="CA5842C2"/>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5" w15:restartNumberingAfterBreak="0">
    <w:nsid w:val="386112C5"/>
    <w:multiLevelType w:val="hybridMultilevel"/>
    <w:tmpl w:val="95DA4024"/>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BF46FD"/>
    <w:multiLevelType w:val="hybridMultilevel"/>
    <w:tmpl w:val="3AECC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02BB2"/>
    <w:multiLevelType w:val="multilevel"/>
    <w:tmpl w:val="0C3E2ACA"/>
    <w:styleLink w:val="StyleNumbered"/>
    <w:lvl w:ilvl="0">
      <w:start w:val="1"/>
      <w:numFmt w:val="decimal"/>
      <w:lvlText w:val="%1."/>
      <w:lvlJc w:val="left"/>
      <w:pPr>
        <w:ind w:left="357" w:hanging="357"/>
      </w:pPr>
      <w:rPr>
        <w:rFonts w:ascii="Verdana" w:hAnsi="Verdan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390449"/>
    <w:multiLevelType w:val="hybridMultilevel"/>
    <w:tmpl w:val="0B229CFE"/>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39" w15:restartNumberingAfterBreak="0">
    <w:nsid w:val="3B0328FF"/>
    <w:multiLevelType w:val="hybridMultilevel"/>
    <w:tmpl w:val="120A6E72"/>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1872EE"/>
    <w:multiLevelType w:val="hybridMultilevel"/>
    <w:tmpl w:val="D37E4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616349"/>
    <w:multiLevelType w:val="hybridMultilevel"/>
    <w:tmpl w:val="6E1A451A"/>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901CD0"/>
    <w:multiLevelType w:val="hybridMultilevel"/>
    <w:tmpl w:val="0A3E315C"/>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394311"/>
    <w:multiLevelType w:val="multilevel"/>
    <w:tmpl w:val="6FF6B20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4ACB191D"/>
    <w:multiLevelType w:val="multilevel"/>
    <w:tmpl w:val="4B38FD9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5" w15:restartNumberingAfterBreak="0">
    <w:nsid w:val="4B3D290F"/>
    <w:multiLevelType w:val="hybridMultilevel"/>
    <w:tmpl w:val="985C6588"/>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B401353"/>
    <w:multiLevelType w:val="hybridMultilevel"/>
    <w:tmpl w:val="1D989BF6"/>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9C0D3C"/>
    <w:multiLevelType w:val="multilevel"/>
    <w:tmpl w:val="BB125B4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508124DE"/>
    <w:multiLevelType w:val="hybridMultilevel"/>
    <w:tmpl w:val="582CF8E8"/>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3040C5"/>
    <w:multiLevelType w:val="hybridMultilevel"/>
    <w:tmpl w:val="23EA487E"/>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24551E"/>
    <w:multiLevelType w:val="hybridMultilevel"/>
    <w:tmpl w:val="483CB1A4"/>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BB6872"/>
    <w:multiLevelType w:val="hybridMultilevel"/>
    <w:tmpl w:val="3AF2D60A"/>
    <w:lvl w:ilvl="0" w:tplc="4CD02E6C">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52" w15:restartNumberingAfterBreak="0">
    <w:nsid w:val="553B0E40"/>
    <w:multiLevelType w:val="hybridMultilevel"/>
    <w:tmpl w:val="678CD902"/>
    <w:lvl w:ilvl="0" w:tplc="72AE1784">
      <w:start w:val="1"/>
      <w:numFmt w:val="decimal"/>
      <w:lvlText w:val="%1."/>
      <w:lvlJc w:val="left"/>
      <w:pPr>
        <w:ind w:left="1418" w:hanging="360"/>
      </w:pPr>
      <w:rPr>
        <w:rFonts w:hint="default"/>
      </w:rPr>
    </w:lvl>
    <w:lvl w:ilvl="1" w:tplc="08090019" w:tentative="1">
      <w:start w:val="1"/>
      <w:numFmt w:val="lowerLetter"/>
      <w:lvlText w:val="%2."/>
      <w:lvlJc w:val="left"/>
      <w:pPr>
        <w:ind w:left="2138" w:hanging="360"/>
      </w:pPr>
    </w:lvl>
    <w:lvl w:ilvl="2" w:tplc="0809001B" w:tentative="1">
      <w:start w:val="1"/>
      <w:numFmt w:val="lowerRoman"/>
      <w:lvlText w:val="%3."/>
      <w:lvlJc w:val="right"/>
      <w:pPr>
        <w:ind w:left="2858" w:hanging="180"/>
      </w:pPr>
    </w:lvl>
    <w:lvl w:ilvl="3" w:tplc="0809000F" w:tentative="1">
      <w:start w:val="1"/>
      <w:numFmt w:val="decimal"/>
      <w:lvlText w:val="%4."/>
      <w:lvlJc w:val="left"/>
      <w:pPr>
        <w:ind w:left="3578" w:hanging="360"/>
      </w:pPr>
    </w:lvl>
    <w:lvl w:ilvl="4" w:tplc="08090019" w:tentative="1">
      <w:start w:val="1"/>
      <w:numFmt w:val="lowerLetter"/>
      <w:lvlText w:val="%5."/>
      <w:lvlJc w:val="left"/>
      <w:pPr>
        <w:ind w:left="4298" w:hanging="360"/>
      </w:pPr>
    </w:lvl>
    <w:lvl w:ilvl="5" w:tplc="0809001B" w:tentative="1">
      <w:start w:val="1"/>
      <w:numFmt w:val="lowerRoman"/>
      <w:lvlText w:val="%6."/>
      <w:lvlJc w:val="right"/>
      <w:pPr>
        <w:ind w:left="5018" w:hanging="180"/>
      </w:pPr>
    </w:lvl>
    <w:lvl w:ilvl="6" w:tplc="0809000F" w:tentative="1">
      <w:start w:val="1"/>
      <w:numFmt w:val="decimal"/>
      <w:lvlText w:val="%7."/>
      <w:lvlJc w:val="left"/>
      <w:pPr>
        <w:ind w:left="5738" w:hanging="360"/>
      </w:pPr>
    </w:lvl>
    <w:lvl w:ilvl="7" w:tplc="08090019" w:tentative="1">
      <w:start w:val="1"/>
      <w:numFmt w:val="lowerLetter"/>
      <w:lvlText w:val="%8."/>
      <w:lvlJc w:val="left"/>
      <w:pPr>
        <w:ind w:left="6458" w:hanging="360"/>
      </w:pPr>
    </w:lvl>
    <w:lvl w:ilvl="8" w:tplc="0809001B" w:tentative="1">
      <w:start w:val="1"/>
      <w:numFmt w:val="lowerRoman"/>
      <w:lvlText w:val="%9."/>
      <w:lvlJc w:val="right"/>
      <w:pPr>
        <w:ind w:left="7178" w:hanging="180"/>
      </w:pPr>
    </w:lvl>
  </w:abstractNum>
  <w:abstractNum w:abstractNumId="53" w15:restartNumberingAfterBreak="0">
    <w:nsid w:val="58296464"/>
    <w:multiLevelType w:val="hybridMultilevel"/>
    <w:tmpl w:val="9E88759C"/>
    <w:lvl w:ilvl="0" w:tplc="0809000F">
      <w:start w:val="1"/>
      <w:numFmt w:val="decimal"/>
      <w:lvlText w:val="%1."/>
      <w:lvlJc w:val="left"/>
      <w:pPr>
        <w:ind w:left="3600" w:hanging="360"/>
      </w:pPr>
      <w:rPr>
        <w:rFonts w:hint="default"/>
      </w:rPr>
    </w:lvl>
    <w:lvl w:ilvl="1" w:tplc="FFFFFFFF">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54" w15:restartNumberingAfterBreak="0">
    <w:nsid w:val="5A9B4311"/>
    <w:multiLevelType w:val="hybridMultilevel"/>
    <w:tmpl w:val="34D2C5F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B2E3C22"/>
    <w:multiLevelType w:val="hybridMultilevel"/>
    <w:tmpl w:val="6F08E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906AD5"/>
    <w:multiLevelType w:val="hybridMultilevel"/>
    <w:tmpl w:val="7C902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E41016"/>
    <w:multiLevelType w:val="hybridMultilevel"/>
    <w:tmpl w:val="B1B86D10"/>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B57073"/>
    <w:multiLevelType w:val="multilevel"/>
    <w:tmpl w:val="538472B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9" w15:restartNumberingAfterBreak="0">
    <w:nsid w:val="60B70E4F"/>
    <w:multiLevelType w:val="hybridMultilevel"/>
    <w:tmpl w:val="8D22B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C45046"/>
    <w:multiLevelType w:val="multilevel"/>
    <w:tmpl w:val="9E46825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1" w15:restartNumberingAfterBreak="0">
    <w:nsid w:val="685D0938"/>
    <w:multiLevelType w:val="multilevel"/>
    <w:tmpl w:val="C9789E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2" w15:restartNumberingAfterBreak="0">
    <w:nsid w:val="6D7C082A"/>
    <w:multiLevelType w:val="hybridMultilevel"/>
    <w:tmpl w:val="B7388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B71EC5"/>
    <w:multiLevelType w:val="multilevel"/>
    <w:tmpl w:val="47D4E6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6F030FF2"/>
    <w:multiLevelType w:val="hybridMultilevel"/>
    <w:tmpl w:val="E2102F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707748EA"/>
    <w:multiLevelType w:val="hybridMultilevel"/>
    <w:tmpl w:val="69B47D9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18544AD"/>
    <w:multiLevelType w:val="hybridMultilevel"/>
    <w:tmpl w:val="C41CF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DB0202"/>
    <w:multiLevelType w:val="hybridMultilevel"/>
    <w:tmpl w:val="86420538"/>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D63474"/>
    <w:multiLevelType w:val="hybridMultilevel"/>
    <w:tmpl w:val="E9D8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2A44C4"/>
    <w:multiLevelType w:val="hybridMultilevel"/>
    <w:tmpl w:val="7E8E929A"/>
    <w:lvl w:ilvl="0" w:tplc="08090001">
      <w:start w:val="1"/>
      <w:numFmt w:val="bullet"/>
      <w:lvlText w:val=""/>
      <w:lvlJc w:val="left"/>
      <w:pPr>
        <w:ind w:left="720" w:hanging="360"/>
      </w:pPr>
      <w:rPr>
        <w:rFonts w:ascii="Symbol" w:hAnsi="Symbol" w:hint="default"/>
      </w:rPr>
    </w:lvl>
    <w:lvl w:ilvl="1" w:tplc="BC9C4148">
      <w:numFmt w:val="bullet"/>
      <w:lvlText w:val="•"/>
      <w:lvlJc w:val="left"/>
      <w:pPr>
        <w:ind w:left="1440" w:hanging="36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B497668"/>
    <w:multiLevelType w:val="hybridMultilevel"/>
    <w:tmpl w:val="70B2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C715767"/>
    <w:multiLevelType w:val="hybridMultilevel"/>
    <w:tmpl w:val="BECC3AFA"/>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D8B084D"/>
    <w:multiLevelType w:val="hybridMultilevel"/>
    <w:tmpl w:val="4D74D75A"/>
    <w:lvl w:ilvl="0" w:tplc="24F8BA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444CC0"/>
    <w:multiLevelType w:val="hybridMultilevel"/>
    <w:tmpl w:val="356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F09459C"/>
    <w:multiLevelType w:val="hybridMultilevel"/>
    <w:tmpl w:val="EF9276C6"/>
    <w:lvl w:ilvl="0" w:tplc="24F8BA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7392543">
    <w:abstractNumId w:val="37"/>
  </w:num>
  <w:num w:numId="2" w16cid:durableId="510030538">
    <w:abstractNumId w:val="21"/>
  </w:num>
  <w:num w:numId="3" w16cid:durableId="128403695">
    <w:abstractNumId w:val="63"/>
  </w:num>
  <w:num w:numId="4" w16cid:durableId="1573391472">
    <w:abstractNumId w:val="43"/>
  </w:num>
  <w:num w:numId="5" w16cid:durableId="171840274">
    <w:abstractNumId w:val="60"/>
  </w:num>
  <w:num w:numId="6" w16cid:durableId="824860539">
    <w:abstractNumId w:val="44"/>
  </w:num>
  <w:num w:numId="7" w16cid:durableId="778840576">
    <w:abstractNumId w:val="47"/>
  </w:num>
  <w:num w:numId="8" w16cid:durableId="1820416683">
    <w:abstractNumId w:val="2"/>
  </w:num>
  <w:num w:numId="9" w16cid:durableId="2005470989">
    <w:abstractNumId w:val="23"/>
  </w:num>
  <w:num w:numId="10" w16cid:durableId="1302616356">
    <w:abstractNumId w:val="29"/>
  </w:num>
  <w:num w:numId="11" w16cid:durableId="478154394">
    <w:abstractNumId w:val="53"/>
  </w:num>
  <w:num w:numId="12" w16cid:durableId="1676566608">
    <w:abstractNumId w:val="52"/>
  </w:num>
  <w:num w:numId="13" w16cid:durableId="50228719">
    <w:abstractNumId w:val="51"/>
  </w:num>
  <w:num w:numId="14" w16cid:durableId="1586954878">
    <w:abstractNumId w:val="40"/>
  </w:num>
  <w:num w:numId="15" w16cid:durableId="1379234165">
    <w:abstractNumId w:val="56"/>
  </w:num>
  <w:num w:numId="16" w16cid:durableId="906037296">
    <w:abstractNumId w:val="55"/>
  </w:num>
  <w:num w:numId="17" w16cid:durableId="1014453656">
    <w:abstractNumId w:val="66"/>
  </w:num>
  <w:num w:numId="18" w16cid:durableId="44178923">
    <w:abstractNumId w:val="0"/>
  </w:num>
  <w:num w:numId="19" w16cid:durableId="444076523">
    <w:abstractNumId w:val="27"/>
  </w:num>
  <w:num w:numId="20" w16cid:durableId="412816661">
    <w:abstractNumId w:val="64"/>
  </w:num>
  <w:num w:numId="21" w16cid:durableId="1735464974">
    <w:abstractNumId w:val="13"/>
  </w:num>
  <w:num w:numId="22" w16cid:durableId="992175591">
    <w:abstractNumId w:val="25"/>
  </w:num>
  <w:num w:numId="23" w16cid:durableId="147719633">
    <w:abstractNumId w:val="65"/>
  </w:num>
  <w:num w:numId="24" w16cid:durableId="198057778">
    <w:abstractNumId w:val="20"/>
  </w:num>
  <w:num w:numId="25" w16cid:durableId="1961180983">
    <w:abstractNumId w:val="6"/>
  </w:num>
  <w:num w:numId="26" w16cid:durableId="1641690113">
    <w:abstractNumId w:val="61"/>
  </w:num>
  <w:num w:numId="27" w16cid:durableId="1154839443">
    <w:abstractNumId w:val="16"/>
  </w:num>
  <w:num w:numId="28" w16cid:durableId="71046375">
    <w:abstractNumId w:val="9"/>
  </w:num>
  <w:num w:numId="29" w16cid:durableId="735199925">
    <w:abstractNumId w:val="58"/>
  </w:num>
  <w:num w:numId="30" w16cid:durableId="402799698">
    <w:abstractNumId w:val="19"/>
  </w:num>
  <w:num w:numId="31" w16cid:durableId="1027759559">
    <w:abstractNumId w:val="59"/>
  </w:num>
  <w:num w:numId="32" w16cid:durableId="749619535">
    <w:abstractNumId w:val="54"/>
  </w:num>
  <w:num w:numId="33" w16cid:durableId="1198854993">
    <w:abstractNumId w:val="1"/>
  </w:num>
  <w:num w:numId="34" w16cid:durableId="1026370830">
    <w:abstractNumId w:val="7"/>
  </w:num>
  <w:num w:numId="35" w16cid:durableId="189270236">
    <w:abstractNumId w:val="4"/>
  </w:num>
  <w:num w:numId="36" w16cid:durableId="13654820">
    <w:abstractNumId w:val="13"/>
  </w:num>
  <w:num w:numId="37" w16cid:durableId="1352025898">
    <w:abstractNumId w:val="50"/>
  </w:num>
  <w:num w:numId="38" w16cid:durableId="624431034">
    <w:abstractNumId w:val="15"/>
  </w:num>
  <w:num w:numId="39" w16cid:durableId="1546789697">
    <w:abstractNumId w:val="32"/>
  </w:num>
  <w:num w:numId="40" w16cid:durableId="1190873086">
    <w:abstractNumId w:val="24"/>
  </w:num>
  <w:num w:numId="41" w16cid:durableId="1307007923">
    <w:abstractNumId w:val="39"/>
  </w:num>
  <w:num w:numId="42" w16cid:durableId="66420391">
    <w:abstractNumId w:val="11"/>
  </w:num>
  <w:num w:numId="43" w16cid:durableId="2130465039">
    <w:abstractNumId w:val="71"/>
  </w:num>
  <w:num w:numId="44" w16cid:durableId="1638879187">
    <w:abstractNumId w:val="5"/>
  </w:num>
  <w:num w:numId="45" w16cid:durableId="418260803">
    <w:abstractNumId w:val="67"/>
  </w:num>
  <w:num w:numId="46" w16cid:durableId="1367146834">
    <w:abstractNumId w:val="57"/>
  </w:num>
  <w:num w:numId="47" w16cid:durableId="1349025382">
    <w:abstractNumId w:val="31"/>
  </w:num>
  <w:num w:numId="48" w16cid:durableId="197281868">
    <w:abstractNumId w:val="18"/>
  </w:num>
  <w:num w:numId="49" w16cid:durableId="1320688981">
    <w:abstractNumId w:val="3"/>
  </w:num>
  <w:num w:numId="50" w16cid:durableId="564871819">
    <w:abstractNumId w:val="73"/>
  </w:num>
  <w:num w:numId="51" w16cid:durableId="1652521631">
    <w:abstractNumId w:val="68"/>
  </w:num>
  <w:num w:numId="52" w16cid:durableId="1946686867">
    <w:abstractNumId w:val="46"/>
  </w:num>
  <w:num w:numId="53" w16cid:durableId="707754102">
    <w:abstractNumId w:val="28"/>
  </w:num>
  <w:num w:numId="54" w16cid:durableId="926887722">
    <w:abstractNumId w:val="17"/>
  </w:num>
  <w:num w:numId="55" w16cid:durableId="1443962948">
    <w:abstractNumId w:val="8"/>
  </w:num>
  <w:num w:numId="56" w16cid:durableId="1747263059">
    <w:abstractNumId w:val="72"/>
  </w:num>
  <w:num w:numId="57" w16cid:durableId="841317492">
    <w:abstractNumId w:val="49"/>
  </w:num>
  <w:num w:numId="58" w16cid:durableId="1686515960">
    <w:abstractNumId w:val="45"/>
  </w:num>
  <w:num w:numId="59" w16cid:durableId="765462814">
    <w:abstractNumId w:val="62"/>
  </w:num>
  <w:num w:numId="60" w16cid:durableId="2115245542">
    <w:abstractNumId w:val="42"/>
  </w:num>
  <w:num w:numId="61" w16cid:durableId="1862430831">
    <w:abstractNumId w:val="33"/>
  </w:num>
  <w:num w:numId="62" w16cid:durableId="1780055933">
    <w:abstractNumId w:val="41"/>
  </w:num>
  <w:num w:numId="63" w16cid:durableId="106778523">
    <w:abstractNumId w:val="22"/>
  </w:num>
  <w:num w:numId="64" w16cid:durableId="1262225218">
    <w:abstractNumId w:val="14"/>
  </w:num>
  <w:num w:numId="65" w16cid:durableId="577595793">
    <w:abstractNumId w:val="35"/>
  </w:num>
  <w:num w:numId="66" w16cid:durableId="1036352697">
    <w:abstractNumId w:val="26"/>
  </w:num>
  <w:num w:numId="67" w16cid:durableId="1028482637">
    <w:abstractNumId w:val="74"/>
  </w:num>
  <w:num w:numId="68" w16cid:durableId="621617417">
    <w:abstractNumId w:val="10"/>
  </w:num>
  <w:num w:numId="69" w16cid:durableId="370691665">
    <w:abstractNumId w:val="48"/>
  </w:num>
  <w:num w:numId="70" w16cid:durableId="30420352">
    <w:abstractNumId w:val="36"/>
  </w:num>
  <w:num w:numId="71" w16cid:durableId="2106415422">
    <w:abstractNumId w:val="70"/>
  </w:num>
  <w:num w:numId="72" w16cid:durableId="596332296">
    <w:abstractNumId w:val="34"/>
  </w:num>
  <w:num w:numId="73" w16cid:durableId="365105515">
    <w:abstractNumId w:val="12"/>
  </w:num>
  <w:num w:numId="74" w16cid:durableId="1816027745">
    <w:abstractNumId w:val="69"/>
  </w:num>
  <w:num w:numId="75" w16cid:durableId="1098672119">
    <w:abstractNumId w:val="38"/>
  </w:num>
  <w:num w:numId="76" w16cid:durableId="1044984752">
    <w:abstractNumId w:val="3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A16"/>
    <w:rsid w:val="00002B0B"/>
    <w:rsid w:val="00012C0A"/>
    <w:rsid w:val="0001362D"/>
    <w:rsid w:val="00016FF2"/>
    <w:rsid w:val="00020217"/>
    <w:rsid w:val="00020C74"/>
    <w:rsid w:val="00020CE9"/>
    <w:rsid w:val="00021ACD"/>
    <w:rsid w:val="00022BCD"/>
    <w:rsid w:val="00030748"/>
    <w:rsid w:val="00030B32"/>
    <w:rsid w:val="00032FCE"/>
    <w:rsid w:val="000362CC"/>
    <w:rsid w:val="000427FB"/>
    <w:rsid w:val="00044ED9"/>
    <w:rsid w:val="00047CAE"/>
    <w:rsid w:val="00050A18"/>
    <w:rsid w:val="0005256A"/>
    <w:rsid w:val="00053766"/>
    <w:rsid w:val="000548BC"/>
    <w:rsid w:val="00056B94"/>
    <w:rsid w:val="00060F1E"/>
    <w:rsid w:val="00072EB2"/>
    <w:rsid w:val="00074F33"/>
    <w:rsid w:val="00075478"/>
    <w:rsid w:val="00077BF1"/>
    <w:rsid w:val="00087706"/>
    <w:rsid w:val="00090CC6"/>
    <w:rsid w:val="0009271A"/>
    <w:rsid w:val="0009454A"/>
    <w:rsid w:val="000A16D8"/>
    <w:rsid w:val="000A7859"/>
    <w:rsid w:val="000A7C2D"/>
    <w:rsid w:val="000B233A"/>
    <w:rsid w:val="000B3862"/>
    <w:rsid w:val="000B426A"/>
    <w:rsid w:val="000B7035"/>
    <w:rsid w:val="000C2019"/>
    <w:rsid w:val="000C5C39"/>
    <w:rsid w:val="000D7681"/>
    <w:rsid w:val="000E3475"/>
    <w:rsid w:val="000E65F1"/>
    <w:rsid w:val="000F31F0"/>
    <w:rsid w:val="00103A98"/>
    <w:rsid w:val="00107A1B"/>
    <w:rsid w:val="00110A91"/>
    <w:rsid w:val="00111F34"/>
    <w:rsid w:val="00115AA8"/>
    <w:rsid w:val="0011728E"/>
    <w:rsid w:val="00117794"/>
    <w:rsid w:val="00120667"/>
    <w:rsid w:val="00123DBA"/>
    <w:rsid w:val="00125831"/>
    <w:rsid w:val="00127007"/>
    <w:rsid w:val="00142E85"/>
    <w:rsid w:val="00143357"/>
    <w:rsid w:val="00154E7C"/>
    <w:rsid w:val="00157105"/>
    <w:rsid w:val="0016158F"/>
    <w:rsid w:val="00167B20"/>
    <w:rsid w:val="001702AB"/>
    <w:rsid w:val="00170804"/>
    <w:rsid w:val="001741FE"/>
    <w:rsid w:val="001751D4"/>
    <w:rsid w:val="00177016"/>
    <w:rsid w:val="0017719D"/>
    <w:rsid w:val="0018144C"/>
    <w:rsid w:val="00182ADC"/>
    <w:rsid w:val="001862E9"/>
    <w:rsid w:val="0019038E"/>
    <w:rsid w:val="00192249"/>
    <w:rsid w:val="001948CB"/>
    <w:rsid w:val="0019711B"/>
    <w:rsid w:val="001A0E74"/>
    <w:rsid w:val="001A6762"/>
    <w:rsid w:val="001B21AB"/>
    <w:rsid w:val="001B3836"/>
    <w:rsid w:val="001C0613"/>
    <w:rsid w:val="001C2254"/>
    <w:rsid w:val="001C5497"/>
    <w:rsid w:val="001D58FD"/>
    <w:rsid w:val="001D6105"/>
    <w:rsid w:val="001D72ED"/>
    <w:rsid w:val="001F34D0"/>
    <w:rsid w:val="0020159C"/>
    <w:rsid w:val="00203C0E"/>
    <w:rsid w:val="002040CE"/>
    <w:rsid w:val="002142EE"/>
    <w:rsid w:val="002161B4"/>
    <w:rsid w:val="002169EC"/>
    <w:rsid w:val="002214BF"/>
    <w:rsid w:val="002223F5"/>
    <w:rsid w:val="0022270F"/>
    <w:rsid w:val="00223C3A"/>
    <w:rsid w:val="00224A6F"/>
    <w:rsid w:val="0022586E"/>
    <w:rsid w:val="00226EDF"/>
    <w:rsid w:val="002308C9"/>
    <w:rsid w:val="0023392A"/>
    <w:rsid w:val="00236D97"/>
    <w:rsid w:val="00237E33"/>
    <w:rsid w:val="002423D2"/>
    <w:rsid w:val="0025084F"/>
    <w:rsid w:val="00253362"/>
    <w:rsid w:val="00253709"/>
    <w:rsid w:val="00253EF2"/>
    <w:rsid w:val="0025495D"/>
    <w:rsid w:val="00256C81"/>
    <w:rsid w:val="002572EF"/>
    <w:rsid w:val="00262387"/>
    <w:rsid w:val="00263199"/>
    <w:rsid w:val="00265C9F"/>
    <w:rsid w:val="00266C61"/>
    <w:rsid w:val="002774A0"/>
    <w:rsid w:val="00285DF2"/>
    <w:rsid w:val="00286245"/>
    <w:rsid w:val="00287A89"/>
    <w:rsid w:val="00294C05"/>
    <w:rsid w:val="00294C29"/>
    <w:rsid w:val="00296C06"/>
    <w:rsid w:val="00297ACA"/>
    <w:rsid w:val="002A101B"/>
    <w:rsid w:val="002A26D6"/>
    <w:rsid w:val="002B32F7"/>
    <w:rsid w:val="002B5648"/>
    <w:rsid w:val="002B6D2D"/>
    <w:rsid w:val="002C265E"/>
    <w:rsid w:val="002C2FB7"/>
    <w:rsid w:val="002D7EB8"/>
    <w:rsid w:val="002E0ADF"/>
    <w:rsid w:val="002E2596"/>
    <w:rsid w:val="002E29BB"/>
    <w:rsid w:val="002E316C"/>
    <w:rsid w:val="002E3FE6"/>
    <w:rsid w:val="002E4AA1"/>
    <w:rsid w:val="002E7D68"/>
    <w:rsid w:val="002F3B17"/>
    <w:rsid w:val="002F7F77"/>
    <w:rsid w:val="00300C1C"/>
    <w:rsid w:val="00302D41"/>
    <w:rsid w:val="00305C20"/>
    <w:rsid w:val="00307465"/>
    <w:rsid w:val="00307890"/>
    <w:rsid w:val="00307D76"/>
    <w:rsid w:val="003155E3"/>
    <w:rsid w:val="00323740"/>
    <w:rsid w:val="00324284"/>
    <w:rsid w:val="00331060"/>
    <w:rsid w:val="003343FE"/>
    <w:rsid w:val="00340985"/>
    <w:rsid w:val="003428B1"/>
    <w:rsid w:val="003438DC"/>
    <w:rsid w:val="00347347"/>
    <w:rsid w:val="00347D7E"/>
    <w:rsid w:val="0035190C"/>
    <w:rsid w:val="00352464"/>
    <w:rsid w:val="0035508F"/>
    <w:rsid w:val="0036293F"/>
    <w:rsid w:val="003630F3"/>
    <w:rsid w:val="00365CBD"/>
    <w:rsid w:val="00370F00"/>
    <w:rsid w:val="0037227B"/>
    <w:rsid w:val="003724C5"/>
    <w:rsid w:val="0037360A"/>
    <w:rsid w:val="00377232"/>
    <w:rsid w:val="00377D96"/>
    <w:rsid w:val="003848D5"/>
    <w:rsid w:val="003A10E3"/>
    <w:rsid w:val="003C5A88"/>
    <w:rsid w:val="003C6D10"/>
    <w:rsid w:val="003D1F46"/>
    <w:rsid w:val="003D28C6"/>
    <w:rsid w:val="003D46D5"/>
    <w:rsid w:val="003D5050"/>
    <w:rsid w:val="003E64AE"/>
    <w:rsid w:val="003E6CA7"/>
    <w:rsid w:val="003F1A14"/>
    <w:rsid w:val="003F51CA"/>
    <w:rsid w:val="003F7C6F"/>
    <w:rsid w:val="00401A8A"/>
    <w:rsid w:val="00402F97"/>
    <w:rsid w:val="004052A8"/>
    <w:rsid w:val="004073D6"/>
    <w:rsid w:val="00411F00"/>
    <w:rsid w:val="004125A7"/>
    <w:rsid w:val="004142D9"/>
    <w:rsid w:val="00414E43"/>
    <w:rsid w:val="004203AB"/>
    <w:rsid w:val="00420C34"/>
    <w:rsid w:val="00421D00"/>
    <w:rsid w:val="004267A5"/>
    <w:rsid w:val="004267FC"/>
    <w:rsid w:val="00431C2C"/>
    <w:rsid w:val="004337F3"/>
    <w:rsid w:val="004348A0"/>
    <w:rsid w:val="00437784"/>
    <w:rsid w:val="004415AF"/>
    <w:rsid w:val="0044202F"/>
    <w:rsid w:val="004519C2"/>
    <w:rsid w:val="004524AD"/>
    <w:rsid w:val="00457C94"/>
    <w:rsid w:val="004601C1"/>
    <w:rsid w:val="004663CF"/>
    <w:rsid w:val="00466DF2"/>
    <w:rsid w:val="00472A54"/>
    <w:rsid w:val="00473376"/>
    <w:rsid w:val="004740AC"/>
    <w:rsid w:val="0047630F"/>
    <w:rsid w:val="004811A4"/>
    <w:rsid w:val="00481CAA"/>
    <w:rsid w:val="00485DD6"/>
    <w:rsid w:val="00486A50"/>
    <w:rsid w:val="00496327"/>
    <w:rsid w:val="004A0697"/>
    <w:rsid w:val="004A292B"/>
    <w:rsid w:val="004A79B7"/>
    <w:rsid w:val="004A7AA8"/>
    <w:rsid w:val="004B010A"/>
    <w:rsid w:val="004B01B3"/>
    <w:rsid w:val="004B122D"/>
    <w:rsid w:val="004B5D52"/>
    <w:rsid w:val="004B7C17"/>
    <w:rsid w:val="004C179C"/>
    <w:rsid w:val="004D21CC"/>
    <w:rsid w:val="004D2B9E"/>
    <w:rsid w:val="004D3077"/>
    <w:rsid w:val="004D3F9B"/>
    <w:rsid w:val="004D7E7B"/>
    <w:rsid w:val="004E103B"/>
    <w:rsid w:val="004E2358"/>
    <w:rsid w:val="004E23D3"/>
    <w:rsid w:val="004F0164"/>
    <w:rsid w:val="004F18D3"/>
    <w:rsid w:val="004F2D68"/>
    <w:rsid w:val="00501DD3"/>
    <w:rsid w:val="00503641"/>
    <w:rsid w:val="00503E2F"/>
    <w:rsid w:val="005058C7"/>
    <w:rsid w:val="00506F0B"/>
    <w:rsid w:val="00507E35"/>
    <w:rsid w:val="005113D7"/>
    <w:rsid w:val="005136D2"/>
    <w:rsid w:val="00514B1F"/>
    <w:rsid w:val="005159EE"/>
    <w:rsid w:val="0052226B"/>
    <w:rsid w:val="00523519"/>
    <w:rsid w:val="00525D28"/>
    <w:rsid w:val="00525E3C"/>
    <w:rsid w:val="00535612"/>
    <w:rsid w:val="00535C60"/>
    <w:rsid w:val="00540C62"/>
    <w:rsid w:val="00542CE8"/>
    <w:rsid w:val="00550034"/>
    <w:rsid w:val="00551A6A"/>
    <w:rsid w:val="005559DC"/>
    <w:rsid w:val="005575F5"/>
    <w:rsid w:val="00557E11"/>
    <w:rsid w:val="0056277B"/>
    <w:rsid w:val="005634C5"/>
    <w:rsid w:val="00572939"/>
    <w:rsid w:val="00576CEC"/>
    <w:rsid w:val="00580E0D"/>
    <w:rsid w:val="00584311"/>
    <w:rsid w:val="00584B0C"/>
    <w:rsid w:val="005912C6"/>
    <w:rsid w:val="00593A00"/>
    <w:rsid w:val="00597D0E"/>
    <w:rsid w:val="00597DF9"/>
    <w:rsid w:val="005A681B"/>
    <w:rsid w:val="005A6B3E"/>
    <w:rsid w:val="005A788E"/>
    <w:rsid w:val="005B1504"/>
    <w:rsid w:val="005B4A60"/>
    <w:rsid w:val="005B4F6A"/>
    <w:rsid w:val="005B6DAA"/>
    <w:rsid w:val="005C339A"/>
    <w:rsid w:val="005C35F2"/>
    <w:rsid w:val="005D56C1"/>
    <w:rsid w:val="005D57D9"/>
    <w:rsid w:val="005E115C"/>
    <w:rsid w:val="005E6889"/>
    <w:rsid w:val="005E7F75"/>
    <w:rsid w:val="005F47DE"/>
    <w:rsid w:val="005F5ED2"/>
    <w:rsid w:val="005F6CFA"/>
    <w:rsid w:val="0060138D"/>
    <w:rsid w:val="00601AFE"/>
    <w:rsid w:val="00605D51"/>
    <w:rsid w:val="006147DF"/>
    <w:rsid w:val="00614E30"/>
    <w:rsid w:val="00616028"/>
    <w:rsid w:val="00617544"/>
    <w:rsid w:val="00617A43"/>
    <w:rsid w:val="00622C1C"/>
    <w:rsid w:val="006232E9"/>
    <w:rsid w:val="00632EAD"/>
    <w:rsid w:val="00633D78"/>
    <w:rsid w:val="006372E7"/>
    <w:rsid w:val="0064236B"/>
    <w:rsid w:val="00642B6F"/>
    <w:rsid w:val="00642EA0"/>
    <w:rsid w:val="006431EA"/>
    <w:rsid w:val="00643989"/>
    <w:rsid w:val="00645489"/>
    <w:rsid w:val="006459B0"/>
    <w:rsid w:val="00646BBC"/>
    <w:rsid w:val="0065691E"/>
    <w:rsid w:val="006619BF"/>
    <w:rsid w:val="00665C18"/>
    <w:rsid w:val="00671BAA"/>
    <w:rsid w:val="00677506"/>
    <w:rsid w:val="00683BFE"/>
    <w:rsid w:val="00685BF6"/>
    <w:rsid w:val="00687461"/>
    <w:rsid w:val="00697944"/>
    <w:rsid w:val="006A12C9"/>
    <w:rsid w:val="006A28DF"/>
    <w:rsid w:val="006B1955"/>
    <w:rsid w:val="006B2089"/>
    <w:rsid w:val="006B4232"/>
    <w:rsid w:val="006C09A4"/>
    <w:rsid w:val="006C3038"/>
    <w:rsid w:val="006C3D9D"/>
    <w:rsid w:val="006C624F"/>
    <w:rsid w:val="006C65E4"/>
    <w:rsid w:val="006D09A5"/>
    <w:rsid w:val="006D4C23"/>
    <w:rsid w:val="006D7ABB"/>
    <w:rsid w:val="006E615F"/>
    <w:rsid w:val="006E7D36"/>
    <w:rsid w:val="006F10C8"/>
    <w:rsid w:val="006F28DC"/>
    <w:rsid w:val="006F559C"/>
    <w:rsid w:val="006F5986"/>
    <w:rsid w:val="006F67B8"/>
    <w:rsid w:val="006F6F20"/>
    <w:rsid w:val="0070007A"/>
    <w:rsid w:val="0070264E"/>
    <w:rsid w:val="00704D07"/>
    <w:rsid w:val="00705FF7"/>
    <w:rsid w:val="0071120B"/>
    <w:rsid w:val="00712015"/>
    <w:rsid w:val="007126C9"/>
    <w:rsid w:val="007164F9"/>
    <w:rsid w:val="00724FC0"/>
    <w:rsid w:val="007272E3"/>
    <w:rsid w:val="00727519"/>
    <w:rsid w:val="00741701"/>
    <w:rsid w:val="0074748E"/>
    <w:rsid w:val="00747DE6"/>
    <w:rsid w:val="00751930"/>
    <w:rsid w:val="00753F05"/>
    <w:rsid w:val="007545F8"/>
    <w:rsid w:val="007607B8"/>
    <w:rsid w:val="0076090E"/>
    <w:rsid w:val="00762479"/>
    <w:rsid w:val="0076282A"/>
    <w:rsid w:val="00764595"/>
    <w:rsid w:val="0077441D"/>
    <w:rsid w:val="00774707"/>
    <w:rsid w:val="007762D6"/>
    <w:rsid w:val="0078059A"/>
    <w:rsid w:val="00783113"/>
    <w:rsid w:val="00784538"/>
    <w:rsid w:val="007877CD"/>
    <w:rsid w:val="0078797C"/>
    <w:rsid w:val="00794409"/>
    <w:rsid w:val="00795022"/>
    <w:rsid w:val="00796064"/>
    <w:rsid w:val="007971AB"/>
    <w:rsid w:val="007A385D"/>
    <w:rsid w:val="007A3ED4"/>
    <w:rsid w:val="007A4A42"/>
    <w:rsid w:val="007A4AC6"/>
    <w:rsid w:val="007A6E3A"/>
    <w:rsid w:val="007B1FD5"/>
    <w:rsid w:val="007D5643"/>
    <w:rsid w:val="007F3015"/>
    <w:rsid w:val="007F47FB"/>
    <w:rsid w:val="007F78D3"/>
    <w:rsid w:val="00804999"/>
    <w:rsid w:val="00804FEC"/>
    <w:rsid w:val="008067E5"/>
    <w:rsid w:val="0081137E"/>
    <w:rsid w:val="008121B3"/>
    <w:rsid w:val="00816A16"/>
    <w:rsid w:val="00824A16"/>
    <w:rsid w:val="00824E82"/>
    <w:rsid w:val="00826231"/>
    <w:rsid w:val="00832F92"/>
    <w:rsid w:val="00833C43"/>
    <w:rsid w:val="008362B7"/>
    <w:rsid w:val="00841AF0"/>
    <w:rsid w:val="00841E2F"/>
    <w:rsid w:val="008428C4"/>
    <w:rsid w:val="008435AC"/>
    <w:rsid w:val="008436B6"/>
    <w:rsid w:val="00847647"/>
    <w:rsid w:val="008502D8"/>
    <w:rsid w:val="00860B58"/>
    <w:rsid w:val="00867D8D"/>
    <w:rsid w:val="0087165A"/>
    <w:rsid w:val="00873E86"/>
    <w:rsid w:val="0087774A"/>
    <w:rsid w:val="0088031B"/>
    <w:rsid w:val="00881A14"/>
    <w:rsid w:val="00882963"/>
    <w:rsid w:val="00894394"/>
    <w:rsid w:val="0089486F"/>
    <w:rsid w:val="00894AE4"/>
    <w:rsid w:val="00895483"/>
    <w:rsid w:val="00896075"/>
    <w:rsid w:val="008A11F3"/>
    <w:rsid w:val="008A1564"/>
    <w:rsid w:val="008A44AD"/>
    <w:rsid w:val="008A4671"/>
    <w:rsid w:val="008B0B18"/>
    <w:rsid w:val="008B1BFC"/>
    <w:rsid w:val="008B5755"/>
    <w:rsid w:val="008B63ED"/>
    <w:rsid w:val="008B6DB8"/>
    <w:rsid w:val="008D4E13"/>
    <w:rsid w:val="008D7FF1"/>
    <w:rsid w:val="008E19FF"/>
    <w:rsid w:val="008E373A"/>
    <w:rsid w:val="008F1430"/>
    <w:rsid w:val="009004A6"/>
    <w:rsid w:val="00900988"/>
    <w:rsid w:val="00900DB0"/>
    <w:rsid w:val="00902157"/>
    <w:rsid w:val="00905BB4"/>
    <w:rsid w:val="0090624B"/>
    <w:rsid w:val="00922A47"/>
    <w:rsid w:val="00923D79"/>
    <w:rsid w:val="009303B4"/>
    <w:rsid w:val="00930DE3"/>
    <w:rsid w:val="0093102C"/>
    <w:rsid w:val="009434BE"/>
    <w:rsid w:val="009449E8"/>
    <w:rsid w:val="00946810"/>
    <w:rsid w:val="0095583C"/>
    <w:rsid w:val="00955C19"/>
    <w:rsid w:val="00957A0D"/>
    <w:rsid w:val="0096214D"/>
    <w:rsid w:val="00970269"/>
    <w:rsid w:val="00977618"/>
    <w:rsid w:val="00977C15"/>
    <w:rsid w:val="009836B8"/>
    <w:rsid w:val="00986037"/>
    <w:rsid w:val="00997217"/>
    <w:rsid w:val="009A00A4"/>
    <w:rsid w:val="009A09A1"/>
    <w:rsid w:val="009A1A9C"/>
    <w:rsid w:val="009A5AAD"/>
    <w:rsid w:val="009B0D62"/>
    <w:rsid w:val="009B5ADE"/>
    <w:rsid w:val="009C620B"/>
    <w:rsid w:val="009D36F2"/>
    <w:rsid w:val="009D42FC"/>
    <w:rsid w:val="009D67BD"/>
    <w:rsid w:val="009F6B67"/>
    <w:rsid w:val="009F7F55"/>
    <w:rsid w:val="00A00112"/>
    <w:rsid w:val="00A032AB"/>
    <w:rsid w:val="00A03C0C"/>
    <w:rsid w:val="00A05777"/>
    <w:rsid w:val="00A10581"/>
    <w:rsid w:val="00A14B5A"/>
    <w:rsid w:val="00A16C0C"/>
    <w:rsid w:val="00A20AE3"/>
    <w:rsid w:val="00A2669F"/>
    <w:rsid w:val="00A27872"/>
    <w:rsid w:val="00A30C07"/>
    <w:rsid w:val="00A32FB7"/>
    <w:rsid w:val="00A33EEF"/>
    <w:rsid w:val="00A34ADA"/>
    <w:rsid w:val="00A41E8A"/>
    <w:rsid w:val="00A42E72"/>
    <w:rsid w:val="00A43023"/>
    <w:rsid w:val="00A44FB6"/>
    <w:rsid w:val="00A454B9"/>
    <w:rsid w:val="00A46B83"/>
    <w:rsid w:val="00A5138B"/>
    <w:rsid w:val="00A643A9"/>
    <w:rsid w:val="00A75645"/>
    <w:rsid w:val="00A807E0"/>
    <w:rsid w:val="00A855ED"/>
    <w:rsid w:val="00A94424"/>
    <w:rsid w:val="00AA232E"/>
    <w:rsid w:val="00AA4F8F"/>
    <w:rsid w:val="00AA6C3C"/>
    <w:rsid w:val="00AB03B8"/>
    <w:rsid w:val="00AC01EA"/>
    <w:rsid w:val="00AC0C53"/>
    <w:rsid w:val="00AC33BD"/>
    <w:rsid w:val="00AD3E3C"/>
    <w:rsid w:val="00AE2C61"/>
    <w:rsid w:val="00AE308D"/>
    <w:rsid w:val="00AE38F1"/>
    <w:rsid w:val="00AE5BFD"/>
    <w:rsid w:val="00AF3505"/>
    <w:rsid w:val="00AF45AA"/>
    <w:rsid w:val="00AF5E5C"/>
    <w:rsid w:val="00AF7124"/>
    <w:rsid w:val="00B01BDD"/>
    <w:rsid w:val="00B13C73"/>
    <w:rsid w:val="00B14CCB"/>
    <w:rsid w:val="00B22FA2"/>
    <w:rsid w:val="00B306C8"/>
    <w:rsid w:val="00B310FB"/>
    <w:rsid w:val="00B31A92"/>
    <w:rsid w:val="00B33B74"/>
    <w:rsid w:val="00B33FC5"/>
    <w:rsid w:val="00B363E5"/>
    <w:rsid w:val="00B40D25"/>
    <w:rsid w:val="00B43C27"/>
    <w:rsid w:val="00B51D78"/>
    <w:rsid w:val="00B56664"/>
    <w:rsid w:val="00B56DC4"/>
    <w:rsid w:val="00B62865"/>
    <w:rsid w:val="00B66ABD"/>
    <w:rsid w:val="00B671C9"/>
    <w:rsid w:val="00B67C84"/>
    <w:rsid w:val="00B70593"/>
    <w:rsid w:val="00B70DCD"/>
    <w:rsid w:val="00B7136A"/>
    <w:rsid w:val="00B8166D"/>
    <w:rsid w:val="00B8177A"/>
    <w:rsid w:val="00B81BC7"/>
    <w:rsid w:val="00B860FA"/>
    <w:rsid w:val="00B863C0"/>
    <w:rsid w:val="00B86C3F"/>
    <w:rsid w:val="00B915B3"/>
    <w:rsid w:val="00B942F4"/>
    <w:rsid w:val="00B94D69"/>
    <w:rsid w:val="00B96E2F"/>
    <w:rsid w:val="00B97755"/>
    <w:rsid w:val="00BA0A7A"/>
    <w:rsid w:val="00BA1365"/>
    <w:rsid w:val="00BA16AC"/>
    <w:rsid w:val="00BA3C6B"/>
    <w:rsid w:val="00BB4D79"/>
    <w:rsid w:val="00BB599B"/>
    <w:rsid w:val="00BB6F8D"/>
    <w:rsid w:val="00BB759A"/>
    <w:rsid w:val="00BC2C85"/>
    <w:rsid w:val="00BC75B2"/>
    <w:rsid w:val="00BD2BCE"/>
    <w:rsid w:val="00BD36F1"/>
    <w:rsid w:val="00BE6AAC"/>
    <w:rsid w:val="00BF1B9F"/>
    <w:rsid w:val="00BF5D5F"/>
    <w:rsid w:val="00BF619C"/>
    <w:rsid w:val="00C00272"/>
    <w:rsid w:val="00C020C1"/>
    <w:rsid w:val="00C04ECB"/>
    <w:rsid w:val="00C06512"/>
    <w:rsid w:val="00C072D6"/>
    <w:rsid w:val="00C10C73"/>
    <w:rsid w:val="00C1149D"/>
    <w:rsid w:val="00C16566"/>
    <w:rsid w:val="00C16C55"/>
    <w:rsid w:val="00C21BAC"/>
    <w:rsid w:val="00C221E7"/>
    <w:rsid w:val="00C22509"/>
    <w:rsid w:val="00C274C8"/>
    <w:rsid w:val="00C303D7"/>
    <w:rsid w:val="00C3655F"/>
    <w:rsid w:val="00C400D2"/>
    <w:rsid w:val="00C42752"/>
    <w:rsid w:val="00C45D2B"/>
    <w:rsid w:val="00C46ADC"/>
    <w:rsid w:val="00C47176"/>
    <w:rsid w:val="00C545C5"/>
    <w:rsid w:val="00C55CEA"/>
    <w:rsid w:val="00C578DB"/>
    <w:rsid w:val="00C610D4"/>
    <w:rsid w:val="00C63026"/>
    <w:rsid w:val="00C63A64"/>
    <w:rsid w:val="00C64E83"/>
    <w:rsid w:val="00C65D23"/>
    <w:rsid w:val="00C665A0"/>
    <w:rsid w:val="00C66B37"/>
    <w:rsid w:val="00C677DB"/>
    <w:rsid w:val="00C74EAF"/>
    <w:rsid w:val="00C76251"/>
    <w:rsid w:val="00C83D7E"/>
    <w:rsid w:val="00C846D1"/>
    <w:rsid w:val="00C86250"/>
    <w:rsid w:val="00C92357"/>
    <w:rsid w:val="00C9319E"/>
    <w:rsid w:val="00C931E1"/>
    <w:rsid w:val="00C93260"/>
    <w:rsid w:val="00C938B2"/>
    <w:rsid w:val="00C97BD8"/>
    <w:rsid w:val="00CA1910"/>
    <w:rsid w:val="00CA2C65"/>
    <w:rsid w:val="00CA39D1"/>
    <w:rsid w:val="00CA5AEF"/>
    <w:rsid w:val="00CA5F12"/>
    <w:rsid w:val="00CB52C0"/>
    <w:rsid w:val="00CB610F"/>
    <w:rsid w:val="00CB69FB"/>
    <w:rsid w:val="00CC17E4"/>
    <w:rsid w:val="00CC2070"/>
    <w:rsid w:val="00CC4ABA"/>
    <w:rsid w:val="00CC6E9D"/>
    <w:rsid w:val="00CD3823"/>
    <w:rsid w:val="00CD521F"/>
    <w:rsid w:val="00CE364E"/>
    <w:rsid w:val="00CE456B"/>
    <w:rsid w:val="00CE4941"/>
    <w:rsid w:val="00CE5143"/>
    <w:rsid w:val="00CE7973"/>
    <w:rsid w:val="00CF29A1"/>
    <w:rsid w:val="00CF3763"/>
    <w:rsid w:val="00CF3B9B"/>
    <w:rsid w:val="00CF3CFF"/>
    <w:rsid w:val="00CF4911"/>
    <w:rsid w:val="00CF4CF9"/>
    <w:rsid w:val="00CF52AF"/>
    <w:rsid w:val="00D02487"/>
    <w:rsid w:val="00D05D2A"/>
    <w:rsid w:val="00D11088"/>
    <w:rsid w:val="00D14F7A"/>
    <w:rsid w:val="00D1786B"/>
    <w:rsid w:val="00D224C0"/>
    <w:rsid w:val="00D321BE"/>
    <w:rsid w:val="00D33FDF"/>
    <w:rsid w:val="00D40E81"/>
    <w:rsid w:val="00D42414"/>
    <w:rsid w:val="00D44771"/>
    <w:rsid w:val="00D47E0A"/>
    <w:rsid w:val="00D51C82"/>
    <w:rsid w:val="00D52F0C"/>
    <w:rsid w:val="00D53A0F"/>
    <w:rsid w:val="00D55F77"/>
    <w:rsid w:val="00D5734E"/>
    <w:rsid w:val="00D612A1"/>
    <w:rsid w:val="00D62422"/>
    <w:rsid w:val="00D662C8"/>
    <w:rsid w:val="00D701E3"/>
    <w:rsid w:val="00D7621D"/>
    <w:rsid w:val="00D77DDA"/>
    <w:rsid w:val="00D83AA2"/>
    <w:rsid w:val="00D908CF"/>
    <w:rsid w:val="00D91295"/>
    <w:rsid w:val="00D94C6E"/>
    <w:rsid w:val="00D94D80"/>
    <w:rsid w:val="00DA24F8"/>
    <w:rsid w:val="00DA2E84"/>
    <w:rsid w:val="00DA36A9"/>
    <w:rsid w:val="00DA3DFB"/>
    <w:rsid w:val="00DA58A4"/>
    <w:rsid w:val="00DA5DBA"/>
    <w:rsid w:val="00DA675B"/>
    <w:rsid w:val="00DB0DDE"/>
    <w:rsid w:val="00DB7BB0"/>
    <w:rsid w:val="00DC1B34"/>
    <w:rsid w:val="00DC1CB8"/>
    <w:rsid w:val="00DC25FB"/>
    <w:rsid w:val="00DC4418"/>
    <w:rsid w:val="00DC463D"/>
    <w:rsid w:val="00DC6890"/>
    <w:rsid w:val="00DD10E0"/>
    <w:rsid w:val="00DD2984"/>
    <w:rsid w:val="00DD650E"/>
    <w:rsid w:val="00DE0F02"/>
    <w:rsid w:val="00DE6F12"/>
    <w:rsid w:val="00DF1746"/>
    <w:rsid w:val="00DF5356"/>
    <w:rsid w:val="00E01324"/>
    <w:rsid w:val="00E1138E"/>
    <w:rsid w:val="00E165C1"/>
    <w:rsid w:val="00E2043C"/>
    <w:rsid w:val="00E246BB"/>
    <w:rsid w:val="00E25CB9"/>
    <w:rsid w:val="00E264A2"/>
    <w:rsid w:val="00E3573B"/>
    <w:rsid w:val="00E36F25"/>
    <w:rsid w:val="00E372A8"/>
    <w:rsid w:val="00E40206"/>
    <w:rsid w:val="00E41F89"/>
    <w:rsid w:val="00E4337F"/>
    <w:rsid w:val="00E43386"/>
    <w:rsid w:val="00E43CDD"/>
    <w:rsid w:val="00E44770"/>
    <w:rsid w:val="00E469DC"/>
    <w:rsid w:val="00E47929"/>
    <w:rsid w:val="00E47BDC"/>
    <w:rsid w:val="00E51B40"/>
    <w:rsid w:val="00E53520"/>
    <w:rsid w:val="00E60CE7"/>
    <w:rsid w:val="00E63E8D"/>
    <w:rsid w:val="00E6484A"/>
    <w:rsid w:val="00E72C83"/>
    <w:rsid w:val="00E7371B"/>
    <w:rsid w:val="00E74697"/>
    <w:rsid w:val="00E778D1"/>
    <w:rsid w:val="00E8124A"/>
    <w:rsid w:val="00E8410D"/>
    <w:rsid w:val="00E84872"/>
    <w:rsid w:val="00E849E4"/>
    <w:rsid w:val="00E8755D"/>
    <w:rsid w:val="00E90061"/>
    <w:rsid w:val="00E9202F"/>
    <w:rsid w:val="00E94E8E"/>
    <w:rsid w:val="00EA012E"/>
    <w:rsid w:val="00EA0D0D"/>
    <w:rsid w:val="00EA7758"/>
    <w:rsid w:val="00EB77CB"/>
    <w:rsid w:val="00EC4015"/>
    <w:rsid w:val="00ED1C80"/>
    <w:rsid w:val="00ED7356"/>
    <w:rsid w:val="00EE63CD"/>
    <w:rsid w:val="00EF084E"/>
    <w:rsid w:val="00EF224E"/>
    <w:rsid w:val="00EF4039"/>
    <w:rsid w:val="00EF546F"/>
    <w:rsid w:val="00EF789B"/>
    <w:rsid w:val="00F018DE"/>
    <w:rsid w:val="00F01D31"/>
    <w:rsid w:val="00F0368D"/>
    <w:rsid w:val="00F03B61"/>
    <w:rsid w:val="00F1160C"/>
    <w:rsid w:val="00F12A60"/>
    <w:rsid w:val="00F1586B"/>
    <w:rsid w:val="00F23699"/>
    <w:rsid w:val="00F2421A"/>
    <w:rsid w:val="00F24FFC"/>
    <w:rsid w:val="00F25E73"/>
    <w:rsid w:val="00F26C49"/>
    <w:rsid w:val="00F27CD4"/>
    <w:rsid w:val="00F31077"/>
    <w:rsid w:val="00F33D2A"/>
    <w:rsid w:val="00F376D6"/>
    <w:rsid w:val="00F37A2C"/>
    <w:rsid w:val="00F41C2A"/>
    <w:rsid w:val="00F41DF3"/>
    <w:rsid w:val="00F4291E"/>
    <w:rsid w:val="00F435AF"/>
    <w:rsid w:val="00F4377D"/>
    <w:rsid w:val="00F531B5"/>
    <w:rsid w:val="00F54838"/>
    <w:rsid w:val="00F55A2A"/>
    <w:rsid w:val="00F56C47"/>
    <w:rsid w:val="00F6315F"/>
    <w:rsid w:val="00F636DC"/>
    <w:rsid w:val="00F67F55"/>
    <w:rsid w:val="00F71065"/>
    <w:rsid w:val="00F72FB9"/>
    <w:rsid w:val="00F73435"/>
    <w:rsid w:val="00F747D9"/>
    <w:rsid w:val="00F804C4"/>
    <w:rsid w:val="00F80728"/>
    <w:rsid w:val="00F808C2"/>
    <w:rsid w:val="00F8207D"/>
    <w:rsid w:val="00F839DD"/>
    <w:rsid w:val="00F9007B"/>
    <w:rsid w:val="00F90241"/>
    <w:rsid w:val="00F91CA3"/>
    <w:rsid w:val="00F92CD9"/>
    <w:rsid w:val="00F93AF2"/>
    <w:rsid w:val="00FA0003"/>
    <w:rsid w:val="00FA11A3"/>
    <w:rsid w:val="00FA5972"/>
    <w:rsid w:val="00FA6BB1"/>
    <w:rsid w:val="00FC05A9"/>
    <w:rsid w:val="00FC0BC5"/>
    <w:rsid w:val="00FC228D"/>
    <w:rsid w:val="00FD1FE7"/>
    <w:rsid w:val="00FD3963"/>
    <w:rsid w:val="00FE18C0"/>
    <w:rsid w:val="00FE2DF2"/>
    <w:rsid w:val="00FF1CAE"/>
    <w:rsid w:val="00FF3694"/>
    <w:rsid w:val="00FF4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BC4ED"/>
  <w15:docId w15:val="{C29AD157-7C44-4129-8DC4-13F331F18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FD5"/>
    <w:pPr>
      <w:suppressAutoHyphens/>
    </w:pPr>
    <w:rPr>
      <w:rFonts w:ascii="Verdana" w:hAnsi="Verdana"/>
      <w:sz w:val="22"/>
      <w:szCs w:val="22"/>
      <w:lang w:eastAsia="en-US"/>
    </w:rPr>
  </w:style>
  <w:style w:type="paragraph" w:styleId="Heading1">
    <w:name w:val="heading 1"/>
    <w:basedOn w:val="Normal"/>
    <w:next w:val="Normal"/>
    <w:uiPriority w:val="9"/>
    <w:qFormat/>
    <w:pPr>
      <w:keepNext/>
      <w:spacing w:before="240" w:after="60"/>
      <w:outlineLvl w:val="0"/>
    </w:pPr>
    <w:rPr>
      <w:b/>
      <w:bCs/>
      <w:kern w:val="3"/>
      <w:sz w:val="32"/>
      <w:szCs w:val="32"/>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b/>
      <w:bCs/>
      <w:sz w:val="28"/>
      <w:szCs w:val="28"/>
      <w:lang w:bidi="en-US"/>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b/>
      <w:bCs/>
      <w:sz w:val="20"/>
      <w:szCs w:val="20"/>
      <w:lang w:bidi="en-US"/>
    </w:rPr>
  </w:style>
  <w:style w:type="paragraph" w:styleId="Heading7">
    <w:name w:val="heading 7"/>
    <w:basedOn w:val="Normal"/>
    <w:next w:val="Normal"/>
    <w:pPr>
      <w:spacing w:before="240" w:after="60"/>
      <w:outlineLvl w:val="6"/>
    </w:pPr>
    <w:rPr>
      <w:rFonts w:ascii="Calibri" w:eastAsia="Calibri" w:hAnsi="Calibri"/>
      <w:sz w:val="24"/>
      <w:szCs w:val="24"/>
      <w:lang w:bidi="en-US"/>
    </w:rPr>
  </w:style>
  <w:style w:type="paragraph" w:styleId="Heading8">
    <w:name w:val="heading 8"/>
    <w:basedOn w:val="Normal"/>
    <w:next w:val="Normal"/>
    <w:pPr>
      <w:spacing w:before="240" w:after="60"/>
      <w:outlineLvl w:val="7"/>
    </w:pPr>
    <w:rPr>
      <w:rFonts w:ascii="Calibri" w:eastAsia="Calibri" w:hAnsi="Calibri"/>
      <w:i/>
      <w:iCs/>
      <w:sz w:val="24"/>
      <w:szCs w:val="24"/>
      <w:lang w:bidi="en-US"/>
    </w:rPr>
  </w:style>
  <w:style w:type="paragraph" w:styleId="Heading9">
    <w:name w:val="heading 9"/>
    <w:basedOn w:val="Normal"/>
    <w:next w:val="Normal"/>
    <w:pPr>
      <w:spacing w:before="240" w:after="60"/>
      <w:outlineLvl w:val="8"/>
    </w:pPr>
    <w:rPr>
      <w:rFonts w:ascii="Cambria" w:hAnsi="Cambria"/>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arentTitle">
    <w:name w:val="Parent Title"/>
    <w:basedOn w:val="Normal"/>
    <w:pPr>
      <w:jc w:val="right"/>
    </w:pPr>
    <w:rPr>
      <w:color w:val="FFFFFF"/>
      <w:sz w:val="44"/>
      <w:szCs w:val="44"/>
    </w:rPr>
  </w:style>
  <w:style w:type="character" w:styleId="PageNumber">
    <w:name w:val="page number"/>
    <w:basedOn w:val="DefaultParagraphFont"/>
  </w:style>
  <w:style w:type="paragraph" w:styleId="TOC1">
    <w:name w:val="toc 1"/>
    <w:basedOn w:val="Normal"/>
    <w:next w:val="Normal"/>
    <w:autoRedefine/>
    <w:uiPriority w:val="39"/>
    <w:rsid w:val="00CF3CFF"/>
    <w:pPr>
      <w:tabs>
        <w:tab w:val="right" w:leader="dot" w:pos="9629"/>
      </w:tabs>
    </w:pPr>
    <w:rPr>
      <w:b/>
      <w:bCs/>
      <w:noProof/>
      <w:lang w:bidi="en-US"/>
    </w:rPr>
  </w:style>
  <w:style w:type="character" w:styleId="Hyperlink">
    <w:name w:val="Hyperlink"/>
    <w:uiPriority w:val="99"/>
    <w:rPr>
      <w:color w:val="0000FF"/>
      <w:u w:val="single"/>
    </w:rPr>
  </w:style>
  <w:style w:type="paragraph" w:styleId="TOC3">
    <w:name w:val="toc 3"/>
    <w:basedOn w:val="Normal"/>
    <w:next w:val="Normal"/>
    <w:autoRedefine/>
    <w:pPr>
      <w:ind w:left="44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customStyle="1" w:styleId="CoverTitle2">
    <w:name w:val="Cover Title 2"/>
    <w:basedOn w:val="Normal"/>
    <w:next w:val="Normal"/>
    <w:pPr>
      <w:spacing w:after="120"/>
      <w:jc w:val="right"/>
    </w:pPr>
    <w:rPr>
      <w:color w:val="FFFFFF"/>
      <w:sz w:val="96"/>
      <w:szCs w:val="96"/>
    </w:rPr>
  </w:style>
  <w:style w:type="paragraph" w:customStyle="1" w:styleId="SectionHeading">
    <w:name w:val="Section Heading"/>
    <w:basedOn w:val="Heading1"/>
    <w:autoRedefine/>
    <w:rsid w:val="00DC6890"/>
    <w:pPr>
      <w:pBdr>
        <w:top w:val="single" w:sz="4" w:space="1" w:color="auto"/>
        <w:left w:val="single" w:sz="4" w:space="30" w:color="auto"/>
        <w:bottom w:val="single" w:sz="4" w:space="1" w:color="auto"/>
        <w:right w:val="single" w:sz="4" w:space="31" w:color="auto"/>
        <w:between w:val="single" w:sz="4" w:space="1" w:color="auto"/>
        <w:bar w:val="single" w:sz="4" w:color="auto"/>
      </w:pBdr>
      <w:shd w:val="clear" w:color="auto" w:fill="57A333"/>
      <w:spacing w:before="120" w:after="120"/>
      <w:ind w:left="142"/>
    </w:pPr>
    <w:rPr>
      <w:color w:val="FFFFFF"/>
      <w:szCs w:val="48"/>
      <w:lang w:bidi="en-US"/>
    </w:rPr>
  </w:style>
  <w:style w:type="paragraph" w:styleId="NoSpacing">
    <w:name w:val="No Spacing"/>
    <w:basedOn w:val="Normal"/>
    <w:pPr>
      <w:spacing w:after="240"/>
    </w:pPr>
    <w:rPr>
      <w:rFonts w:ascii="Calibri" w:eastAsia="Calibri" w:hAnsi="Calibri"/>
      <w:sz w:val="24"/>
      <w:szCs w:val="32"/>
      <w:lang w:bidi="en-US"/>
    </w:rPr>
  </w:style>
  <w:style w:type="paragraph" w:customStyle="1" w:styleId="MainHeading">
    <w:name w:val="Main Heading"/>
    <w:basedOn w:val="Normal"/>
    <w:pPr>
      <w:spacing w:after="200"/>
    </w:pPr>
    <w:rPr>
      <w:color w:val="57A333"/>
      <w:sz w:val="72"/>
    </w:rPr>
  </w:style>
  <w:style w:type="paragraph" w:customStyle="1" w:styleId="Heading1FC">
    <w:name w:val="Heading 1 FC"/>
    <w:basedOn w:val="Heading1"/>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bidi="en-US"/>
    </w:rPr>
  </w:style>
  <w:style w:type="character" w:customStyle="1" w:styleId="Heading1FCChar">
    <w:name w:val="Heading 1 FC Char"/>
    <w:rPr>
      <w:rFonts w:ascii="Verdana" w:hAnsi="Verdana"/>
      <w:bCs/>
      <w:color w:val="FFFFFF"/>
      <w:kern w:val="3"/>
      <w:sz w:val="32"/>
      <w:szCs w:val="36"/>
      <w:shd w:val="clear" w:color="auto" w:fill="57A333"/>
      <w:lang w:bidi="en-US"/>
    </w:rPr>
  </w:style>
  <w:style w:type="character" w:customStyle="1" w:styleId="Heading4Char">
    <w:name w:val="Heading 4 Char"/>
    <w:rPr>
      <w:rFonts w:ascii="Calibri" w:eastAsia="Calibri" w:hAnsi="Calibri"/>
      <w:b/>
      <w:bCs/>
      <w:sz w:val="28"/>
      <w:szCs w:val="28"/>
      <w:lang w:bidi="en-US"/>
    </w:rPr>
  </w:style>
  <w:style w:type="character" w:customStyle="1" w:styleId="Heading5Char">
    <w:name w:val="Heading 5 Char"/>
    <w:rPr>
      <w:rFonts w:ascii="Calibri" w:eastAsia="Calibri" w:hAnsi="Calibri"/>
      <w:b/>
      <w:bCs/>
      <w:i/>
      <w:iCs/>
      <w:sz w:val="26"/>
      <w:szCs w:val="26"/>
      <w:lang w:bidi="en-US"/>
    </w:rPr>
  </w:style>
  <w:style w:type="character" w:customStyle="1" w:styleId="Heading6Char">
    <w:name w:val="Heading 6 Char"/>
    <w:rPr>
      <w:rFonts w:ascii="Calibri" w:eastAsia="Calibri" w:hAnsi="Calibri"/>
      <w:b/>
      <w:bCs/>
      <w:lang w:bidi="en-US"/>
    </w:rPr>
  </w:style>
  <w:style w:type="character" w:customStyle="1" w:styleId="Heading7Char">
    <w:name w:val="Heading 7 Char"/>
    <w:rPr>
      <w:rFonts w:ascii="Calibri" w:eastAsia="Calibri" w:hAnsi="Calibri"/>
      <w:sz w:val="24"/>
      <w:szCs w:val="24"/>
      <w:lang w:bidi="en-US"/>
    </w:rPr>
  </w:style>
  <w:style w:type="character" w:customStyle="1" w:styleId="Heading8Char">
    <w:name w:val="Heading 8 Char"/>
    <w:rPr>
      <w:rFonts w:ascii="Calibri" w:eastAsia="Calibri" w:hAnsi="Calibri"/>
      <w:i/>
      <w:iCs/>
      <w:sz w:val="24"/>
      <w:szCs w:val="24"/>
      <w:lang w:bidi="en-US"/>
    </w:rPr>
  </w:style>
  <w:style w:type="character" w:customStyle="1" w:styleId="Heading9Char">
    <w:name w:val="Heading 9 Char"/>
    <w:rPr>
      <w:rFonts w:ascii="Cambria" w:hAnsi="Cambria"/>
      <w:lang w:bidi="en-US"/>
    </w:rPr>
  </w:style>
  <w:style w:type="character" w:styleId="BookTitle">
    <w:name w:val="Book Title"/>
    <w:rPr>
      <w:rFonts w:ascii="Cambria" w:eastAsia="Times New Roman" w:hAnsi="Cambria"/>
      <w:b/>
      <w:i/>
      <w:sz w:val="24"/>
      <w:szCs w:val="24"/>
    </w:rPr>
  </w:style>
  <w:style w:type="character" w:styleId="Emphasis">
    <w:name w:val="Emphasis"/>
    <w:rPr>
      <w:rFonts w:ascii="Calibri" w:hAnsi="Calibri"/>
      <w:b/>
      <w:i/>
      <w:iCs/>
    </w:rPr>
  </w:style>
  <w:style w:type="paragraph" w:styleId="EnvelopeAddress">
    <w:name w:val="envelope address"/>
    <w:basedOn w:val="Normal"/>
    <w:rPr>
      <w:rFonts w:ascii="Times New Roman" w:hAnsi="Times New Roman"/>
      <w:i/>
      <w:sz w:val="28"/>
      <w:szCs w:val="28"/>
      <w:lang w:bidi="en-US"/>
    </w:rPr>
  </w:style>
  <w:style w:type="character" w:customStyle="1" w:styleId="Heading1Char">
    <w:name w:val="Heading 1 Char"/>
    <w:rPr>
      <w:rFonts w:ascii="Verdana" w:hAnsi="Verdana" w:cs="Arial"/>
      <w:b/>
      <w:bCs/>
      <w:kern w:val="3"/>
      <w:sz w:val="32"/>
      <w:szCs w:val="32"/>
      <w:lang w:eastAsia="en-US"/>
    </w:rPr>
  </w:style>
  <w:style w:type="character" w:customStyle="1" w:styleId="Heading2Char">
    <w:name w:val="Heading 2 Char"/>
    <w:rPr>
      <w:rFonts w:ascii="Verdana" w:hAnsi="Verdana" w:cs="Arial"/>
      <w:b/>
      <w:bCs/>
      <w:i/>
      <w:iCs/>
      <w:sz w:val="28"/>
      <w:szCs w:val="28"/>
      <w:lang w:eastAsia="en-US"/>
    </w:rPr>
  </w:style>
  <w:style w:type="character" w:customStyle="1" w:styleId="Heading3Char">
    <w:name w:val="Heading 3 Char"/>
    <w:rPr>
      <w:rFonts w:ascii="Verdana" w:hAnsi="Verdana" w:cs="Arial"/>
      <w:b/>
      <w:bCs/>
      <w:sz w:val="26"/>
      <w:szCs w:val="26"/>
      <w:lang w:eastAsia="en-US"/>
    </w:rPr>
  </w:style>
  <w:style w:type="character" w:styleId="IntenseEmphasis">
    <w:name w:val="Intense Emphasis"/>
    <w:rPr>
      <w:b/>
      <w:i/>
      <w:sz w:val="24"/>
      <w:szCs w:val="24"/>
      <w:u w:val="single"/>
    </w:rPr>
  </w:style>
  <w:style w:type="paragraph" w:styleId="IntenseQuote">
    <w:name w:val="Intense Quote"/>
    <w:basedOn w:val="Normal"/>
    <w:next w:val="Normal"/>
    <w:pPr>
      <w:ind w:left="720" w:right="720"/>
    </w:pPr>
    <w:rPr>
      <w:rFonts w:ascii="Calibri" w:eastAsia="Calibri" w:hAnsi="Calibri"/>
      <w:b/>
      <w:i/>
      <w:sz w:val="24"/>
      <w:szCs w:val="20"/>
      <w:lang w:bidi="en-US"/>
    </w:rPr>
  </w:style>
  <w:style w:type="character" w:customStyle="1" w:styleId="IntenseQuoteChar">
    <w:name w:val="Intense Quote Char"/>
    <w:rPr>
      <w:rFonts w:ascii="Calibri" w:eastAsia="Calibri" w:hAnsi="Calibri"/>
      <w:b/>
      <w:i/>
      <w:sz w:val="24"/>
      <w:lang w:bidi="en-US"/>
    </w:rPr>
  </w:style>
  <w:style w:type="character" w:styleId="IntenseReference">
    <w:name w:val="Intense Reference"/>
    <w:rPr>
      <w:b/>
      <w:sz w:val="24"/>
      <w:u w:val="single"/>
    </w:rPr>
  </w:style>
  <w:style w:type="paragraph" w:styleId="ListParagraph">
    <w:name w:val="List Paragraph"/>
    <w:basedOn w:val="Normal"/>
    <w:qFormat/>
    <w:rsid w:val="00D94D80"/>
    <w:pPr>
      <w:numPr>
        <w:numId w:val="55"/>
      </w:numPr>
      <w:spacing w:after="120"/>
      <w:ind w:left="323" w:hanging="283"/>
      <w:contextualSpacing/>
    </w:pPr>
    <w:rPr>
      <w:rFonts w:eastAsia="Calibri"/>
      <w:lang w:bidi="en-US"/>
    </w:rPr>
  </w:style>
  <w:style w:type="paragraph" w:styleId="Quote">
    <w:name w:val="Quote"/>
    <w:basedOn w:val="Normal"/>
    <w:next w:val="Normal"/>
    <w:rPr>
      <w:rFonts w:ascii="Calibri" w:eastAsia="Calibri" w:hAnsi="Calibri"/>
      <w:i/>
      <w:sz w:val="24"/>
      <w:szCs w:val="24"/>
      <w:lang w:bidi="en-US"/>
    </w:rPr>
  </w:style>
  <w:style w:type="character" w:customStyle="1" w:styleId="QuoteChar">
    <w:name w:val="Quote Char"/>
    <w:rPr>
      <w:rFonts w:ascii="Calibri" w:eastAsia="Calibri" w:hAnsi="Calibri"/>
      <w:i/>
      <w:sz w:val="24"/>
      <w:szCs w:val="24"/>
      <w:lang w:bidi="en-US"/>
    </w:rPr>
  </w:style>
  <w:style w:type="character" w:styleId="Strong">
    <w:name w:val="Strong"/>
    <w:rPr>
      <w:b/>
      <w:bCs/>
    </w:rPr>
  </w:style>
  <w:style w:type="paragraph" w:styleId="Subtitle">
    <w:name w:val="Subtitle"/>
    <w:basedOn w:val="Normal"/>
    <w:next w:val="Normal"/>
    <w:uiPriority w:val="11"/>
    <w:qFormat/>
    <w:pPr>
      <w:spacing w:after="60"/>
      <w:jc w:val="center"/>
      <w:outlineLvl w:val="1"/>
    </w:pPr>
    <w:rPr>
      <w:rFonts w:ascii="Cambria" w:hAnsi="Cambria"/>
      <w:sz w:val="24"/>
      <w:szCs w:val="24"/>
      <w:lang w:bidi="en-US"/>
    </w:rPr>
  </w:style>
  <w:style w:type="character" w:customStyle="1" w:styleId="SubtitleChar">
    <w:name w:val="Subtitle Char"/>
    <w:rPr>
      <w:rFonts w:ascii="Cambria" w:hAnsi="Cambria"/>
      <w:sz w:val="24"/>
      <w:szCs w:val="24"/>
      <w:lang w:bidi="en-US"/>
    </w:rPr>
  </w:style>
  <w:style w:type="character" w:styleId="SubtleEmphasis">
    <w:name w:val="Subtle Emphasis"/>
    <w:rPr>
      <w:i/>
      <w:color w:val="5A5A5A"/>
    </w:rPr>
  </w:style>
  <w:style w:type="character" w:styleId="SubtleReference">
    <w:name w:val="Subtle Reference"/>
    <w:rPr>
      <w:sz w:val="24"/>
      <w:szCs w:val="24"/>
      <w:u w:val="single"/>
    </w:rPr>
  </w:style>
  <w:style w:type="paragraph" w:styleId="Title">
    <w:name w:val="Title"/>
    <w:basedOn w:val="Normal"/>
    <w:next w:val="Normal"/>
    <w:uiPriority w:val="10"/>
    <w:qFormat/>
    <w:pPr>
      <w:spacing w:before="240" w:after="60"/>
      <w:jc w:val="center"/>
      <w:outlineLvl w:val="0"/>
    </w:pPr>
    <w:rPr>
      <w:rFonts w:ascii="Cambria" w:hAnsi="Cambria"/>
      <w:b/>
      <w:bCs/>
      <w:kern w:val="3"/>
      <w:sz w:val="32"/>
      <w:szCs w:val="32"/>
      <w:lang w:bidi="en-US"/>
    </w:rPr>
  </w:style>
  <w:style w:type="character" w:customStyle="1" w:styleId="TitleChar">
    <w:name w:val="Title Char"/>
    <w:rPr>
      <w:rFonts w:ascii="Cambria" w:hAnsi="Cambria"/>
      <w:b/>
      <w:bCs/>
      <w:kern w:val="3"/>
      <w:sz w:val="32"/>
      <w:szCs w:val="32"/>
      <w:lang w:bidi="en-US"/>
    </w:rPr>
  </w:style>
  <w:style w:type="paragraph" w:styleId="TOCHeading">
    <w:name w:val="TOC Heading"/>
    <w:basedOn w:val="Heading1"/>
    <w:next w:val="Normal"/>
    <w:uiPriority w:val="39"/>
    <w:qFormat/>
    <w:rPr>
      <w:rFonts w:ascii="Cambria" w:hAnsi="Cambria"/>
      <w:lang w:bidi="en-US"/>
    </w:rPr>
  </w:style>
  <w:style w:type="character" w:customStyle="1" w:styleId="HeaderChar">
    <w:name w:val="Header Char"/>
    <w:rPr>
      <w:rFonts w:ascii="Verdana" w:hAnsi="Verdana"/>
      <w:sz w:val="22"/>
      <w:szCs w:val="22"/>
      <w:lang w:eastAsia="en-US"/>
    </w:rPr>
  </w:style>
  <w:style w:type="character" w:customStyle="1" w:styleId="FooterChar">
    <w:name w:val="Footer Char"/>
    <w:rPr>
      <w:rFonts w:ascii="Verdana" w:hAnsi="Verdana"/>
      <w:sz w:val="22"/>
      <w:szCs w:val="22"/>
      <w:lang w:eastAsia="en-US"/>
    </w:rPr>
  </w:style>
  <w:style w:type="paragraph" w:styleId="BodyText">
    <w:name w:val="Body Text"/>
    <w:basedOn w:val="Normal"/>
    <w:pPr>
      <w:spacing w:after="120"/>
    </w:pPr>
  </w:style>
  <w:style w:type="character" w:customStyle="1" w:styleId="BodyTextChar">
    <w:name w:val="Body Text Char"/>
    <w:rPr>
      <w:rFonts w:ascii="Verdana" w:hAnsi="Verdana"/>
      <w:sz w:val="22"/>
      <w:szCs w:val="22"/>
      <w:lang w:eastAsia="en-US"/>
    </w:rPr>
  </w:style>
  <w:style w:type="character" w:styleId="FollowedHyperlink">
    <w:name w:val="FollowedHyperlink"/>
    <w:rPr>
      <w:color w:val="800080"/>
      <w:u w:val="single"/>
    </w:rPr>
  </w:style>
  <w:style w:type="paragraph" w:customStyle="1" w:styleId="Default">
    <w:name w:val="Default"/>
    <w:pPr>
      <w:suppressAutoHyphens/>
      <w:autoSpaceDE w:val="0"/>
    </w:pPr>
    <w:rPr>
      <w:rFonts w:ascii="Verdana" w:eastAsia="Calibri" w:hAnsi="Verdana" w:cs="Verdana"/>
      <w:color w:val="000000"/>
      <w:sz w:val="24"/>
      <w:szCs w:val="24"/>
    </w:rPr>
  </w:style>
  <w:style w:type="paragraph" w:customStyle="1" w:styleId="Section2heading">
    <w:name w:val="Section 2 heading"/>
    <w:basedOn w:val="Heading1FC"/>
    <w:autoRedefine/>
    <w:pPr>
      <w:spacing w:before="120"/>
      <w:ind w:left="357" w:hanging="357"/>
    </w:pPr>
  </w:style>
  <w:style w:type="paragraph" w:styleId="Revision">
    <w:name w:val="Revision"/>
    <w:pPr>
      <w:suppressAutoHyphens/>
    </w:pPr>
    <w:rPr>
      <w:rFonts w:ascii="Calibri" w:eastAsia="Calibri" w:hAnsi="Calibri"/>
      <w:sz w:val="24"/>
      <w:szCs w:val="24"/>
      <w:lang w:eastAsia="en-US" w:bidi="en-US"/>
    </w:rPr>
  </w:style>
  <w:style w:type="paragraph" w:customStyle="1" w:styleId="Heading1Banner">
    <w:name w:val="Heading 1 Banner"/>
    <w:basedOn w:val="Title"/>
    <w:pPr>
      <w:jc w:val="left"/>
    </w:p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rFonts w:ascii="Verdana" w:hAnsi="Verdana"/>
      <w:lang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Verdana" w:hAnsi="Verdana"/>
      <w:b/>
      <w:bCs/>
      <w:lang w:eastAsia="en-US"/>
    </w:rPr>
  </w:style>
  <w:style w:type="character" w:styleId="UnresolvedMention">
    <w:name w:val="Unresolved Mention"/>
    <w:rPr>
      <w:color w:val="605E5C"/>
      <w:shd w:val="clear" w:color="auto" w:fill="E1DFDD"/>
    </w:rPr>
  </w:style>
  <w:style w:type="numbering" w:customStyle="1" w:styleId="StyleNumbered">
    <w:name w:val="Style Numbered"/>
    <w:basedOn w:val="NoList"/>
    <w:pPr>
      <w:numPr>
        <w:numId w:val="1"/>
      </w:numPr>
    </w:pPr>
  </w:style>
  <w:style w:type="character" w:customStyle="1" w:styleId="fontstyle01">
    <w:name w:val="fontstyle01"/>
    <w:rsid w:val="00F9007B"/>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0408">
      <w:bodyDiv w:val="1"/>
      <w:marLeft w:val="0"/>
      <w:marRight w:val="0"/>
      <w:marTop w:val="0"/>
      <w:marBottom w:val="0"/>
      <w:divBdr>
        <w:top w:val="none" w:sz="0" w:space="0" w:color="auto"/>
        <w:left w:val="none" w:sz="0" w:space="0" w:color="auto"/>
        <w:bottom w:val="none" w:sz="0" w:space="0" w:color="auto"/>
        <w:right w:val="none" w:sz="0" w:space="0" w:color="auto"/>
      </w:divBdr>
    </w:div>
    <w:div w:id="529949675">
      <w:bodyDiv w:val="1"/>
      <w:marLeft w:val="0"/>
      <w:marRight w:val="0"/>
      <w:marTop w:val="0"/>
      <w:marBottom w:val="0"/>
      <w:divBdr>
        <w:top w:val="none" w:sz="0" w:space="0" w:color="auto"/>
        <w:left w:val="none" w:sz="0" w:space="0" w:color="auto"/>
        <w:bottom w:val="none" w:sz="0" w:space="0" w:color="auto"/>
        <w:right w:val="none" w:sz="0" w:space="0" w:color="auto"/>
      </w:divBdr>
    </w:div>
    <w:div w:id="991447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uidance/forestry-project-checks-constraints" TargetMode="External"/><Relationship Id="rId21" Type="http://schemas.openxmlformats.org/officeDocument/2006/relationships/hyperlink" Target="https://magic.defra.gov.uk/magicmap.aspx" TargetMode="External"/><Relationship Id="rId42" Type="http://schemas.openxmlformats.org/officeDocument/2006/relationships/hyperlink" Target="https://www.gov.uk/guidance/forestry-project-checks-constraints" TargetMode="External"/><Relationship Id="rId47" Type="http://schemas.openxmlformats.org/officeDocument/2006/relationships/hyperlink" Target="http://publications.naturalengland.org.uk/category/587130" TargetMode="External"/><Relationship Id="rId63" Type="http://schemas.openxmlformats.org/officeDocument/2006/relationships/hyperlink" Target="https://www.gov.uk/guidance/manage-threats-to-woodland-destructive-animals-invasive-species" TargetMode="External"/><Relationship Id="rId68" Type="http://schemas.openxmlformats.org/officeDocument/2006/relationships/hyperlink" Target="https://www.gov.uk/guidance/manage-threats-to-woodland-destructive-animals-invasive-species" TargetMode="External"/><Relationship Id="rId84" Type="http://schemas.openxmlformats.org/officeDocument/2006/relationships/header" Target="header9.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https://www.gov.uk/guidance/forestry-project-checks-constraints" TargetMode="External"/><Relationship Id="rId37" Type="http://schemas.openxmlformats.org/officeDocument/2006/relationships/hyperlink" Target="http://publications.naturalengland.org.uk/publication/4958719460769792" TargetMode="External"/><Relationship Id="rId53" Type="http://schemas.openxmlformats.org/officeDocument/2006/relationships/hyperlink" Target="https://www.gov.uk/guidance/forestry-project-checks-constraints" TargetMode="External"/><Relationship Id="rId58" Type="http://schemas.openxmlformats.org/officeDocument/2006/relationships/image" Target="media/image5.png"/><Relationship Id="rId74" Type="http://schemas.openxmlformats.org/officeDocument/2006/relationships/hyperlink" Target="https://www.gov.uk/find-funding-for-land-or-farms/cws8-manage-native-woodland-including-ancient-semi-natural-woodlands-asnw-supplement" TargetMode="External"/><Relationship Id="rId79" Type="http://schemas.openxmlformats.org/officeDocument/2006/relationships/hyperlink" Target="Restore%20coppicing" TargetMode="External"/><Relationship Id="rId5" Type="http://schemas.openxmlformats.org/officeDocument/2006/relationships/webSettings" Target="webSettings.xml"/><Relationship Id="rId19" Type="http://schemas.openxmlformats.org/officeDocument/2006/relationships/hyperlink" Target="https://www.gov.uk/find-local-council" TargetMode="External"/><Relationship Id="rId14" Type="http://schemas.openxmlformats.org/officeDocument/2006/relationships/header" Target="header3.xml"/><Relationship Id="rId22" Type="http://schemas.openxmlformats.org/officeDocument/2006/relationships/hyperlink" Target="https://www.gov.uk/guidance/use-the-land-information-search" TargetMode="External"/><Relationship Id="rId27" Type="http://schemas.openxmlformats.org/officeDocument/2006/relationships/hyperlink" Target="https://www.gov.uk/guidance/forestry-project-checks-constraints" TargetMode="External"/><Relationship Id="rId30" Type="http://schemas.openxmlformats.org/officeDocument/2006/relationships/hyperlink" Target="https://www.gov.uk/guidance/forestry-project-checks-constraints" TargetMode="External"/><Relationship Id="rId35" Type="http://schemas.openxmlformats.org/officeDocument/2006/relationships/hyperlink" Target="https://www.gov.uk/guidance/forestry-project-checks-constraints" TargetMode="External"/><Relationship Id="rId43" Type="http://schemas.openxmlformats.org/officeDocument/2006/relationships/hyperlink" Target="https://www.gov.uk/guidance/forestry-project-checks-constraints" TargetMode="External"/><Relationship Id="rId48" Type="http://schemas.openxmlformats.org/officeDocument/2006/relationships/hyperlink" Target="https://www.gov.uk/guidance/forestry-project-checks-constraints" TargetMode="External"/><Relationship Id="rId56" Type="http://schemas.openxmlformats.org/officeDocument/2006/relationships/header" Target="header6.xml"/><Relationship Id="rId64" Type="http://schemas.openxmlformats.org/officeDocument/2006/relationships/hyperlink" Target="https://www.thedeerinitiative.co.uk/best_practice" TargetMode="External"/><Relationship Id="rId69" Type="http://schemas.openxmlformats.org/officeDocument/2006/relationships/hyperlink" Target="https://www.gov.uk/government/collections/climate-change-and-resilient-woodlands" TargetMode="External"/><Relationship Id="rId77" Type="http://schemas.openxmlformats.org/officeDocument/2006/relationships/hyperlink" Target="https://www.woodlandtrust.org.uk/protecting-trees-and-woods/ancient-woodland-restoration/how-we-restore-ancient-woodland/" TargetMode="External"/><Relationship Id="rId8" Type="http://schemas.openxmlformats.org/officeDocument/2006/relationships/image" Target="media/image1.jpeg"/><Relationship Id="rId51" Type="http://schemas.openxmlformats.org/officeDocument/2006/relationships/hyperlink" Target="https://www.gov.uk/guidance/forestry-project-checks-constraints" TargetMode="External"/><Relationship Id="rId72" Type="http://schemas.openxmlformats.org/officeDocument/2006/relationships/hyperlink" Target="https://assets.publishing.service.gov.uk/media/5b35fa57ed915d0b53021ae1/FCPG201.pdf" TargetMode="External"/><Relationship Id="rId80" Type="http://schemas.openxmlformats.org/officeDocument/2006/relationships/hyperlink" Target="https://www.gov.uk/find-funding-for-land-or-farms/cws5-improve-woodland-resilience-supplement" TargetMode="External"/><Relationship Id="rId85"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gov.uk/guidance/forestry-project-checks-constraints" TargetMode="External"/><Relationship Id="rId33" Type="http://schemas.openxmlformats.org/officeDocument/2006/relationships/hyperlink" Target="https://www.gov.uk/guidance/forestry-project-checks-constraints" TargetMode="External"/><Relationship Id="rId38" Type="http://schemas.openxmlformats.org/officeDocument/2006/relationships/hyperlink" Target="https://www.rspb.org.uk/birds-and-wildlife/advice/wildlife-and-the-law/wildlife-and-countryside-act/schedules/" TargetMode="External"/><Relationship Id="rId46" Type="http://schemas.openxmlformats.org/officeDocument/2006/relationships/hyperlink" Target="https://www.gov.uk/guidance/forestry-project-checks-constraints" TargetMode="External"/><Relationship Id="rId59" Type="http://schemas.openxmlformats.org/officeDocument/2006/relationships/hyperlink" Target="https://www.gov.uk/guidance/managing-ash-dieback-in-england" TargetMode="External"/><Relationship Id="rId67" Type="http://schemas.openxmlformats.org/officeDocument/2006/relationships/hyperlink" Target="https://assets.publishing.service.gov.uk/media/5ef9b9ded3bf7f76970eed47/Tree_shelters_guide.pdf" TargetMode="External"/><Relationship Id="rId20" Type="http://schemas.openxmlformats.org/officeDocument/2006/relationships/hyperlink" Target="https://www.gov.uk/guidance/create-a-woodland-management-plan" TargetMode="External"/><Relationship Id="rId41" Type="http://schemas.openxmlformats.org/officeDocument/2006/relationships/hyperlink" Target="https://www.gov.uk/guidance/forestry-project-checks-constraints" TargetMode="External"/><Relationship Id="rId54" Type="http://schemas.openxmlformats.org/officeDocument/2006/relationships/header" Target="header5.xml"/><Relationship Id="rId62" Type="http://schemas.openxmlformats.org/officeDocument/2006/relationships/hyperlink" Target="https://www.forestresearch.gov.uk/tools-and-resources/fthr/pest-and-disease-resources/sweet-chestnut-blight-cryphonectria-parasitica/" TargetMode="External"/><Relationship Id="rId70" Type="http://schemas.openxmlformats.org/officeDocument/2006/relationships/hyperlink" Target="https://assets.publishing.service.gov.uk/media/5b361002e5274a0bb8fac29d/ewgs-on015-deadwood.pdf" TargetMode="External"/><Relationship Id="rId75" Type="http://schemas.openxmlformats.org/officeDocument/2006/relationships/hyperlink" Target="https://www.gov.uk/capital-grant-finder/fy6-restore-coppicing-in-woodland" TargetMode="Externa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gov.uk/guidance/how-to-benefit-species-and-habitats-biodiversity-in-your-woodland" TargetMode="External"/><Relationship Id="rId28" Type="http://schemas.openxmlformats.org/officeDocument/2006/relationships/hyperlink" Target="https://www.gov.uk/guidance/forestry-project-checks-constraints" TargetMode="External"/><Relationship Id="rId36" Type="http://schemas.openxmlformats.org/officeDocument/2006/relationships/hyperlink" Target="https://www.gov.uk/guidance/manage-and-protect-woodland-wildlife" TargetMode="External"/><Relationship Id="rId49" Type="http://schemas.openxmlformats.org/officeDocument/2006/relationships/hyperlink" Target="https://www.gov.uk/guidance/forestry-project-checks-constraints" TargetMode="External"/><Relationship Id="rId57" Type="http://schemas.openxmlformats.org/officeDocument/2006/relationships/image" Target="media/image4.png"/><Relationship Id="rId10" Type="http://schemas.openxmlformats.org/officeDocument/2006/relationships/header" Target="header1.xml"/><Relationship Id="rId31" Type="http://schemas.openxmlformats.org/officeDocument/2006/relationships/hyperlink" Target="https://www.gov.uk/guidance/forestry-project-checks-constraints" TargetMode="External"/><Relationship Id="rId44" Type="http://schemas.openxmlformats.org/officeDocument/2006/relationships/hyperlink" Target="https://www.gov.uk/guidance/forestry-project-checks-all-projects" TargetMode="External"/><Relationship Id="rId52" Type="http://schemas.openxmlformats.org/officeDocument/2006/relationships/hyperlink" Target="https://www.gov.uk/guidance/forestry-project-checks-constraints" TargetMode="External"/><Relationship Id="rId60" Type="http://schemas.openxmlformats.org/officeDocument/2006/relationships/hyperlink" Target="https://treecouncil.org.uk/wp-content/uploads/2020/06/Tree-Council-Ash-dieback-tree-owners-guide-FINAL.pdf" TargetMode="External"/><Relationship Id="rId65" Type="http://schemas.openxmlformats.org/officeDocument/2006/relationships/hyperlink" Target="https://www.gov.uk/find-funding-for-land-or-farms/cws1-deer-control-and-management" TargetMode="External"/><Relationship Id="rId73" Type="http://schemas.openxmlformats.org/officeDocument/2006/relationships/hyperlink" Target="https://www.ancienttreeforum.org.uk/wp-content/uploads/2021/06/Veteran-Trees-A-Guide-to-Good-Management-COMPLETE.pdf" TargetMode="External"/><Relationship Id="rId78" Type="http://schemas.openxmlformats.org/officeDocument/2006/relationships/hyperlink" Target="https://www.gov.uk/find-funding-for-land-or-farms/cws2-manage-and-restore-plantations-on-ancient-woodland-sites-paws-supplement" TargetMode="External"/><Relationship Id="rId81" Type="http://schemas.openxmlformats.org/officeDocument/2006/relationships/header" Target="header7.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mailto:roland.stonex@gmail.com" TargetMode="External"/><Relationship Id="rId39" Type="http://schemas.openxmlformats.org/officeDocument/2006/relationships/hyperlink" Target="https://www.gov.uk/guidance/forestry-project-checks-constraints" TargetMode="External"/><Relationship Id="rId34" Type="http://schemas.openxmlformats.org/officeDocument/2006/relationships/hyperlink" Target="https://www.gov.uk/guidance/forestry-project-checks-constraints" TargetMode="External"/><Relationship Id="rId50" Type="http://schemas.openxmlformats.org/officeDocument/2006/relationships/hyperlink" Target="https://www.gov.uk/guidance/forestry-project-checks-constraints" TargetMode="External"/><Relationship Id="rId55" Type="http://schemas.openxmlformats.org/officeDocument/2006/relationships/footer" Target="footer5.xml"/><Relationship Id="rId76" Type="http://schemas.openxmlformats.org/officeDocument/2006/relationships/hyperlink" Target="https://cdn.forestresearch.gov.uk/2022/02/fcpg014-1.pdf" TargetMode="External"/><Relationship Id="rId7" Type="http://schemas.openxmlformats.org/officeDocument/2006/relationships/endnotes" Target="endnotes.xml"/><Relationship Id="rId71" Type="http://schemas.openxmlformats.org/officeDocument/2006/relationships/hyperlink" Target="https://www.gov.uk/find-funding-for-land-or-farms/cwd2-woodland-improvement" TargetMode="External"/><Relationship Id="rId2" Type="http://schemas.openxmlformats.org/officeDocument/2006/relationships/numbering" Target="numbering.xml"/><Relationship Id="rId29" Type="http://schemas.openxmlformats.org/officeDocument/2006/relationships/hyperlink" Target="https://www.gov.uk/guidance/forestry-project-checks-constraints" TargetMode="External"/><Relationship Id="rId24" Type="http://schemas.openxmlformats.org/officeDocument/2006/relationships/hyperlink" Target="https://www.gov.uk/guidance/forestry-project-checks-constraints" TargetMode="External"/><Relationship Id="rId40" Type="http://schemas.openxmlformats.org/officeDocument/2006/relationships/hyperlink" Target="https://www.gov.uk/guidance/forestry-project-checks-all-projects" TargetMode="External"/><Relationship Id="rId45" Type="http://schemas.openxmlformats.org/officeDocument/2006/relationships/hyperlink" Target="https://www.gov.uk/guidance/forestry-project-checks-all-projects" TargetMode="External"/><Relationship Id="rId66" Type="http://schemas.openxmlformats.org/officeDocument/2006/relationships/hyperlink" Target="https://www.forestresearch.gov.uk/publications/forest-fencing/" TargetMode="External"/><Relationship Id="rId87" Type="http://schemas.openxmlformats.org/officeDocument/2006/relationships/theme" Target="theme/theme1.xml"/><Relationship Id="rId61" Type="http://schemas.openxmlformats.org/officeDocument/2006/relationships/hyperlink" Target="https://www.gov.uk/guidance/forestry-project-checks-constraints" TargetMode="External"/><Relationship Id="rId82" Type="http://schemas.openxmlformats.org/officeDocument/2006/relationships/hyperlink" Target="https://www.gov.uk/government/publications/stakeholder-engagement-for-woodland-management-plans-operations-note-35"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land%20Stonex\Documents\Custom%20Office%20Templates\WMP\220921_ManagementPlanTemplateMacroDisabled_v3.2%20(RS%20edit)%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13AC8-D947-49F4-8141-9B0B2DF3B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220921_ManagementPlanTemplateMacroDisabled_v3.2 (RS edit) v3</Template>
  <TotalTime>6595</TotalTime>
  <Pages>40</Pages>
  <Words>10030</Words>
  <Characters>57172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How to use these templates</vt:lpstr>
    </vt:vector>
  </TitlesOfParts>
  <Company/>
  <LinksUpToDate>false</LinksUpToDate>
  <CharactersWithSpaces>67068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subject/>
  <dc:creator>Roland Stonex</dc:creator>
  <cp:keywords/>
  <dc:description/>
  <cp:lastModifiedBy>Roland Stonex business</cp:lastModifiedBy>
  <cp:revision>186</cp:revision>
  <dcterms:created xsi:type="dcterms:W3CDTF">2023-11-18T10:15:00Z</dcterms:created>
  <dcterms:modified xsi:type="dcterms:W3CDTF">2025-10-08T11:12:00Z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0x01010061B3213C1502E94881BD98CB8F7AD349</vt:lpwstr>
  </property>
  <property fmtid="{D5CDD505-2E9C-101B-9397-08002B2CF9AE}" pid="3" name="MediaServiceImageTags">
    <vt:lpwstr/>
  </property>
</Properties>
</file>